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4106"/>
        <w:gridCol w:w="5103"/>
      </w:tblGrid>
      <w:tr w:rsidR="003532AD" w14:paraId="096A7C7C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0C4623D1" w14:textId="561DE500" w:rsidR="003532AD" w:rsidRDefault="003532AD" w:rsidP="00A1454B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ASUNTO</w:t>
            </w:r>
          </w:p>
        </w:tc>
        <w:tc>
          <w:tcPr>
            <w:tcW w:w="5103" w:type="dxa"/>
            <w:vAlign w:val="center"/>
          </w:tcPr>
          <w:p w14:paraId="79D8B37B" w14:textId="6B0233B0" w:rsidR="003532AD" w:rsidRPr="00187916" w:rsidRDefault="00FA51FC" w:rsidP="00651277">
            <w:pP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FICHA TÉCNICA BÁSICA DE OBRA/s E/OU INSTALACIÓNS</w:t>
            </w:r>
          </w:p>
        </w:tc>
      </w:tr>
      <w:tr w:rsidR="001F7ED5" w14:paraId="760628CC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3E6A9A17" w14:textId="23407AEA" w:rsidR="001F7ED5" w:rsidRDefault="001F7ED5" w:rsidP="001F7ED5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OBXECTO DA CONCESIÓN</w:t>
            </w:r>
          </w:p>
        </w:tc>
        <w:tc>
          <w:tcPr>
            <w:tcW w:w="5103" w:type="dxa"/>
            <w:vAlign w:val="center"/>
          </w:tcPr>
          <w:p w14:paraId="1AA639DA" w14:textId="03FD1B05" w:rsidR="001F7ED5" w:rsidRDefault="00FA51FC" w:rsidP="001F7ED5">
            <w:pPr>
              <w:rPr>
                <w:rStyle w:val="Ttulo1Car"/>
                <w:rFonts w:ascii="Arial" w:hAnsi="Arial" w:cs="Arial"/>
                <w:b w:val="0"/>
                <w:color w:val="000000" w:themeColor="text1"/>
                <w:sz w:val="18"/>
                <w:szCs w:val="18"/>
                <w:lang w:eastAsia="gl-ES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bookmarkStart w:id="0" w:name="Texto2"/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(Escriba aquí)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  <w:bookmarkEnd w:id="0"/>
          </w:p>
        </w:tc>
      </w:tr>
      <w:tr w:rsidR="00FA51FC" w14:paraId="6B93EA0D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5CE9592A" w14:textId="52DB3011" w:rsidR="00FA51FC" w:rsidRDefault="00FA51FC" w:rsidP="00FA51F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CONCESIONARIO</w:t>
            </w:r>
          </w:p>
        </w:tc>
        <w:tc>
          <w:tcPr>
            <w:tcW w:w="5103" w:type="dxa"/>
          </w:tcPr>
          <w:p w14:paraId="7F0E8868" w14:textId="47FED28D" w:rsidR="00FA51FC" w:rsidRDefault="00FA51FC" w:rsidP="00FA51FC">
            <w:pPr>
              <w:rPr>
                <w:rStyle w:val="Ttulo1Car"/>
                <w:rFonts w:ascii="Arial" w:hAnsi="Arial" w:cs="Arial"/>
                <w:b w:val="0"/>
                <w:color w:val="000000" w:themeColor="text1"/>
                <w:sz w:val="18"/>
                <w:szCs w:val="18"/>
                <w:lang w:eastAsia="gl-ES"/>
              </w:rPr>
            </w:pP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separate"/>
            </w:r>
            <w:r w:rsidRPr="00634FF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(Escriba aquí)</w: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FA51FC" w14:paraId="0FF5DCC5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55364BD4" w14:textId="1C2B7E61" w:rsidR="00FA51FC" w:rsidRDefault="00FA51FC" w:rsidP="00FA51F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CLAVE DA CONCESIÓN</w:t>
            </w:r>
          </w:p>
        </w:tc>
        <w:tc>
          <w:tcPr>
            <w:tcW w:w="5103" w:type="dxa"/>
          </w:tcPr>
          <w:p w14:paraId="1F07F95B" w14:textId="5747CE2C" w:rsidR="00FA51FC" w:rsidRPr="003E11EA" w:rsidRDefault="00FA51FC" w:rsidP="00FA51F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separate"/>
            </w:r>
            <w:r w:rsidRPr="00634FF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(Escriba aquí)</w: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FA51FC" w14:paraId="01E34614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4D977906" w14:textId="1E7C2BDA" w:rsidR="00FA51FC" w:rsidRDefault="00FA51FC" w:rsidP="00FA51F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DATA DE OUTORGAMENTO DA CONCESIÓN</w:t>
            </w:r>
          </w:p>
        </w:tc>
        <w:tc>
          <w:tcPr>
            <w:tcW w:w="5103" w:type="dxa"/>
          </w:tcPr>
          <w:p w14:paraId="470ABC36" w14:textId="14954BFE" w:rsidR="00FA51FC" w:rsidRPr="003E11EA" w:rsidRDefault="00FA51FC" w:rsidP="00FA51FC">
            <w:pPr>
              <w:rPr>
                <w:rFonts w:ascii="Arial" w:hAnsi="Arial" w:cs="Arial"/>
                <w:color w:val="000000" w:themeColor="text1"/>
                <w:sz w:val="18"/>
                <w:szCs w:val="18"/>
                <w:lang w:eastAsia="es-ES"/>
              </w:rPr>
            </w:pP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separate"/>
            </w:r>
            <w:r w:rsidRPr="00634FF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(Escriba aquí)</w: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FA51FC" w14:paraId="36C34145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161B3049" w14:textId="6B98834A" w:rsidR="00FA51FC" w:rsidRDefault="00FA51FC" w:rsidP="00FA51F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DATA DE VENCEMENTO DA CONCESIÓN</w:t>
            </w:r>
          </w:p>
        </w:tc>
        <w:tc>
          <w:tcPr>
            <w:tcW w:w="5103" w:type="dxa"/>
          </w:tcPr>
          <w:p w14:paraId="2C182EAC" w14:textId="600024EF" w:rsidR="00FA51FC" w:rsidRDefault="00FA51FC" w:rsidP="00FA51F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 xml:space="preserve"> FORMTEXT </w:instrTex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separate"/>
            </w:r>
            <w:r w:rsidRPr="00634FF0">
              <w:rPr>
                <w:rFonts w:ascii="Arial" w:hAnsi="Arial" w:cs="Arial"/>
                <w:noProof/>
                <w:color w:val="000000" w:themeColor="text1"/>
                <w:sz w:val="18"/>
                <w:szCs w:val="18"/>
              </w:rPr>
              <w:t>(Escriba aquí)</w:t>
            </w:r>
            <w:r w:rsidRPr="00634FF0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</w:p>
        </w:tc>
      </w:tr>
      <w:tr w:rsidR="00FA51FC" w14:paraId="2B25B574" w14:textId="77777777" w:rsidTr="00DF1C25">
        <w:trPr>
          <w:trHeight w:val="56"/>
        </w:trPr>
        <w:tc>
          <w:tcPr>
            <w:tcW w:w="4106" w:type="dxa"/>
            <w:vAlign w:val="center"/>
          </w:tcPr>
          <w:p w14:paraId="0B062745" w14:textId="14BF22B7" w:rsidR="00FA51FC" w:rsidRDefault="00FA51FC" w:rsidP="00FA51F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PORTO</w:t>
            </w:r>
          </w:p>
        </w:tc>
        <w:tc>
          <w:tcPr>
            <w:tcW w:w="5103" w:type="dxa"/>
            <w:vAlign w:val="center"/>
          </w:tcPr>
          <w:p w14:paraId="061D3FD0" w14:textId="0F057006" w:rsidR="00FA51FC" w:rsidRPr="0053246C" w:rsidRDefault="006E2D7E" w:rsidP="00FA51FC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id w:val="-497501842"/>
                <w:placeholder>
                  <w:docPart w:val="F54F2A27289143E7BDDE92E8EBFED74C"/>
                </w:placeholder>
                <w:showingPlcHdr/>
                <w:dropDownList>
                  <w:listItem w:value="Elija un elemento."/>
                  <w:listItem w:displayText="A GUARDA" w:value="A GUARDA"/>
                  <w:listItem w:displayText="A POBRA DO CARAMIÑAL" w:value="A POBRA DO CARAMIÑAL"/>
                  <w:listItem w:displayText="A TOXA" w:value="A TOXA"/>
                  <w:listItem w:displayText="AGUETE" w:value="AGUETE"/>
                  <w:listItem w:displayText="AGUIÑO" w:value="AGUIÑO"/>
                  <w:listItem w:displayText="ALDÁN" w:value="ALDÁN"/>
                  <w:listItem w:displayText="AMEIXIDA" w:value="AMEIXIDA"/>
                  <w:listItem w:displayText="ANCADOS" w:value="ANCADOS"/>
                  <w:listItem w:displayText="ARCADE" w:value="ARCADE"/>
                  <w:listItem w:displayText="ARES" w:value="ARES"/>
                  <w:listItem w:displayText="BAIONA" w:value="BAIONA"/>
                  <w:listItem w:displayText="BARALLOBRE" w:value="BARALLOBRE"/>
                  <w:listItem w:displayText="BARES" w:value="BARES"/>
                  <w:listItem w:displayText="BARIZO" w:value="BARIZO"/>
                  <w:listItem w:displayText="BELUSO" w:value="BELUSO"/>
                  <w:listItem w:displayText="BETANZOS" w:value="BETANZOS"/>
                  <w:listItem w:displayText="BOA" w:value="BOA"/>
                  <w:listItem w:displayText="BODIÓN" w:value="BODIÓN"/>
                  <w:listItem w:displayText="BUEU" w:value="BUEU"/>
                  <w:listItem w:displayText="BURELA" w:value="BURELA"/>
                  <w:listItem w:displayText="CABANA" w:value="CABANA"/>
                  <w:listItem w:displayText="CABO DE CRUZ" w:value="CABO DE CRUZ"/>
                  <w:listItem w:displayText="CABODEIRO" w:value="CABODEIRO"/>
                  <w:listItem w:displayText="CAIÓN" w:value="CAIÓN"/>
                  <w:listItem w:displayText="CAMARIÑAS" w:value="CAMARIÑAS"/>
                  <w:listItem w:displayText="CAMBADOS" w:value="CAMBADOS"/>
                  <w:listItem w:displayText="CAMELLE" w:value="CAMELLE"/>
                  <w:listItem w:displayText="CAMPELO" w:value="CAMPELO"/>
                  <w:listItem w:displayText="CANGAS" w:value="CANGAS"/>
                  <w:listItem w:displayText="CANIDO" w:value="CANIDO"/>
                  <w:listItem w:displayText="CARIÑO" w:value="CARIÑO"/>
                  <w:listItem w:displayText="CARRIL" w:value="CARRIL"/>
                  <w:listItem w:displayText="CASTIÑEIRAS" w:value="CASTIÑEIRAS"/>
                  <w:listItem w:displayText="CEDEIRA" w:value="CEDEIRA"/>
                  <w:listItem w:displayText="CEE" w:value="CEE"/>
                  <w:listItem w:displayText="CESANTES" w:value="CESANTES"/>
                  <w:listItem w:displayText="COBRES" w:value="COBRES"/>
                  <w:listItem w:displayText="COMBARRO" w:value="COMBARRO"/>
                  <w:listItem w:displayText="CORCUBIÓN" w:value="CORCUBIÓN"/>
                  <w:listItem w:displayText="CORME" w:value="CORME"/>
                  <w:listItem w:displayText="CORRUBEDO" w:value="CORRUBEDO"/>
                  <w:listItem w:displayText="COVELO" w:value="COVELO"/>
                  <w:listItem w:displayText="DOMAIO" w:value="DOMAIO"/>
                  <w:listItem w:displayText="EMBARCADOIRO RÍO MIÑO" w:value="EMBARCADOIRO RÍO MIÑO"/>
                  <w:listItem w:displayText="ESCARABOTE" w:value="ESCARABOTE"/>
                  <w:listItem w:displayText="ESPASANTE" w:value="ESPASANTE"/>
                  <w:listItem w:displayText="ESTEIRO" w:value="ESTEIRO"/>
                  <w:listItem w:displayText="ÉZARO" w:value="ÉZARO"/>
                  <w:listItem w:displayText="FISTERRA" w:value="FISTERRA"/>
                  <w:listItem w:displayText="FOZ" w:value="FOZ"/>
                  <w:listItem w:displayText="GOIÁN" w:value="GOIÁN"/>
                  <w:listItem w:displayText="ILLA DE AROUSA (XUFRE)" w:value="ILLA DE AROUSA (XUFRE)"/>
                  <w:listItem w:displayText="LAXE" w:value="LAXE"/>
                  <w:listItem w:displayText="LONJA DE VIGO" w:value="LONJA DE VIGO"/>
                  <w:listItem w:displayText="LORBÉ" w:value="LORBÉ"/>
                  <w:listItem w:displayText="LOURIDO" w:value="LOURIDO"/>
                  <w:listItem w:displayText="MALPICA" w:value="MALPICA"/>
                  <w:listItem w:displayText="MANIÑOS (BARALLOBRE)" w:value="MANIÑOS (BARALLOBRE)"/>
                  <w:listItem w:displayText="MAÑÓNS" w:value="MAÑÓNS"/>
                  <w:listItem w:displayText="MEIRA" w:value="MEIRA"/>
                  <w:listItem w:displayText="MELOXO" w:value="MELOXO"/>
                  <w:listItem w:displayText="MERA" w:value="MERA"/>
                  <w:listItem w:displayText="MIÑO" w:value="MIÑO"/>
                  <w:listItem w:displayText="MOAÑA" w:value="MOAÑA"/>
                  <w:listItem w:displayText="MORÁS" w:value="MORÁS"/>
                  <w:listItem w:displayText="MUGARDOS" w:value="MUGARDOS"/>
                  <w:listItem w:displayText="MUROS" w:value="MUROS"/>
                  <w:listItem w:displayText="MUXÍA" w:value="MUXÍA"/>
                  <w:listItem w:displayText="NEDA" w:value="NEDA"/>
                  <w:listItem w:displayText="NOIA" w:value="NOIA"/>
                  <w:listItem w:displayText="NOIS" w:value="NOIS"/>
                  <w:listItem w:displayText="O BARQUEIRO" w:value="O BARQUEIRO"/>
                  <w:listItem w:displayText="O CAMPO" w:value="O CAMPO"/>
                  <w:listItem w:displayText="O FREIXO" w:value="O FREIXO"/>
                  <w:listItem w:displayText="O GROVE" w:value="O GROVE"/>
                  <w:listItem w:displayText="O PINDO" w:value="O PINDO"/>
                  <w:listItem w:displayText="O SON" w:value="O SON"/>
                  <w:listItem w:displayText="ORTIGUEIRA" w:value="ORTIGUEIRA"/>
                  <w:listItem w:displayText="PALMEIRA" w:value="PALMEIRA"/>
                  <w:listItem w:displayText="PANXÓN" w:value="PANXÓN"/>
                  <w:listItem w:displayText="PASAXE" w:value="PASAXE"/>
                  <w:listItem w:displayText="PEDRAS NEGRAS" w:value="PEDRAS NEGRAS"/>
                  <w:listItem w:displayText="PONTECESO" w:value="PONTECESO"/>
                  <w:listItem w:displayText="PONTECESURES" w:value="PONTECESURES"/>
                  <w:listItem w:displayText="PONTEDEUME" w:value="PONTEDEUME"/>
                  <w:listItem w:displayText="PONTEVEDRA" w:value="PONTEVEDRA"/>
                  <w:listItem w:displayText="PORTOCELO" w:value="PORTOCELO"/>
                  <w:listItem w:displayText="PORTOCUBELO" w:value="PORTOCUBELO"/>
                  <w:listItem w:displayText="PORTONOVO" w:value="PORTONOVO"/>
                  <w:listItem w:displayText="PORTOSÍN" w:value="PORTOSÍN"/>
                  <w:listItem w:displayText="RAXÓ" w:value="RAXÓ"/>
                  <w:listItem w:displayText="RAZO" w:value="RAZO"/>
                  <w:listItem w:displayText="REDES" w:value="REDES"/>
                  <w:listItem w:displayText="RIANXO" w:value="RIANXO"/>
                  <w:listItem w:displayText="RIBADEO" w:value="RIBADEO"/>
                  <w:listItem w:displayText="RIBEIRA" w:value="RIBEIRA"/>
                  <w:listItem w:displayText="RINLO" w:value="RINLO"/>
                  <w:listItem w:displayText="SADA-FONTÁN" w:value="SADA-FONTÁN"/>
                  <w:listItem w:displayText="SAN CIBRAO" w:value="SAN CIBRAO"/>
                  <w:listItem w:displayText="SAN MIGUEL DE DEIRO" w:value="SAN MIGUEL DE DEIRO"/>
                  <w:listItem w:displayText="SAN PEDRO VISMA (O PORTIÑO)" w:value="SAN PEDRO VISMA (O PORTIÑO)"/>
                  <w:listItem w:displayText="SANTA CRUZ" w:value="SANTA CRUZ"/>
                  <w:listItem w:displayText="SANTA MARÍA DE OIA" w:value="SANTA MARÍA DE OIA"/>
                  <w:listItem w:displayText="SANTA MARIÑA" w:value="SANTA MARIÑA"/>
                  <w:listItem w:displayText="SANXENXO" w:value="SANXENXO"/>
                  <w:listItem w:displayText="SARDIÑEIRO" w:value="SARDIÑEIRO"/>
                  <w:listItem w:displayText="SEIXO" w:value="SEIXO"/>
                  <w:listItem w:displayText="SUEVOS" w:value="SUEVOS"/>
                  <w:listItem w:displayText="TARAGOÑA" w:value="TARAGOÑA"/>
                  <w:listItem w:displayText="TESTAL" w:value="TESTAL"/>
                  <w:listItem w:displayText="TRAGOVE" w:value="TRAGOVE"/>
                  <w:listItem w:displayText="VICEDO" w:value="VICEDO"/>
                  <w:listItem w:displayText="VILABOA" w:value="VILABOA"/>
                  <w:listItem w:displayText="VILANOVA DE AROUSA" w:value="VILANOVA DE AROUSA"/>
                  <w:listItem w:displayText="VILAXOÁN" w:value="VILAXOÁN"/>
                  <w:listItem w:displayText="VIVEIRO-CELEIRO" w:value="VIVEIRO-CELEIRO"/>
                </w:dropDownList>
              </w:sdtPr>
              <w:sdtEndPr/>
              <w:sdtContent>
                <w:r w:rsidR="00FA51FC" w:rsidRPr="0053246C">
                  <w:rPr>
                    <w:rFonts w:ascii="Arial" w:hAnsi="Arial" w:cs="Arial"/>
                    <w:color w:val="00B0F0"/>
                    <w:sz w:val="18"/>
                    <w:szCs w:val="18"/>
                  </w:rPr>
                  <w:t>ESCOLLA UN PORTO</w:t>
                </w:r>
              </w:sdtContent>
            </w:sdt>
          </w:p>
        </w:tc>
      </w:tr>
    </w:tbl>
    <w:p w14:paraId="4C0CA549" w14:textId="3AB4701E" w:rsidR="00FA51FC" w:rsidRDefault="00FA51FC" w:rsidP="00FA51FC">
      <w:pPr>
        <w:jc w:val="both"/>
        <w:rPr>
          <w:rFonts w:ascii="Arial" w:hAnsi="Arial" w:cs="Arial"/>
          <w:b/>
          <w:sz w:val="18"/>
          <w:szCs w:val="18"/>
        </w:rPr>
      </w:pPr>
    </w:p>
    <w:p w14:paraId="373DF808" w14:textId="77777777" w:rsidR="00DF1C25" w:rsidRDefault="00DF1C25" w:rsidP="00FA51FC">
      <w:pPr>
        <w:jc w:val="both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189" w:type="dxa"/>
        <w:tblInd w:w="5" w:type="dxa"/>
        <w:tblLook w:val="04A0" w:firstRow="1" w:lastRow="0" w:firstColumn="1" w:lastColumn="0" w:noHBand="0" w:noVBand="1"/>
      </w:tblPr>
      <w:tblGrid>
        <w:gridCol w:w="9189"/>
      </w:tblGrid>
      <w:tr w:rsidR="005A62EB" w:rsidRPr="00CC7383" w14:paraId="6622C099" w14:textId="77777777" w:rsidTr="005A62EB">
        <w:trPr>
          <w:trHeight w:val="428"/>
        </w:trPr>
        <w:tc>
          <w:tcPr>
            <w:tcW w:w="9189" w:type="dxa"/>
            <w:vAlign w:val="center"/>
          </w:tcPr>
          <w:p w14:paraId="7FEA99FF" w14:textId="5C0CB7B4" w:rsidR="005A62EB" w:rsidRDefault="005A62EB" w:rsidP="005A62EB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SITUACIÓN DA CONCESIÓN NO DOMINIO PÚBLICO PORTUARIO</w:t>
            </w:r>
          </w:p>
        </w:tc>
      </w:tr>
      <w:tr w:rsidR="00FA51FC" w:rsidRPr="00CC7383" w14:paraId="667F2DBA" w14:textId="77777777" w:rsidTr="00FA51FC">
        <w:trPr>
          <w:trHeight w:val="673"/>
        </w:trPr>
        <w:tc>
          <w:tcPr>
            <w:tcW w:w="9189" w:type="dxa"/>
            <w:vAlign w:val="center"/>
          </w:tcPr>
          <w:p w14:paraId="1C2DB4C4" w14:textId="77777777" w:rsidR="00FA51FC" w:rsidRDefault="00FA51FC" w:rsidP="00FA51F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sira imaxe coa delimitación aproximada da superficie a ocupar)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(insira imaxe coa delimitación aproximada da superficie a ocupar)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  <w:p w14:paraId="207C957A" w14:textId="77777777" w:rsidR="00FA51FC" w:rsidRDefault="00FA51FC" w:rsidP="00FA51FC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sira fotografías de campo, se existen )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(insira fotografías de campo, se existen )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</w:tbl>
    <w:p w14:paraId="0B0CE6E7" w14:textId="77777777" w:rsidR="00FA51FC" w:rsidRDefault="00FA51FC" w:rsidP="00FA51FC">
      <w:pPr>
        <w:spacing w:line="264" w:lineRule="auto"/>
        <w:rPr>
          <w:rFonts w:ascii="Arial" w:hAnsi="Arial" w:cs="Arial"/>
          <w:b/>
          <w:sz w:val="18"/>
          <w:szCs w:val="18"/>
        </w:rPr>
      </w:pPr>
    </w:p>
    <w:p w14:paraId="303AD73B" w14:textId="77777777" w:rsidR="00FA51FC" w:rsidRDefault="00FA51FC" w:rsidP="00FA51FC">
      <w:pPr>
        <w:spacing w:line="264" w:lineRule="auto"/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194" w:type="dxa"/>
        <w:tblInd w:w="5" w:type="dxa"/>
        <w:tblLook w:val="04A0" w:firstRow="1" w:lastRow="0" w:firstColumn="1" w:lastColumn="0" w:noHBand="0" w:noVBand="1"/>
      </w:tblPr>
      <w:tblGrid>
        <w:gridCol w:w="841"/>
        <w:gridCol w:w="2180"/>
        <w:gridCol w:w="6173"/>
      </w:tblGrid>
      <w:tr w:rsidR="00194ACE" w:rsidRPr="00CC7383" w14:paraId="13BE0E3D" w14:textId="77777777" w:rsidTr="00D20C02">
        <w:trPr>
          <w:trHeight w:val="499"/>
        </w:trPr>
        <w:tc>
          <w:tcPr>
            <w:tcW w:w="9194" w:type="dxa"/>
            <w:gridSpan w:val="3"/>
            <w:tcBorders>
              <w:bottom w:val="single" w:sz="4" w:space="0" w:color="auto"/>
            </w:tcBorders>
            <w:vAlign w:val="center"/>
          </w:tcPr>
          <w:p w14:paraId="6526920E" w14:textId="01DDDAAE" w:rsidR="00194ACE" w:rsidRPr="00263AE9" w:rsidRDefault="00194ACE" w:rsidP="00194ACE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DESCRICIÓN TÉCNICA DAS </w:t>
            </w: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OBRAS NON DESMONTABLES</w:t>
            </w:r>
            <w:r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1"/>
            </w: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QUE SE SOLICITA EXECUTAR </w:t>
            </w:r>
            <w:r w:rsidRPr="00263AE9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 DOMINIO PÚBLICO PORTUARIO</w:t>
            </w:r>
            <w:r w:rsidR="00DF1C2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(SE APLICA)</w:t>
            </w:r>
          </w:p>
        </w:tc>
      </w:tr>
      <w:tr w:rsidR="00194ACE" w:rsidRPr="00CC7383" w14:paraId="7117A8B2" w14:textId="77777777" w:rsidTr="00D20C02">
        <w:trPr>
          <w:trHeight w:val="624"/>
        </w:trPr>
        <w:tc>
          <w:tcPr>
            <w:tcW w:w="9194" w:type="dxa"/>
            <w:gridSpan w:val="3"/>
            <w:tcBorders>
              <w:bottom w:val="nil"/>
            </w:tcBorders>
            <w:vAlign w:val="center"/>
          </w:tcPr>
          <w:sdt>
            <w:sdtPr>
              <w:rPr>
                <w:rFonts w:ascii="Arial" w:hAnsi="Arial" w:cs="Arial"/>
                <w:sz w:val="16"/>
                <w:szCs w:val="14"/>
              </w:rPr>
              <w:id w:val="-675423799"/>
              <w:placeholder>
                <w:docPart w:val="A2DBC68E973341FAB40D3F6510D10F0F"/>
              </w:placeholder>
              <w:dropDownList>
                <w:listItem w:displayText="ESCOLLA UNHA OPCIÓN" w:value="ESCOLLA UNHA OPCIÓN"/>
                <w:listItem w:displayText="NON se realizarán novas obras" w:value="NON se realizarán novas obras"/>
                <w:listItem w:displayText="SI se realizarán novas obras, pero NON serán de entidade e soamente requiren documento técnico descritivo" w:value="SI se realizarán novas obras, pero NON serán de entidade e soamente requiren documento técnico descritivo"/>
                <w:listItem w:displayText="SI se realizarán novas obras, e SI serán de entidade polo que requiren de proxecto" w:value="SI se realizarán novas obras, e SI serán de entidade polo que requiren de proxecto"/>
              </w:dropDownList>
            </w:sdtPr>
            <w:sdtEndPr/>
            <w:sdtContent>
              <w:p w14:paraId="7D34E3E4" w14:textId="77777777" w:rsidR="00194ACE" w:rsidRPr="00263AE9" w:rsidRDefault="00194ACE" w:rsidP="00D20C02">
                <w:pP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302804">
                  <w:rPr>
                    <w:rFonts w:ascii="Arial" w:hAnsi="Arial" w:cs="Arial"/>
                    <w:color w:val="00B0F0"/>
                    <w:sz w:val="16"/>
                    <w:szCs w:val="14"/>
                  </w:rPr>
                  <w:t>ESCOLLA UNHA OPCIÓN</w:t>
                </w:r>
              </w:p>
            </w:sdtContent>
          </w:sdt>
        </w:tc>
      </w:tr>
      <w:tr w:rsidR="00194ACE" w:rsidRPr="00CC7383" w14:paraId="145C67AD" w14:textId="77777777" w:rsidTr="00D20C02">
        <w:trPr>
          <w:trHeight w:val="160"/>
        </w:trPr>
        <w:tc>
          <w:tcPr>
            <w:tcW w:w="3021" w:type="dxa"/>
            <w:gridSpan w:val="2"/>
            <w:vAlign w:val="center"/>
          </w:tcPr>
          <w:p w14:paraId="33AFB312" w14:textId="66484227" w:rsidR="00194ACE" w:rsidRPr="00194ACE" w:rsidRDefault="00194ACE" w:rsidP="00194ACE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SITUACIÓN </w:t>
            </w:r>
          </w:p>
        </w:tc>
        <w:tc>
          <w:tcPr>
            <w:tcW w:w="6173" w:type="dxa"/>
            <w:vAlign w:val="center"/>
          </w:tcPr>
          <w:p w14:paraId="76757D7F" w14:textId="19470FA5" w:rsidR="00194ACE" w:rsidRPr="00194ACE" w:rsidRDefault="00194ACE" w:rsidP="00194ACE">
            <w:pPr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DESCRICIÓN </w:t>
            </w:r>
          </w:p>
        </w:tc>
      </w:tr>
      <w:tr w:rsidR="00677A92" w:rsidRPr="00CC7383" w14:paraId="1F52F188" w14:textId="77777777" w:rsidTr="00677A92">
        <w:trPr>
          <w:trHeight w:val="60"/>
        </w:trPr>
        <w:tc>
          <w:tcPr>
            <w:tcW w:w="841" w:type="dxa"/>
            <w:vMerge w:val="restart"/>
            <w:vAlign w:val="center"/>
          </w:tcPr>
          <w:p w14:paraId="3802191C" w14:textId="77777777" w:rsidR="00677A92" w:rsidRPr="00194ACE" w:rsidRDefault="00677A92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Terra</w:t>
            </w:r>
          </w:p>
        </w:tc>
        <w:tc>
          <w:tcPr>
            <w:tcW w:w="2180" w:type="dxa"/>
            <w:vAlign w:val="center"/>
          </w:tcPr>
          <w:p w14:paraId="438A2907" w14:textId="53FC7FC6" w:rsidR="00677A92" w:rsidRPr="00194ACE" w:rsidRDefault="006E2D7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En s</w:t>
            </w:r>
            <w:r w:rsidR="0084696F">
              <w:rPr>
                <w:rFonts w:ascii="Arial" w:hAnsi="Arial" w:cs="Arial"/>
                <w:color w:val="000000" w:themeColor="text1"/>
                <w:sz w:val="14"/>
                <w:szCs w:val="14"/>
              </w:rPr>
              <w:t>uperficie</w:t>
            </w:r>
          </w:p>
        </w:tc>
        <w:tc>
          <w:tcPr>
            <w:tcW w:w="6173" w:type="dxa"/>
          </w:tcPr>
          <w:p w14:paraId="2654D3ED" w14:textId="245F946A" w:rsidR="00677A92" w:rsidRPr="005A62EB" w:rsidRDefault="00677A92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194ACE" w:rsidRPr="00CC7383" w14:paraId="3D254BC4" w14:textId="77777777" w:rsidTr="00D20C02">
        <w:trPr>
          <w:trHeight w:val="70"/>
        </w:trPr>
        <w:tc>
          <w:tcPr>
            <w:tcW w:w="841" w:type="dxa"/>
            <w:vMerge/>
            <w:vAlign w:val="center"/>
          </w:tcPr>
          <w:p w14:paraId="6082166C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79A31BC0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Soterrada</w:t>
            </w:r>
          </w:p>
        </w:tc>
        <w:tc>
          <w:tcPr>
            <w:tcW w:w="6173" w:type="dxa"/>
          </w:tcPr>
          <w:p w14:paraId="016C91E2" w14:textId="234D75BA" w:rsidR="00194ACE" w:rsidRPr="005A62EB" w:rsidRDefault="00194ACE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194ACE" w:rsidRPr="00CC7383" w14:paraId="7B134BBD" w14:textId="77777777" w:rsidTr="00D20C02">
        <w:trPr>
          <w:trHeight w:val="70"/>
        </w:trPr>
        <w:tc>
          <w:tcPr>
            <w:tcW w:w="841" w:type="dxa"/>
            <w:vMerge/>
            <w:vAlign w:val="center"/>
          </w:tcPr>
          <w:p w14:paraId="5AD86EAD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3C1ACB4C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Rampla</w:t>
            </w:r>
          </w:p>
        </w:tc>
        <w:tc>
          <w:tcPr>
            <w:tcW w:w="6173" w:type="dxa"/>
          </w:tcPr>
          <w:p w14:paraId="6AF60463" w14:textId="33AA012F" w:rsidR="00194ACE" w:rsidRPr="005A62EB" w:rsidRDefault="00194ACE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194ACE" w:rsidRPr="00CC7383" w14:paraId="3A433D98" w14:textId="77777777" w:rsidTr="00D20C02">
        <w:trPr>
          <w:trHeight w:val="70"/>
        </w:trPr>
        <w:tc>
          <w:tcPr>
            <w:tcW w:w="841" w:type="dxa"/>
            <w:vMerge/>
            <w:vAlign w:val="center"/>
          </w:tcPr>
          <w:p w14:paraId="2E4D8294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6E973769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Foso</w:t>
            </w:r>
          </w:p>
        </w:tc>
        <w:tc>
          <w:tcPr>
            <w:tcW w:w="6173" w:type="dxa"/>
          </w:tcPr>
          <w:p w14:paraId="3A35BA92" w14:textId="35C49357" w:rsidR="00194ACE" w:rsidRPr="005A62EB" w:rsidRDefault="00194ACE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194ACE" w:rsidRPr="00CC7383" w14:paraId="21A8FA1E" w14:textId="77777777" w:rsidTr="00D20C02">
        <w:trPr>
          <w:trHeight w:val="70"/>
        </w:trPr>
        <w:tc>
          <w:tcPr>
            <w:tcW w:w="841" w:type="dxa"/>
            <w:vAlign w:val="center"/>
          </w:tcPr>
          <w:p w14:paraId="409EBFCB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Aérea</w:t>
            </w:r>
          </w:p>
        </w:tc>
        <w:tc>
          <w:tcPr>
            <w:tcW w:w="2180" w:type="dxa"/>
            <w:vAlign w:val="center"/>
          </w:tcPr>
          <w:p w14:paraId="2530A4D7" w14:textId="77777777" w:rsidR="00194ACE" w:rsidRPr="00194ACE" w:rsidRDefault="00194ACE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Voo</w:t>
            </w:r>
          </w:p>
        </w:tc>
        <w:tc>
          <w:tcPr>
            <w:tcW w:w="6173" w:type="dxa"/>
          </w:tcPr>
          <w:p w14:paraId="56309AA1" w14:textId="4C27B659" w:rsidR="00194ACE" w:rsidRPr="005A62EB" w:rsidRDefault="00194ACE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CC7383" w14:paraId="6A6DD72B" w14:textId="77777777" w:rsidTr="00D20C02">
        <w:trPr>
          <w:trHeight w:val="70"/>
        </w:trPr>
        <w:tc>
          <w:tcPr>
            <w:tcW w:w="841" w:type="dxa"/>
            <w:vMerge w:val="restart"/>
            <w:vAlign w:val="center"/>
          </w:tcPr>
          <w:p w14:paraId="6A900C64" w14:textId="77777777" w:rsidR="00677A92" w:rsidRPr="00194ACE" w:rsidRDefault="00677A92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Auga</w:t>
            </w:r>
          </w:p>
        </w:tc>
        <w:tc>
          <w:tcPr>
            <w:tcW w:w="2180" w:type="dxa"/>
            <w:vAlign w:val="center"/>
          </w:tcPr>
          <w:p w14:paraId="33383AB6" w14:textId="77777777" w:rsidR="00677A92" w:rsidRPr="00194ACE" w:rsidRDefault="00677A92" w:rsidP="00194ACE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Lámina de auga</w:t>
            </w:r>
          </w:p>
        </w:tc>
        <w:tc>
          <w:tcPr>
            <w:tcW w:w="6173" w:type="dxa"/>
          </w:tcPr>
          <w:p w14:paraId="0F311E8E" w14:textId="40A118DC" w:rsidR="00677A92" w:rsidRPr="005A62EB" w:rsidRDefault="00677A92" w:rsidP="00194ACE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CC7383" w14:paraId="71EAEBDA" w14:textId="77777777" w:rsidTr="00D20C02">
        <w:trPr>
          <w:trHeight w:val="70"/>
        </w:trPr>
        <w:tc>
          <w:tcPr>
            <w:tcW w:w="841" w:type="dxa"/>
            <w:vMerge/>
            <w:vAlign w:val="center"/>
          </w:tcPr>
          <w:p w14:paraId="29B4247B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7EE84AE9" w14:textId="4DD56C19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Novo recheo</w:t>
            </w:r>
          </w:p>
        </w:tc>
        <w:tc>
          <w:tcPr>
            <w:tcW w:w="6173" w:type="dxa"/>
          </w:tcPr>
          <w:p w14:paraId="308ED0BF" w14:textId="0FA0C9FC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</w:tbl>
    <w:p w14:paraId="5A2BD0C8" w14:textId="72F36CEC" w:rsidR="003C43C4" w:rsidRDefault="003C43C4" w:rsidP="00A372E4">
      <w:pPr>
        <w:spacing w:after="240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194" w:type="dxa"/>
        <w:tblInd w:w="5" w:type="dxa"/>
        <w:tblLook w:val="04A0" w:firstRow="1" w:lastRow="0" w:firstColumn="1" w:lastColumn="0" w:noHBand="0" w:noVBand="1"/>
      </w:tblPr>
      <w:tblGrid>
        <w:gridCol w:w="841"/>
        <w:gridCol w:w="2180"/>
        <w:gridCol w:w="6173"/>
      </w:tblGrid>
      <w:tr w:rsidR="00194ACE" w:rsidRPr="00CC7383" w14:paraId="0F5DC81C" w14:textId="77777777" w:rsidTr="00D20C02">
        <w:trPr>
          <w:trHeight w:val="499"/>
        </w:trPr>
        <w:tc>
          <w:tcPr>
            <w:tcW w:w="9194" w:type="dxa"/>
            <w:gridSpan w:val="3"/>
            <w:tcBorders>
              <w:bottom w:val="single" w:sz="4" w:space="0" w:color="auto"/>
            </w:tcBorders>
            <w:vAlign w:val="center"/>
          </w:tcPr>
          <w:p w14:paraId="46719B40" w14:textId="289202AE" w:rsidR="00194ACE" w:rsidRPr="00263AE9" w:rsidRDefault="00194ACE" w:rsidP="00194ACE">
            <w:pP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DESCRICIÓN TÉCNICA DAS </w:t>
            </w: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INSTALACIÓNS E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>/OU</w:t>
            </w:r>
            <w:r w:rsidRPr="00194ACE">
              <w:rPr>
                <w:rFonts w:ascii="Arial" w:hAnsi="Arial" w:cs="Arial"/>
                <w:b/>
                <w:color w:val="000000" w:themeColor="text1"/>
                <w:sz w:val="16"/>
                <w:szCs w:val="16"/>
                <w:u w:val="single"/>
              </w:rPr>
              <w:t xml:space="preserve"> EQUIPAMENTOS DESMONTABLES</w:t>
            </w:r>
            <w:r w:rsidR="007A5FE1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2"/>
            </w:r>
            <w:r w:rsidR="007A5FE1" w:rsidRPr="007A5FE1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QUE SE SOLICITA INSTALAR NO</w:t>
            </w:r>
            <w:r w:rsidRPr="00DC485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DOMINIO PÚBLICO PORTUARIO</w:t>
            </w:r>
            <w:r w:rsidR="00DF1C2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(SE APLICA)</w:t>
            </w:r>
          </w:p>
        </w:tc>
      </w:tr>
      <w:tr w:rsidR="00194ACE" w:rsidRPr="00CC7383" w14:paraId="78D89C3B" w14:textId="77777777" w:rsidTr="00D20C02">
        <w:trPr>
          <w:trHeight w:val="624"/>
        </w:trPr>
        <w:tc>
          <w:tcPr>
            <w:tcW w:w="9194" w:type="dxa"/>
            <w:gridSpan w:val="3"/>
            <w:tcBorders>
              <w:bottom w:val="nil"/>
            </w:tcBorders>
            <w:vAlign w:val="center"/>
          </w:tcPr>
          <w:sdt>
            <w:sdtPr>
              <w:rPr>
                <w:rFonts w:ascii="Arial" w:hAnsi="Arial" w:cs="Arial"/>
                <w:color w:val="000000" w:themeColor="text1"/>
                <w:sz w:val="16"/>
                <w:szCs w:val="14"/>
              </w:rPr>
              <w:id w:val="477965467"/>
              <w:placeholder>
                <w:docPart w:val="A3D5F3631FCA4A2A97A9641BE0703F79"/>
              </w:placeholder>
              <w:dropDownList>
                <w:listItem w:displayText="ESCOLLA UNHA OPCIÓN" w:value="ESCOLLA UNHA OPCIÓN"/>
                <w:listItem w:displayText="O concesionario NON aportará novas instalacións ou equipamentos na concesión" w:value="O concesionario NON aportará novas instalacións ou equipamentos na concesión"/>
                <w:listItem w:displayText="O concesionario SI aportará novas instalacións ou equipamentos na concesión" w:value="O concesionario SI aportará novas instalacións ou equipamentos na concesión"/>
              </w:dropDownList>
            </w:sdtPr>
            <w:sdtEndPr/>
            <w:sdtContent>
              <w:p w14:paraId="1BD29631" w14:textId="77777777" w:rsidR="00194ACE" w:rsidRPr="00263AE9" w:rsidRDefault="00194ACE" w:rsidP="00D20C02">
                <w:pPr>
                  <w:rPr>
                    <w:rFonts w:ascii="Arial" w:hAnsi="Arial" w:cs="Arial"/>
                    <w:b/>
                    <w:color w:val="000000" w:themeColor="text1"/>
                    <w:sz w:val="16"/>
                    <w:szCs w:val="16"/>
                  </w:rPr>
                </w:pPr>
                <w:r w:rsidRPr="00D022F9">
                  <w:rPr>
                    <w:rFonts w:ascii="Arial" w:hAnsi="Arial" w:cs="Arial"/>
                    <w:color w:val="00B0F0"/>
                    <w:sz w:val="16"/>
                    <w:szCs w:val="14"/>
                  </w:rPr>
                  <w:t>ESCOLLA UNHA OPCIÓN</w:t>
                </w:r>
              </w:p>
            </w:sdtContent>
          </w:sdt>
        </w:tc>
      </w:tr>
      <w:tr w:rsidR="00677A92" w:rsidRPr="005A62EB" w14:paraId="0B682FE9" w14:textId="77777777" w:rsidTr="00677A92">
        <w:trPr>
          <w:trHeight w:val="60"/>
        </w:trPr>
        <w:tc>
          <w:tcPr>
            <w:tcW w:w="841" w:type="dxa"/>
            <w:vMerge w:val="restart"/>
            <w:vAlign w:val="center"/>
          </w:tcPr>
          <w:p w14:paraId="46501699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Terra</w:t>
            </w:r>
          </w:p>
        </w:tc>
        <w:tc>
          <w:tcPr>
            <w:tcW w:w="2180" w:type="dxa"/>
            <w:vAlign w:val="center"/>
          </w:tcPr>
          <w:p w14:paraId="097FC5F3" w14:textId="0BFA6272" w:rsidR="00677A92" w:rsidRPr="00194ACE" w:rsidRDefault="006E2D7E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En s</w:t>
            </w:r>
            <w:r w:rsidR="0084696F">
              <w:rPr>
                <w:rFonts w:ascii="Arial" w:hAnsi="Arial" w:cs="Arial"/>
                <w:color w:val="000000" w:themeColor="text1"/>
                <w:sz w:val="14"/>
                <w:szCs w:val="14"/>
              </w:rPr>
              <w:t>uperficie</w:t>
            </w:r>
          </w:p>
        </w:tc>
        <w:tc>
          <w:tcPr>
            <w:tcW w:w="6173" w:type="dxa"/>
          </w:tcPr>
          <w:p w14:paraId="05D9B101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686250F2" w14:textId="77777777" w:rsidTr="00677A92">
        <w:trPr>
          <w:trHeight w:val="70"/>
        </w:trPr>
        <w:tc>
          <w:tcPr>
            <w:tcW w:w="841" w:type="dxa"/>
            <w:vMerge/>
            <w:vAlign w:val="center"/>
          </w:tcPr>
          <w:p w14:paraId="3702A821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7BF8D373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Soterrada</w:t>
            </w:r>
          </w:p>
        </w:tc>
        <w:tc>
          <w:tcPr>
            <w:tcW w:w="6173" w:type="dxa"/>
          </w:tcPr>
          <w:p w14:paraId="13D4DE56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0F990E8C" w14:textId="77777777" w:rsidTr="00677A92">
        <w:trPr>
          <w:trHeight w:val="70"/>
        </w:trPr>
        <w:tc>
          <w:tcPr>
            <w:tcW w:w="841" w:type="dxa"/>
            <w:vMerge/>
            <w:vAlign w:val="center"/>
          </w:tcPr>
          <w:p w14:paraId="1EC84D9A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0555BFD3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Rampla</w:t>
            </w:r>
          </w:p>
        </w:tc>
        <w:tc>
          <w:tcPr>
            <w:tcW w:w="6173" w:type="dxa"/>
          </w:tcPr>
          <w:p w14:paraId="45ACC1F1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0D03716E" w14:textId="77777777" w:rsidTr="00677A92">
        <w:trPr>
          <w:trHeight w:val="70"/>
        </w:trPr>
        <w:tc>
          <w:tcPr>
            <w:tcW w:w="841" w:type="dxa"/>
            <w:vMerge/>
            <w:vAlign w:val="center"/>
          </w:tcPr>
          <w:p w14:paraId="7DCFDC15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2A3B1FEB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Foso</w:t>
            </w:r>
          </w:p>
        </w:tc>
        <w:tc>
          <w:tcPr>
            <w:tcW w:w="6173" w:type="dxa"/>
          </w:tcPr>
          <w:p w14:paraId="394451D0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756135FD" w14:textId="77777777" w:rsidTr="00677A92">
        <w:trPr>
          <w:trHeight w:val="70"/>
        </w:trPr>
        <w:tc>
          <w:tcPr>
            <w:tcW w:w="841" w:type="dxa"/>
            <w:vAlign w:val="center"/>
          </w:tcPr>
          <w:p w14:paraId="58234CC5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Aérea</w:t>
            </w:r>
          </w:p>
        </w:tc>
        <w:tc>
          <w:tcPr>
            <w:tcW w:w="2180" w:type="dxa"/>
            <w:vAlign w:val="center"/>
          </w:tcPr>
          <w:p w14:paraId="5D450A2A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Voo</w:t>
            </w:r>
          </w:p>
        </w:tc>
        <w:tc>
          <w:tcPr>
            <w:tcW w:w="6173" w:type="dxa"/>
          </w:tcPr>
          <w:p w14:paraId="3CA3DCFA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761A5DB8" w14:textId="77777777" w:rsidTr="00677A92">
        <w:trPr>
          <w:trHeight w:val="70"/>
        </w:trPr>
        <w:tc>
          <w:tcPr>
            <w:tcW w:w="841" w:type="dxa"/>
            <w:vMerge w:val="restart"/>
            <w:vAlign w:val="center"/>
          </w:tcPr>
          <w:p w14:paraId="2D611C94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Auga</w:t>
            </w:r>
          </w:p>
        </w:tc>
        <w:tc>
          <w:tcPr>
            <w:tcW w:w="2180" w:type="dxa"/>
            <w:vAlign w:val="center"/>
          </w:tcPr>
          <w:p w14:paraId="01922260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Lámina de auga</w:t>
            </w:r>
          </w:p>
        </w:tc>
        <w:tc>
          <w:tcPr>
            <w:tcW w:w="6173" w:type="dxa"/>
          </w:tcPr>
          <w:p w14:paraId="5E3D70B9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677A92" w:rsidRPr="005A62EB" w14:paraId="42CF97A4" w14:textId="77777777" w:rsidTr="00677A92">
        <w:trPr>
          <w:trHeight w:val="70"/>
        </w:trPr>
        <w:tc>
          <w:tcPr>
            <w:tcW w:w="841" w:type="dxa"/>
            <w:vMerge/>
            <w:vAlign w:val="center"/>
          </w:tcPr>
          <w:p w14:paraId="6C8A5274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180" w:type="dxa"/>
            <w:vAlign w:val="center"/>
          </w:tcPr>
          <w:p w14:paraId="118A1AAA" w14:textId="77777777" w:rsidR="00677A92" w:rsidRPr="00194AC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194ACE">
              <w:rPr>
                <w:rFonts w:ascii="Arial" w:hAnsi="Arial" w:cs="Arial"/>
                <w:color w:val="000000" w:themeColor="text1"/>
                <w:sz w:val="14"/>
                <w:szCs w:val="14"/>
              </w:rPr>
              <w:t>Novo recheo</w:t>
            </w:r>
          </w:p>
        </w:tc>
        <w:tc>
          <w:tcPr>
            <w:tcW w:w="6173" w:type="dxa"/>
          </w:tcPr>
          <w:p w14:paraId="7A2D9C3C" w14:textId="77777777" w:rsidR="00677A92" w:rsidRPr="005A62EB" w:rsidRDefault="00677A92" w:rsidP="00677A92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5A62EB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aquí, se aplica)</w:t>
            </w:r>
            <w:r w:rsidRPr="005A62EB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</w:tbl>
    <w:p w14:paraId="6F4AF154" w14:textId="77777777" w:rsidR="00FE64D8" w:rsidRDefault="00FE64D8" w:rsidP="00A372E4">
      <w:pPr>
        <w:spacing w:after="240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217" w:type="dxa"/>
        <w:tblLook w:val="04A0" w:firstRow="1" w:lastRow="0" w:firstColumn="1" w:lastColumn="0" w:noHBand="0" w:noVBand="1"/>
      </w:tblPr>
      <w:tblGrid>
        <w:gridCol w:w="1089"/>
        <w:gridCol w:w="2151"/>
        <w:gridCol w:w="2043"/>
        <w:gridCol w:w="2853"/>
        <w:gridCol w:w="1081"/>
      </w:tblGrid>
      <w:tr w:rsidR="00F77DFA" w14:paraId="79539FB6" w14:textId="77777777" w:rsidTr="00F77DFA">
        <w:trPr>
          <w:trHeight w:val="538"/>
        </w:trPr>
        <w:tc>
          <w:tcPr>
            <w:tcW w:w="9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26E2" w14:textId="506E3D64" w:rsidR="00F77DFA" w:rsidRDefault="00F77DFA" w:rsidP="00DF1C25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DATOS D</w:t>
            </w:r>
            <w:r w:rsidR="00FA51FC">
              <w:rPr>
                <w:rFonts w:ascii="Arial" w:hAnsi="Arial" w:cs="Arial"/>
                <w:b/>
                <w:sz w:val="16"/>
                <w:szCs w:val="16"/>
              </w:rPr>
              <w:t>A DOCUMENTACIÓN</w:t>
            </w:r>
            <w:r w:rsidR="00FA51FC" w:rsidRPr="00FA51FC">
              <w:rPr>
                <w:rFonts w:ascii="Arial" w:hAnsi="Arial" w:cs="Arial"/>
                <w:b/>
                <w:sz w:val="16"/>
                <w:szCs w:val="16"/>
              </w:rPr>
              <w:t xml:space="preserve"> TÉCNICA, PROXECTO BÁSICO OU PROXECTO CONSTRUTIVO</w:t>
            </w:r>
            <w:r w:rsidR="00DF1C25">
              <w:rPr>
                <w:rFonts w:ascii="Arial" w:hAnsi="Arial" w:cs="Arial"/>
                <w:b/>
                <w:sz w:val="16"/>
                <w:szCs w:val="16"/>
              </w:rPr>
              <w:t xml:space="preserve"> QUE SE REMITE</w:t>
            </w:r>
            <w:r>
              <w:rPr>
                <w:rFonts w:ascii="Arial" w:hAnsi="Arial" w:cs="Arial"/>
                <w:b/>
                <w:sz w:val="16"/>
                <w:szCs w:val="16"/>
              </w:rPr>
              <w:t>, E PERSOAL TÉCNICO REDACTOR</w:t>
            </w:r>
          </w:p>
        </w:tc>
      </w:tr>
      <w:tr w:rsidR="00FA51FC" w14:paraId="66E10E30" w14:textId="77777777" w:rsidTr="00FA51FC">
        <w:trPr>
          <w:trHeight w:val="279"/>
        </w:trPr>
        <w:tc>
          <w:tcPr>
            <w:tcW w:w="921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FF700" w14:textId="334D6104" w:rsidR="00FA51FC" w:rsidRPr="00FA51FC" w:rsidRDefault="00FA51FC" w:rsidP="00FA51FC">
            <w:pPr>
              <w:rPr>
                <w:rFonts w:ascii="Arial" w:hAnsi="Arial" w:cs="Arial"/>
                <w:sz w:val="16"/>
                <w:szCs w:val="16"/>
              </w:rPr>
            </w:pPr>
            <w:r w:rsidRPr="00FA51FC">
              <w:rPr>
                <w:rFonts w:ascii="Arial" w:hAnsi="Arial" w:cs="Arial"/>
                <w:sz w:val="16"/>
                <w:szCs w:val="16"/>
              </w:rPr>
              <w:t>Documentación que se presenta</w:t>
            </w:r>
            <w:r>
              <w:rPr>
                <w:rFonts w:ascii="Arial" w:hAnsi="Arial" w:cs="Arial"/>
                <w:sz w:val="16"/>
                <w:szCs w:val="16"/>
              </w:rPr>
              <w:t>:</w:t>
            </w:r>
          </w:p>
          <w:sdt>
            <w:sdtPr>
              <w:rPr>
                <w:rFonts w:ascii="Arial" w:hAnsi="Arial" w:cs="Arial"/>
                <w:color w:val="000000" w:themeColor="text1"/>
                <w:sz w:val="16"/>
                <w:szCs w:val="14"/>
              </w:rPr>
              <w:id w:val="292647202"/>
              <w:placeholder>
                <w:docPart w:val="C68B1FEE72134B928BABFEA613064A1E"/>
              </w:placeholder>
              <w:dropDownList>
                <w:listItem w:displayText="ESCOLLA UNHA OPCIÓN" w:value="ESCOLLA UNHA OPCIÓN"/>
                <w:listItem w:displayText="DOCUMENTO TÉCNICO" w:value="DOCUMENTO TÉCNICO"/>
                <w:listItem w:displayText="PROXECTO BÁSCIO" w:value="PROXECTO BÁSCIO"/>
                <w:listItem w:displayText="PROXECTO CONSTRUTIVO" w:value="PROXECTO CONSTRUTIVO"/>
              </w:dropDownList>
            </w:sdtPr>
            <w:sdtEndPr/>
            <w:sdtContent>
              <w:p w14:paraId="1BE2CD0C" w14:textId="7B73A9AA" w:rsidR="00FA51FC" w:rsidRPr="00FA51FC" w:rsidRDefault="00FA51FC" w:rsidP="00FA51FC">
                <w:pPr>
                  <w:rPr>
                    <w:rFonts w:ascii="Arial" w:hAnsi="Arial" w:cs="Arial"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color w:val="00B0F0"/>
                    <w:sz w:val="16"/>
                    <w:szCs w:val="14"/>
                  </w:rPr>
                  <w:t>ESCOLLA UNHA OPCIÓN</w:t>
                </w:r>
              </w:p>
            </w:sdtContent>
          </w:sdt>
        </w:tc>
      </w:tr>
      <w:tr w:rsidR="00FA51FC" w14:paraId="1F594A13" w14:textId="77777777" w:rsidTr="00FA51FC">
        <w:trPr>
          <w:trHeight w:val="797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B30D3" w14:textId="77777777" w:rsidR="00FA51FC" w:rsidRPr="00FA51FC" w:rsidRDefault="00FA51FC" w:rsidP="00FA51FC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VERSIÓN DO PROXECTO</w:t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10082" w14:textId="7B4AECEE" w:rsidR="00FA51FC" w:rsidRPr="00FA51FC" w:rsidRDefault="00FA51FC" w:rsidP="00FA51FC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DATA DE ASINATURA DO PROXECTO</w:t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3C31" w14:textId="0B409532" w:rsidR="00FA51FC" w:rsidRPr="00FA51FC" w:rsidRDefault="00FA51FC" w:rsidP="00FA51FC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NOME DO PROXECTO</w:t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0299C" w14:textId="77777777" w:rsidR="00FA51FC" w:rsidRPr="00FA51FC" w:rsidRDefault="00FA51FC" w:rsidP="00FA51FC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NOME, APELIDOS, TITULACIÓN E NÚMERO DE COLEXIACIÓN DO TÉCNICO QUE ASINA O PROXECTO</w:t>
            </w:r>
          </w:p>
        </w:tc>
      </w:tr>
      <w:tr w:rsidR="00FA51FC" w14:paraId="079F0879" w14:textId="77777777" w:rsidTr="00FA51FC">
        <w:trPr>
          <w:trHeight w:val="994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B6CE1" w14:textId="272369A7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2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7070" w14:textId="6BAFC35F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2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56BA" w14:textId="5A78DDC9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3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C18C" w14:textId="59DC23E3" w:rsidR="00FA51FC" w:rsidRPr="00FA51FC" w:rsidRDefault="00FA51FC" w:rsidP="00FA51F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Nome: 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  <w:p w14:paraId="765C1FA0" w14:textId="504CB691" w:rsidR="00FA51FC" w:rsidRPr="00FA51FC" w:rsidRDefault="00FA51FC" w:rsidP="00FA51F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Titulación: 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  <w:p w14:paraId="4736426C" w14:textId="5182DE28" w:rsidR="00FA51FC" w:rsidRPr="00FA51FC" w:rsidRDefault="00FA51FC" w:rsidP="00FA51FC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Número de colexiación: 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FA51FC" w14:paraId="10CEB1A6" w14:textId="77777777" w:rsidTr="00FA51FC">
        <w:trPr>
          <w:trHeight w:val="128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B842" w14:textId="77777777" w:rsidR="00FA51FC" w:rsidRPr="00FA51FC" w:rsidRDefault="00FA51FC" w:rsidP="00FA51FC">
            <w:pPr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ORZAMENTO DO PROXECTO BÁSICO SEN IVE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DC5EB" w14:textId="76B581C8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€</w:t>
            </w:r>
          </w:p>
        </w:tc>
      </w:tr>
      <w:tr w:rsidR="00FA51FC" w14:paraId="7ADB206C" w14:textId="77777777" w:rsidTr="00FA51FC">
        <w:trPr>
          <w:trHeight w:val="72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1E8A5" w14:textId="77777777" w:rsidR="00FA51FC" w:rsidRPr="00FA51FC" w:rsidRDefault="00FA51FC" w:rsidP="00FA51FC">
            <w:pPr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lastRenderedPageBreak/>
              <w:t>IVE (21%)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6FCBF" w14:textId="41E8FCB3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€</w:t>
            </w:r>
          </w:p>
        </w:tc>
      </w:tr>
      <w:tr w:rsidR="00FA51FC" w14:paraId="0C903F36" w14:textId="77777777" w:rsidTr="00FA51FC">
        <w:trPr>
          <w:trHeight w:val="149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C4CC" w14:textId="77777777" w:rsidR="00FA51FC" w:rsidRPr="00FA51FC" w:rsidRDefault="00FA51FC" w:rsidP="00FA51FC">
            <w:pPr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ORZAMENTO TOTAL DO PROXECTO BÁSICO CON IVE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59FCC" w14:textId="6151FBF1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€</w:t>
            </w:r>
          </w:p>
        </w:tc>
      </w:tr>
      <w:tr w:rsidR="00FA51FC" w14:paraId="1BA4FA59" w14:textId="77777777" w:rsidTr="00FA51FC">
        <w:trPr>
          <w:trHeight w:val="72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B5E3" w14:textId="77777777" w:rsidR="00FA51FC" w:rsidRPr="00FA51FC" w:rsidRDefault="00FA51FC" w:rsidP="00FA51FC">
            <w:pPr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PRAZO DE EXECUCIÓN DAS OBRAS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F92F0" w14:textId="61359E47" w:rsidR="00FA51FC" w:rsidRPr="00FA51FC" w:rsidRDefault="00FA51FC" w:rsidP="00FA51FC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MESES</w:t>
            </w:r>
          </w:p>
        </w:tc>
      </w:tr>
      <w:tr w:rsidR="00DF1C25" w14:paraId="63495E2C" w14:textId="77777777" w:rsidTr="00FA51FC">
        <w:trPr>
          <w:trHeight w:val="72"/>
        </w:trPr>
        <w:tc>
          <w:tcPr>
            <w:tcW w:w="81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48331" w14:textId="33F35FAA" w:rsidR="00DF1C25" w:rsidRPr="00FA51FC" w:rsidRDefault="00DF1C25" w:rsidP="00DF1C25">
            <w:pPr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DATA APROXIMADA DE INICIO </w:t>
            </w:r>
            <w:r w:rsidRPr="00FA51FC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DAS OBRAS 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9E3EB" w14:textId="54482296" w:rsidR="00DF1C25" w:rsidRPr="00FA51FC" w:rsidRDefault="00DF1C25" w:rsidP="00F7091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A51FC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 w:rsidRPr="00FA51FC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DF1C25" w14:paraId="68E2EF7E" w14:textId="77777777" w:rsidTr="00F77DFA">
        <w:trPr>
          <w:trHeight w:val="72"/>
        </w:trPr>
        <w:tc>
          <w:tcPr>
            <w:tcW w:w="9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4F729" w14:textId="77777777" w:rsidR="00DF1C25" w:rsidRPr="00F77DFA" w:rsidRDefault="00DF1C25" w:rsidP="00DF1C25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  <w:t>Imaxe da portada do proxecto/documento técnico:</w:t>
            </w:r>
          </w:p>
          <w:p w14:paraId="5C2A96AA" w14:textId="77777777" w:rsidR="00DF1C25" w:rsidRPr="00F77DFA" w:rsidRDefault="00DF1C25" w:rsidP="00DF1C2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Texto11"/>
                  <w:enabled/>
                  <w:calcOnExit w:val="0"/>
                  <w:textInput>
                    <w:default w:val="(insertar imaxe da portada)"/>
                  </w:textInput>
                </w:ffData>
              </w:fldChar>
            </w: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 w:rsidRPr="00F77DFA"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(insertar imaxe da portada)</w:t>
            </w:r>
            <w:r w:rsidRPr="00F77DFA"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</w:tbl>
    <w:p w14:paraId="329631BB" w14:textId="29E33515" w:rsidR="008547F4" w:rsidRDefault="008547F4">
      <w:pPr>
        <w:rPr>
          <w:rFonts w:ascii="Arial" w:hAnsi="Arial" w:cs="Arial"/>
          <w:b/>
          <w:sz w:val="18"/>
          <w:szCs w:val="18"/>
        </w:rPr>
      </w:pPr>
    </w:p>
    <w:p w14:paraId="0C783A67" w14:textId="060BD63A" w:rsidR="00F77DFA" w:rsidRDefault="00F77DFA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055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557"/>
        <w:gridCol w:w="993"/>
        <w:gridCol w:w="2551"/>
        <w:gridCol w:w="1276"/>
        <w:gridCol w:w="1701"/>
        <w:gridCol w:w="992"/>
        <w:gridCol w:w="985"/>
      </w:tblGrid>
      <w:tr w:rsidR="00AA6B4E" w:rsidRPr="00000331" w14:paraId="634A3411" w14:textId="77777777" w:rsidTr="00AA6B4E">
        <w:trPr>
          <w:trHeight w:val="688"/>
        </w:trPr>
        <w:tc>
          <w:tcPr>
            <w:tcW w:w="9055" w:type="dxa"/>
            <w:gridSpan w:val="7"/>
            <w:vAlign w:val="center"/>
          </w:tcPr>
          <w:p w14:paraId="1EF976AB" w14:textId="5762CFEF" w:rsidR="00AA6B4E" w:rsidRPr="00000331" w:rsidRDefault="00AA6B4E" w:rsidP="002B0C2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NOVA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OCUPACIÓN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DE SUPERFICIES QUE 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SE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SOLICITA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 OCUPAR NO DOMINIO PÚBLICO PORTUARIO</w:t>
            </w:r>
          </w:p>
        </w:tc>
      </w:tr>
      <w:tr w:rsidR="00677A92" w:rsidRPr="00000331" w14:paraId="29490DAE" w14:textId="77777777" w:rsidTr="00677A92">
        <w:trPr>
          <w:trHeight w:val="688"/>
        </w:trPr>
        <w:tc>
          <w:tcPr>
            <w:tcW w:w="1550" w:type="dxa"/>
            <w:gridSpan w:val="2"/>
            <w:vAlign w:val="center"/>
          </w:tcPr>
          <w:p w14:paraId="21AE04E1" w14:textId="73B61814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SITUACIÓN DA SUPERFICIE</w:t>
            </w:r>
          </w:p>
        </w:tc>
        <w:tc>
          <w:tcPr>
            <w:tcW w:w="2551" w:type="dxa"/>
            <w:vAlign w:val="center"/>
          </w:tcPr>
          <w:p w14:paraId="37511248" w14:textId="0EDD2693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DESCRICIÓN DA SUPERFICIE</w:t>
            </w:r>
          </w:p>
        </w:tc>
        <w:tc>
          <w:tcPr>
            <w:tcW w:w="1276" w:type="dxa"/>
            <w:vAlign w:val="center"/>
          </w:tcPr>
          <w:p w14:paraId="3C371EC9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ÁREA EN PLANTA</w:t>
            </w:r>
          </w:p>
          <w:p w14:paraId="29A4DB90" w14:textId="1402C14E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TÍTULO VIXENTE ACTUAL</w:t>
            </w:r>
          </w:p>
          <w:p w14:paraId="3487F549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 xml:space="preserve"> (m</w:t>
            </w:r>
            <w:r w:rsidRPr="00AA6B4E">
              <w:rPr>
                <w:rFonts w:ascii="Arial" w:hAnsi="Arial" w:cs="Arial"/>
                <w:b/>
                <w:sz w:val="12"/>
                <w:szCs w:val="12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2"/>
                <w:szCs w:val="12"/>
              </w:rPr>
              <w:t>)</w:t>
            </w:r>
          </w:p>
        </w:tc>
        <w:tc>
          <w:tcPr>
            <w:tcW w:w="1701" w:type="dxa"/>
            <w:vAlign w:val="center"/>
          </w:tcPr>
          <w:p w14:paraId="5ED9C06B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ÁREA EN PLANTA</w:t>
            </w:r>
          </w:p>
          <w:p w14:paraId="62B7ACF9" w14:textId="279BE376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NOVA (ACTUAL+SOLICITADA)</w:t>
            </w:r>
          </w:p>
          <w:p w14:paraId="3B73C012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 xml:space="preserve"> (m</w:t>
            </w:r>
            <w:r w:rsidRPr="00AA6B4E">
              <w:rPr>
                <w:rFonts w:ascii="Arial" w:hAnsi="Arial" w:cs="Arial"/>
                <w:b/>
                <w:sz w:val="12"/>
                <w:szCs w:val="12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2"/>
                <w:szCs w:val="12"/>
              </w:rPr>
              <w:t>)</w:t>
            </w:r>
          </w:p>
        </w:tc>
        <w:tc>
          <w:tcPr>
            <w:tcW w:w="992" w:type="dxa"/>
            <w:vAlign w:val="center"/>
          </w:tcPr>
          <w:p w14:paraId="629C56CB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DIFERENZA</w:t>
            </w:r>
          </w:p>
          <w:p w14:paraId="22BA84F0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(m</w:t>
            </w:r>
            <w:r w:rsidRPr="00AA6B4E">
              <w:rPr>
                <w:rFonts w:ascii="Arial" w:hAnsi="Arial" w:cs="Arial"/>
                <w:b/>
                <w:sz w:val="12"/>
                <w:szCs w:val="12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2"/>
                <w:szCs w:val="12"/>
              </w:rPr>
              <w:t>)</w:t>
            </w:r>
          </w:p>
        </w:tc>
        <w:tc>
          <w:tcPr>
            <w:tcW w:w="985" w:type="dxa"/>
            <w:vAlign w:val="center"/>
          </w:tcPr>
          <w:p w14:paraId="688AA0D6" w14:textId="77777777" w:rsidR="00677A92" w:rsidRPr="00AA6B4E" w:rsidRDefault="00677A92" w:rsidP="002B0C23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sz w:val="12"/>
                <w:szCs w:val="12"/>
              </w:rPr>
              <w:t>DIFERENZA (%)</w:t>
            </w:r>
          </w:p>
        </w:tc>
      </w:tr>
      <w:tr w:rsidR="00677A92" w:rsidRPr="00000331" w14:paraId="0E4AFB9D" w14:textId="77777777" w:rsidTr="00677A92">
        <w:trPr>
          <w:trHeight w:val="60"/>
        </w:trPr>
        <w:tc>
          <w:tcPr>
            <w:tcW w:w="557" w:type="dxa"/>
            <w:vMerge w:val="restart"/>
            <w:vAlign w:val="center"/>
          </w:tcPr>
          <w:p w14:paraId="72A83E7D" w14:textId="0B0BB471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Terra</w:t>
            </w:r>
          </w:p>
        </w:tc>
        <w:tc>
          <w:tcPr>
            <w:tcW w:w="993" w:type="dxa"/>
            <w:vAlign w:val="center"/>
          </w:tcPr>
          <w:p w14:paraId="46B683A7" w14:textId="3F40094A" w:rsidR="00677A92" w:rsidRPr="00AA6B4E" w:rsidRDefault="006E2D7E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>
              <w:rPr>
                <w:rFonts w:ascii="Arial" w:hAnsi="Arial" w:cs="Arial"/>
                <w:color w:val="000000" w:themeColor="text1"/>
                <w:sz w:val="12"/>
                <w:szCs w:val="12"/>
              </w:rPr>
              <w:t>En s</w:t>
            </w:r>
            <w:bookmarkStart w:id="1" w:name="_GoBack"/>
            <w:bookmarkEnd w:id="1"/>
            <w:r w:rsidR="0084696F" w:rsidRPr="0084696F">
              <w:rPr>
                <w:rFonts w:ascii="Arial" w:hAnsi="Arial" w:cs="Arial"/>
                <w:color w:val="000000" w:themeColor="text1"/>
                <w:sz w:val="12"/>
                <w:szCs w:val="12"/>
              </w:rPr>
              <w:t>uperficie</w:t>
            </w:r>
          </w:p>
        </w:tc>
        <w:tc>
          <w:tcPr>
            <w:tcW w:w="2551" w:type="dxa"/>
            <w:vAlign w:val="center"/>
          </w:tcPr>
          <w:p w14:paraId="2577C1F5" w14:textId="1256DE8A" w:rsidR="00677A92" w:rsidRPr="00AA6B4E" w:rsidRDefault="00677A92" w:rsidP="00AA6B4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E58AD2A" w14:textId="218F5C94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2AF82A4E" w14:textId="45AB8A7D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D7BCA88" w14:textId="0251EB0A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61156EDD" w14:textId="6ACF3E6E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6BFD1527" w14:textId="77777777" w:rsidTr="00677A92">
        <w:trPr>
          <w:trHeight w:val="139"/>
        </w:trPr>
        <w:tc>
          <w:tcPr>
            <w:tcW w:w="557" w:type="dxa"/>
            <w:vMerge/>
            <w:vAlign w:val="center"/>
          </w:tcPr>
          <w:p w14:paraId="23514E0B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04085013" w14:textId="2E420D6D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Soterrada</w:t>
            </w:r>
            <w:r>
              <w:rPr>
                <w:rStyle w:val="Refdenotaalpie"/>
                <w:rFonts w:ascii="Arial" w:hAnsi="Arial" w:cs="Arial"/>
                <w:color w:val="000000" w:themeColor="text1"/>
                <w:sz w:val="12"/>
                <w:szCs w:val="12"/>
              </w:rPr>
              <w:footnoteReference w:id="3"/>
            </w:r>
          </w:p>
        </w:tc>
        <w:tc>
          <w:tcPr>
            <w:tcW w:w="2551" w:type="dxa"/>
            <w:vAlign w:val="center"/>
          </w:tcPr>
          <w:p w14:paraId="080817D1" w14:textId="6673166D" w:rsidR="00677A92" w:rsidRPr="00AA6B4E" w:rsidRDefault="00677A92" w:rsidP="00AA6B4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986644D" w14:textId="7B0479C6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73C2A5DD" w14:textId="735EAE02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0D62072D" w14:textId="2F0EB1A8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04B9EE71" w14:textId="7213F501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464B75EE" w14:textId="77777777" w:rsidTr="00677A92">
        <w:trPr>
          <w:trHeight w:val="139"/>
        </w:trPr>
        <w:tc>
          <w:tcPr>
            <w:tcW w:w="557" w:type="dxa"/>
            <w:vMerge/>
            <w:vAlign w:val="center"/>
          </w:tcPr>
          <w:p w14:paraId="729A234A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3B3FD100" w14:textId="5963F3E5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Rampla</w:t>
            </w:r>
          </w:p>
        </w:tc>
        <w:tc>
          <w:tcPr>
            <w:tcW w:w="2551" w:type="dxa"/>
            <w:vAlign w:val="center"/>
          </w:tcPr>
          <w:p w14:paraId="6B0B48AB" w14:textId="68459E77" w:rsidR="00677A92" w:rsidRPr="00AA6B4E" w:rsidRDefault="00677A92" w:rsidP="00AA6B4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AEFC2DB" w14:textId="75C0A95F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B13136A" w14:textId="12466AA8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5DCAAC4" w14:textId="61C23406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6D8FF233" w14:textId="02AB2B1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27E33106" w14:textId="77777777" w:rsidTr="00677A92">
        <w:trPr>
          <w:trHeight w:val="139"/>
        </w:trPr>
        <w:tc>
          <w:tcPr>
            <w:tcW w:w="557" w:type="dxa"/>
            <w:vMerge/>
            <w:vAlign w:val="center"/>
          </w:tcPr>
          <w:p w14:paraId="57F7F869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64D2A1AD" w14:textId="6A90720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Foso</w:t>
            </w:r>
          </w:p>
        </w:tc>
        <w:tc>
          <w:tcPr>
            <w:tcW w:w="2551" w:type="dxa"/>
            <w:vAlign w:val="center"/>
          </w:tcPr>
          <w:p w14:paraId="619E6A23" w14:textId="00C50CAF" w:rsidR="00677A92" w:rsidRPr="00AA6B4E" w:rsidRDefault="00677A92" w:rsidP="00AA6B4E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55A9B3B" w14:textId="7B2E98DF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001EA18" w14:textId="3276601C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747E7561" w14:textId="7252BAA5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326A0233" w14:textId="7BA0D16A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0B1D2A61" w14:textId="77777777" w:rsidTr="00677A92">
        <w:trPr>
          <w:trHeight w:val="139"/>
        </w:trPr>
        <w:tc>
          <w:tcPr>
            <w:tcW w:w="557" w:type="dxa"/>
            <w:vAlign w:val="center"/>
          </w:tcPr>
          <w:p w14:paraId="729EA12D" w14:textId="265DE319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Aérea</w:t>
            </w:r>
          </w:p>
        </w:tc>
        <w:tc>
          <w:tcPr>
            <w:tcW w:w="993" w:type="dxa"/>
            <w:vAlign w:val="center"/>
          </w:tcPr>
          <w:p w14:paraId="076D941B" w14:textId="6E7B33DB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Voo</w:t>
            </w:r>
            <w:r>
              <w:rPr>
                <w:rStyle w:val="Refdenotaalpie"/>
                <w:rFonts w:ascii="Arial" w:hAnsi="Arial" w:cs="Arial"/>
                <w:color w:val="000000" w:themeColor="text1"/>
                <w:sz w:val="12"/>
                <w:szCs w:val="12"/>
              </w:rPr>
              <w:footnoteReference w:id="4"/>
            </w:r>
          </w:p>
        </w:tc>
        <w:tc>
          <w:tcPr>
            <w:tcW w:w="2551" w:type="dxa"/>
            <w:vAlign w:val="center"/>
          </w:tcPr>
          <w:p w14:paraId="19CEA344" w14:textId="324A11A3" w:rsidR="00677A92" w:rsidRPr="00AA6B4E" w:rsidRDefault="00677A92" w:rsidP="00AA6B4E">
            <w:pPr>
              <w:jc w:val="center"/>
              <w:rPr>
                <w:rFonts w:ascii="Arial" w:hAnsi="Arial" w:cs="Arial"/>
                <w:color w:val="00B0F0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75A248C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4838D538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47588E53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2B58DCD9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7F421DF2" w14:textId="77777777" w:rsidTr="00677A92">
        <w:trPr>
          <w:trHeight w:val="83"/>
        </w:trPr>
        <w:tc>
          <w:tcPr>
            <w:tcW w:w="557" w:type="dxa"/>
            <w:vMerge w:val="restart"/>
            <w:vAlign w:val="center"/>
          </w:tcPr>
          <w:p w14:paraId="78EF91E4" w14:textId="1324D55B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Auga</w:t>
            </w:r>
          </w:p>
        </w:tc>
        <w:tc>
          <w:tcPr>
            <w:tcW w:w="993" w:type="dxa"/>
            <w:vAlign w:val="center"/>
          </w:tcPr>
          <w:p w14:paraId="15FC405D" w14:textId="56FF4F60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Lámina de auga</w:t>
            </w:r>
          </w:p>
        </w:tc>
        <w:tc>
          <w:tcPr>
            <w:tcW w:w="2551" w:type="dxa"/>
            <w:vAlign w:val="center"/>
          </w:tcPr>
          <w:p w14:paraId="7E5F09B7" w14:textId="4027560B" w:rsidR="00677A92" w:rsidRPr="00AA6B4E" w:rsidRDefault="00677A92" w:rsidP="00AA6B4E">
            <w:pPr>
              <w:jc w:val="center"/>
              <w:rPr>
                <w:rFonts w:ascii="Arial" w:hAnsi="Arial" w:cs="Arial"/>
                <w:color w:val="00B0F0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F04A0D4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0F9A957F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3865F09E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39CCC22D" w14:textId="77777777" w:rsidR="00677A92" w:rsidRPr="00AA6B4E" w:rsidRDefault="00677A92" w:rsidP="00AA6B4E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512E1E26" w14:textId="77777777" w:rsidTr="00677A92">
        <w:trPr>
          <w:trHeight w:val="83"/>
        </w:trPr>
        <w:tc>
          <w:tcPr>
            <w:tcW w:w="557" w:type="dxa"/>
            <w:vMerge/>
            <w:vAlign w:val="center"/>
          </w:tcPr>
          <w:p w14:paraId="6A98055B" w14:textId="77777777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993" w:type="dxa"/>
            <w:vAlign w:val="center"/>
          </w:tcPr>
          <w:p w14:paraId="65126C9E" w14:textId="08CD428A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t>Novo recheo</w:t>
            </w:r>
          </w:p>
        </w:tc>
        <w:tc>
          <w:tcPr>
            <w:tcW w:w="2551" w:type="dxa"/>
            <w:vAlign w:val="center"/>
          </w:tcPr>
          <w:p w14:paraId="6E161BA1" w14:textId="20B1A957" w:rsidR="00677A92" w:rsidRDefault="00677A92" w:rsidP="00677A92">
            <w:pPr>
              <w:jc w:val="center"/>
              <w:rPr>
                <w:rFonts w:ascii="Arial" w:hAnsi="Arial" w:cs="Arial"/>
                <w:b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12EE43A" w14:textId="7A1712A2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EF65EE8" w14:textId="6232D15A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2CA3E251" w14:textId="52965751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262E16D1" w14:textId="6CA08E4C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677A92" w:rsidRPr="00000331" w14:paraId="46128A50" w14:textId="77777777" w:rsidTr="00677A92">
        <w:trPr>
          <w:trHeight w:val="62"/>
        </w:trPr>
        <w:tc>
          <w:tcPr>
            <w:tcW w:w="4101" w:type="dxa"/>
            <w:gridSpan w:val="3"/>
            <w:vAlign w:val="center"/>
          </w:tcPr>
          <w:p w14:paraId="4E150741" w14:textId="408C500A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TOTAL SUPERFICIE DA CONCESIÓN EN PLANTA</w:t>
            </w:r>
          </w:p>
        </w:tc>
        <w:tc>
          <w:tcPr>
            <w:tcW w:w="1276" w:type="dxa"/>
            <w:vAlign w:val="center"/>
          </w:tcPr>
          <w:p w14:paraId="17C43962" w14:textId="77777777" w:rsidR="00677A92" w:rsidRPr="00AA6B4E" w:rsidRDefault="00677A92" w:rsidP="00677A9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1701" w:type="dxa"/>
            <w:vAlign w:val="center"/>
          </w:tcPr>
          <w:p w14:paraId="5DDA263D" w14:textId="77777777" w:rsidR="00677A92" w:rsidRPr="00AA6B4E" w:rsidRDefault="00677A92" w:rsidP="00677A9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92" w:type="dxa"/>
            <w:vAlign w:val="center"/>
          </w:tcPr>
          <w:p w14:paraId="14F9D07F" w14:textId="77777777" w:rsidR="00677A92" w:rsidRPr="00AA6B4E" w:rsidRDefault="00677A92" w:rsidP="00677A9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985" w:type="dxa"/>
            <w:vAlign w:val="center"/>
          </w:tcPr>
          <w:p w14:paraId="4EC065E9" w14:textId="77777777" w:rsidR="00677A92" w:rsidRPr="00AA6B4E" w:rsidRDefault="00677A92" w:rsidP="00677A9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AA6B4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</w:tbl>
    <w:p w14:paraId="67374B80" w14:textId="77777777" w:rsidR="00AA6B4E" w:rsidRDefault="00AA6B4E" w:rsidP="00AA6B4E">
      <w:pPr>
        <w:spacing w:line="264" w:lineRule="auto"/>
        <w:rPr>
          <w:rFonts w:ascii="Arial" w:hAnsi="Arial" w:cs="Arial"/>
          <w:sz w:val="18"/>
          <w:szCs w:val="18"/>
        </w:rPr>
      </w:pPr>
    </w:p>
    <w:p w14:paraId="4F585AD2" w14:textId="77777777" w:rsidR="00AA6B4E" w:rsidRDefault="00AA6B4E" w:rsidP="00AA6B4E">
      <w:pPr>
        <w:spacing w:line="264" w:lineRule="auto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9076" w:type="dxa"/>
        <w:tblInd w:w="5" w:type="dxa"/>
        <w:tblLook w:val="04A0" w:firstRow="1" w:lastRow="0" w:firstColumn="1" w:lastColumn="0" w:noHBand="0" w:noVBand="1"/>
      </w:tblPr>
      <w:tblGrid>
        <w:gridCol w:w="2375"/>
        <w:gridCol w:w="2539"/>
        <w:gridCol w:w="2081"/>
        <w:gridCol w:w="2081"/>
      </w:tblGrid>
      <w:tr w:rsidR="00AA6B4E" w:rsidRPr="00000331" w14:paraId="3B3C56C1" w14:textId="77777777" w:rsidTr="002B0C23">
        <w:trPr>
          <w:trHeight w:val="588"/>
        </w:trPr>
        <w:tc>
          <w:tcPr>
            <w:tcW w:w="9076" w:type="dxa"/>
            <w:gridSpan w:val="4"/>
            <w:vAlign w:val="center"/>
          </w:tcPr>
          <w:p w14:paraId="0BA104A8" w14:textId="4CFF2D01" w:rsidR="00AA6B4E" w:rsidRPr="00000331" w:rsidRDefault="00AA6B4E" w:rsidP="002B0C2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NOVOS VOLUMES QUE 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 xml:space="preserve">SE </w:t>
            </w:r>
            <w:r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SOLICITAN CONSTRUÍR NO DOMINIO PÚBLICO PORTUARIO</w:t>
            </w:r>
          </w:p>
        </w:tc>
      </w:tr>
      <w:tr w:rsidR="00A45250" w:rsidRPr="00000331" w14:paraId="5574462E" w14:textId="77777777" w:rsidTr="002B0C23">
        <w:trPr>
          <w:trHeight w:val="712"/>
        </w:trPr>
        <w:tc>
          <w:tcPr>
            <w:tcW w:w="2375" w:type="dxa"/>
            <w:vAlign w:val="center"/>
          </w:tcPr>
          <w:p w14:paraId="60ED8BA8" w14:textId="5FBE9119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SUPERFICIE 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CONSTRUÍD</w:t>
            </w:r>
            <w:r>
              <w:rPr>
                <w:rFonts w:ascii="Arial" w:hAnsi="Arial" w:cs="Arial"/>
                <w:b/>
                <w:sz w:val="14"/>
                <w:szCs w:val="14"/>
              </w:rPr>
              <w:t>A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EN </w:t>
            </w:r>
          </w:p>
          <w:p w14:paraId="14139CCD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TÍTULO VIXENTE ACTUAL</w:t>
            </w:r>
          </w:p>
          <w:p w14:paraId="17FBAD0F" w14:textId="4F8FE288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(m</w:t>
            </w:r>
            <w:r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39" w:type="dxa"/>
            <w:vAlign w:val="center"/>
          </w:tcPr>
          <w:p w14:paraId="4B6FCAFB" w14:textId="6163B73F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 xml:space="preserve">SUPERFICIE 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CONSTRUÍD</w:t>
            </w:r>
            <w:r>
              <w:rPr>
                <w:rFonts w:ascii="Arial" w:hAnsi="Arial" w:cs="Arial"/>
                <w:b/>
                <w:sz w:val="14"/>
                <w:szCs w:val="14"/>
              </w:rPr>
              <w:t>A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b/>
                <w:sz w:val="14"/>
                <w:szCs w:val="14"/>
              </w:rPr>
              <w:t>SOLICITADA</w:t>
            </w:r>
          </w:p>
          <w:p w14:paraId="2D2AE03B" w14:textId="1ACAE0E5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(m</w:t>
            </w:r>
            <w:r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081" w:type="dxa"/>
            <w:vAlign w:val="center"/>
          </w:tcPr>
          <w:p w14:paraId="75BF8C21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DIFERENZA</w:t>
            </w:r>
          </w:p>
          <w:p w14:paraId="60E911B8" w14:textId="3346FC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(m</w:t>
            </w:r>
            <w:r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2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081" w:type="dxa"/>
            <w:vAlign w:val="center"/>
          </w:tcPr>
          <w:p w14:paraId="6859BB53" w14:textId="68E4C68C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DIFERENZA (%)</w:t>
            </w:r>
          </w:p>
        </w:tc>
      </w:tr>
      <w:tr w:rsidR="00A45250" w:rsidRPr="00000331" w14:paraId="7224EC97" w14:textId="77777777" w:rsidTr="002B0C23">
        <w:trPr>
          <w:trHeight w:val="712"/>
        </w:trPr>
        <w:tc>
          <w:tcPr>
            <w:tcW w:w="2375" w:type="dxa"/>
            <w:vAlign w:val="center"/>
          </w:tcPr>
          <w:p w14:paraId="5D736A9E" w14:textId="0BF3A6F4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539" w:type="dxa"/>
            <w:vAlign w:val="center"/>
          </w:tcPr>
          <w:p w14:paraId="2FCE1EF8" w14:textId="1D58973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1186D555" w14:textId="6AADD1C6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7CB2CB0F" w14:textId="29558CFF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A45250" w:rsidRPr="00000331" w14:paraId="231A188C" w14:textId="77777777" w:rsidTr="002B0C23">
        <w:trPr>
          <w:trHeight w:val="712"/>
        </w:trPr>
        <w:tc>
          <w:tcPr>
            <w:tcW w:w="2375" w:type="dxa"/>
            <w:vAlign w:val="center"/>
          </w:tcPr>
          <w:p w14:paraId="2E285713" w14:textId="5ECCA99C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VOLUME CONSTRUÍDO EN </w:t>
            </w:r>
          </w:p>
          <w:p w14:paraId="5CA142E0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TÍTULO VIXENTE ACTUAL</w:t>
            </w:r>
          </w:p>
          <w:p w14:paraId="4277D839" w14:textId="52BD09D1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(m</w:t>
            </w:r>
            <w:r w:rsidRPr="00AA6B4E"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3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539" w:type="dxa"/>
            <w:vAlign w:val="center"/>
          </w:tcPr>
          <w:p w14:paraId="4770C2E9" w14:textId="7793C7D5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VOLUME CONSTRUÍDO NOVO</w:t>
            </w:r>
          </w:p>
          <w:p w14:paraId="4BF23C4F" w14:textId="78DFEACC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(ACTUAL+SOLICITADA)</w:t>
            </w:r>
          </w:p>
          <w:p w14:paraId="65596D93" w14:textId="076F39E3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 xml:space="preserve"> (m</w:t>
            </w:r>
            <w:r w:rsidRPr="00AA6B4E"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3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081" w:type="dxa"/>
            <w:vAlign w:val="center"/>
          </w:tcPr>
          <w:p w14:paraId="32CD7DD7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DIFERENZA</w:t>
            </w:r>
          </w:p>
          <w:p w14:paraId="106167FE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(m</w:t>
            </w:r>
            <w:r w:rsidRPr="00AA6B4E">
              <w:rPr>
                <w:rFonts w:ascii="Arial" w:hAnsi="Arial" w:cs="Arial"/>
                <w:b/>
                <w:sz w:val="14"/>
                <w:szCs w:val="14"/>
                <w:vertAlign w:val="superscript"/>
              </w:rPr>
              <w:t>3</w:t>
            </w:r>
            <w:r w:rsidRPr="00AA6B4E">
              <w:rPr>
                <w:rFonts w:ascii="Arial" w:hAnsi="Arial" w:cs="Arial"/>
                <w:b/>
                <w:sz w:val="14"/>
                <w:szCs w:val="14"/>
              </w:rPr>
              <w:t>)</w:t>
            </w:r>
          </w:p>
        </w:tc>
        <w:tc>
          <w:tcPr>
            <w:tcW w:w="2081" w:type="dxa"/>
            <w:vAlign w:val="center"/>
          </w:tcPr>
          <w:p w14:paraId="03DF284F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sz w:val="14"/>
                <w:szCs w:val="14"/>
              </w:rPr>
              <w:t>DIFERENZA (%)</w:t>
            </w:r>
          </w:p>
        </w:tc>
      </w:tr>
      <w:tr w:rsidR="00A45250" w:rsidRPr="00582FFA" w14:paraId="53620BB6" w14:textId="77777777" w:rsidTr="002B0C23">
        <w:trPr>
          <w:trHeight w:val="403"/>
        </w:trPr>
        <w:tc>
          <w:tcPr>
            <w:tcW w:w="2375" w:type="dxa"/>
            <w:vAlign w:val="center"/>
          </w:tcPr>
          <w:p w14:paraId="3B2C6F07" w14:textId="77777777" w:rsidR="00A45250" w:rsidRPr="00582FFA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539" w:type="dxa"/>
            <w:vAlign w:val="center"/>
          </w:tcPr>
          <w:p w14:paraId="32AC33EA" w14:textId="77777777" w:rsidR="00A45250" w:rsidRPr="00582FFA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13505FB8" w14:textId="77777777" w:rsidR="00A45250" w:rsidRPr="00582FFA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0D74C2CE" w14:textId="77777777" w:rsidR="00A45250" w:rsidRPr="00582FFA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2263EC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</w:tbl>
    <w:p w14:paraId="5E5CA9AA" w14:textId="3F81C128" w:rsidR="00AA6B4E" w:rsidRDefault="00AA6B4E">
      <w:pPr>
        <w:rPr>
          <w:rFonts w:ascii="Arial" w:hAnsi="Arial" w:cs="Arial"/>
          <w:b/>
          <w:sz w:val="18"/>
          <w:szCs w:val="18"/>
        </w:rPr>
      </w:pPr>
    </w:p>
    <w:p w14:paraId="7972AE95" w14:textId="77777777" w:rsidR="00FE64D8" w:rsidRDefault="00FE64D8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076" w:type="dxa"/>
        <w:tblInd w:w="5" w:type="dxa"/>
        <w:tblLook w:val="04A0" w:firstRow="1" w:lastRow="0" w:firstColumn="1" w:lastColumn="0" w:noHBand="0" w:noVBand="1"/>
      </w:tblPr>
      <w:tblGrid>
        <w:gridCol w:w="2375"/>
        <w:gridCol w:w="2539"/>
        <w:gridCol w:w="2081"/>
        <w:gridCol w:w="2081"/>
      </w:tblGrid>
      <w:tr w:rsidR="00AA6B4E" w:rsidRPr="00000331" w14:paraId="018501BC" w14:textId="77777777" w:rsidTr="002B0C23">
        <w:trPr>
          <w:trHeight w:val="684"/>
        </w:trPr>
        <w:tc>
          <w:tcPr>
            <w:tcW w:w="9076" w:type="dxa"/>
            <w:gridSpan w:val="4"/>
            <w:vAlign w:val="center"/>
          </w:tcPr>
          <w:p w14:paraId="565E7A41" w14:textId="2D48CC7D" w:rsidR="00AA6B4E" w:rsidRPr="00000331" w:rsidRDefault="00AA6B4E" w:rsidP="007A5FE1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0331">
              <w:rPr>
                <w:rFonts w:ascii="Arial" w:hAnsi="Arial" w:cs="Arial"/>
                <w:b/>
                <w:sz w:val="16"/>
                <w:szCs w:val="16"/>
              </w:rPr>
              <w:t xml:space="preserve">ANÁLISE DE ALTURAS </w:t>
            </w:r>
            <w:r w:rsidR="002B0C23">
              <w:rPr>
                <w:rFonts w:ascii="Arial" w:hAnsi="Arial" w:cs="Arial"/>
                <w:b/>
                <w:sz w:val="16"/>
                <w:szCs w:val="16"/>
              </w:rPr>
              <w:t>DAS OBRAS NON DESMONTABLES</w:t>
            </w:r>
            <w:r w:rsidR="002B0C23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5"/>
            </w:r>
            <w:r w:rsidR="002B0C23">
              <w:rPr>
                <w:rFonts w:ascii="Arial" w:hAnsi="Arial" w:cs="Arial"/>
                <w:b/>
                <w:sz w:val="16"/>
                <w:szCs w:val="16"/>
              </w:rPr>
              <w:t xml:space="preserve"> OU INSTALACIÓNS/EQUIPAMENTOS DESMONTABLES</w:t>
            </w:r>
            <w:r w:rsidR="007A5FE1">
              <w:rPr>
                <w:rStyle w:val="Refdenotaalpie"/>
                <w:rFonts w:ascii="Arial" w:hAnsi="Arial" w:cs="Arial"/>
                <w:b/>
                <w:sz w:val="16"/>
                <w:szCs w:val="16"/>
              </w:rPr>
              <w:footnoteReference w:id="6"/>
            </w:r>
            <w:r w:rsidR="002B0C2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2B0C23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QUE SE SOLICITAN CONSTRUÍR NO DOMINIO PÚBLICO PORTUARIO</w:t>
            </w:r>
          </w:p>
        </w:tc>
      </w:tr>
      <w:tr w:rsidR="00A45250" w:rsidRPr="003C6F61" w14:paraId="68842672" w14:textId="77777777" w:rsidTr="00A45250">
        <w:trPr>
          <w:trHeight w:val="712"/>
        </w:trPr>
        <w:tc>
          <w:tcPr>
            <w:tcW w:w="2375" w:type="dxa"/>
            <w:vAlign w:val="center"/>
          </w:tcPr>
          <w:p w14:paraId="7E89CC6B" w14:textId="32121F4C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NÚMERO DE ANDARES ACTUAL</w:t>
            </w:r>
          </w:p>
        </w:tc>
        <w:tc>
          <w:tcPr>
            <w:tcW w:w="2539" w:type="dxa"/>
            <w:vAlign w:val="center"/>
          </w:tcPr>
          <w:p w14:paraId="07742D18" w14:textId="544AF714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NÚMERO DE ANDARES SOLICITADOS</w:t>
            </w:r>
          </w:p>
        </w:tc>
        <w:tc>
          <w:tcPr>
            <w:tcW w:w="4162" w:type="dxa"/>
            <w:gridSpan w:val="2"/>
            <w:vAlign w:val="center"/>
          </w:tcPr>
          <w:p w14:paraId="0F05B1D6" w14:textId="50BF386F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DIFERENZA</w:t>
            </w:r>
          </w:p>
        </w:tc>
      </w:tr>
      <w:tr w:rsidR="00A45250" w:rsidRPr="003C6F61" w14:paraId="71C4BE96" w14:textId="77777777" w:rsidTr="00A45250">
        <w:trPr>
          <w:trHeight w:val="712"/>
        </w:trPr>
        <w:tc>
          <w:tcPr>
            <w:tcW w:w="2375" w:type="dxa"/>
            <w:vAlign w:val="center"/>
          </w:tcPr>
          <w:p w14:paraId="72E82BC3" w14:textId="008DD071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539" w:type="dxa"/>
            <w:vAlign w:val="center"/>
          </w:tcPr>
          <w:p w14:paraId="4FE3CF80" w14:textId="5B822F2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4162" w:type="dxa"/>
            <w:gridSpan w:val="2"/>
            <w:vAlign w:val="center"/>
          </w:tcPr>
          <w:p w14:paraId="121604D9" w14:textId="29C4034E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5D742E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  <w:tr w:rsidR="00A45250" w:rsidRPr="003C6F61" w14:paraId="27FB26A4" w14:textId="77777777" w:rsidTr="002B0C23">
        <w:trPr>
          <w:trHeight w:val="712"/>
        </w:trPr>
        <w:tc>
          <w:tcPr>
            <w:tcW w:w="2375" w:type="dxa"/>
            <w:vAlign w:val="center"/>
          </w:tcPr>
          <w:p w14:paraId="2A348188" w14:textId="778E54E1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ALTURA MÁXIMA NO TÍTULO VIXENTE ACTUAL</w:t>
            </w:r>
          </w:p>
          <w:p w14:paraId="3B59F807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 (m)</w:t>
            </w:r>
          </w:p>
        </w:tc>
        <w:tc>
          <w:tcPr>
            <w:tcW w:w="2539" w:type="dxa"/>
            <w:vAlign w:val="center"/>
          </w:tcPr>
          <w:p w14:paraId="0B333C5B" w14:textId="0A1EFFD5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ALTURA MÁXIMA NOVA SOLICITADA</w:t>
            </w:r>
          </w:p>
          <w:p w14:paraId="479F35A4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 (m)</w:t>
            </w:r>
          </w:p>
        </w:tc>
        <w:tc>
          <w:tcPr>
            <w:tcW w:w="2081" w:type="dxa"/>
            <w:vAlign w:val="center"/>
          </w:tcPr>
          <w:p w14:paraId="41D9B277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DIFERENZA</w:t>
            </w:r>
          </w:p>
          <w:p w14:paraId="57A0498F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(m)</w:t>
            </w:r>
          </w:p>
        </w:tc>
        <w:tc>
          <w:tcPr>
            <w:tcW w:w="2081" w:type="dxa"/>
            <w:vAlign w:val="center"/>
          </w:tcPr>
          <w:p w14:paraId="3B32D3FB" w14:textId="77777777" w:rsidR="00A45250" w:rsidRPr="00AA6B4E" w:rsidRDefault="00A45250" w:rsidP="00A45250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AA6B4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DIFERENZA (%)</w:t>
            </w:r>
          </w:p>
        </w:tc>
      </w:tr>
      <w:tr w:rsidR="00A45250" w:rsidRPr="003C6F61" w14:paraId="3EE736CD" w14:textId="77777777" w:rsidTr="002B0C23">
        <w:trPr>
          <w:trHeight w:val="249"/>
        </w:trPr>
        <w:tc>
          <w:tcPr>
            <w:tcW w:w="2375" w:type="dxa"/>
            <w:vAlign w:val="center"/>
          </w:tcPr>
          <w:p w14:paraId="69062EFA" w14:textId="77777777" w:rsidR="00A45250" w:rsidRPr="003C6F61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lastRenderedPageBreak/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539" w:type="dxa"/>
            <w:vAlign w:val="center"/>
          </w:tcPr>
          <w:p w14:paraId="2D451F03" w14:textId="77777777" w:rsidR="00A45250" w:rsidRPr="003C6F61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4FC38909" w14:textId="77777777" w:rsidR="00A45250" w:rsidRPr="003C6F61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2081" w:type="dxa"/>
            <w:vAlign w:val="center"/>
          </w:tcPr>
          <w:p w14:paraId="1B6CFB09" w14:textId="77777777" w:rsidR="00A45250" w:rsidRPr="003C6F61" w:rsidRDefault="00A45250" w:rsidP="00A45250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 </w:t>
            </w:r>
            <w:r w:rsidRPr="00FB4673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</w:tr>
    </w:tbl>
    <w:p w14:paraId="3DD70EAA" w14:textId="77777777" w:rsidR="00AA6B4E" w:rsidRDefault="00AA6B4E">
      <w:pPr>
        <w:rPr>
          <w:rFonts w:ascii="Arial" w:hAnsi="Arial" w:cs="Arial"/>
          <w:b/>
          <w:sz w:val="18"/>
          <w:szCs w:val="18"/>
        </w:rPr>
      </w:pPr>
    </w:p>
    <w:p w14:paraId="64366750" w14:textId="425E39F0" w:rsidR="00AA6B4E" w:rsidRDefault="00AA6B4E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208" w:type="dxa"/>
        <w:tblLook w:val="04A0" w:firstRow="1" w:lastRow="0" w:firstColumn="1" w:lastColumn="0" w:noHBand="0" w:noVBand="1"/>
      </w:tblPr>
      <w:tblGrid>
        <w:gridCol w:w="5956"/>
        <w:gridCol w:w="3252"/>
      </w:tblGrid>
      <w:tr w:rsidR="00DF1C25" w:rsidRPr="00D022F9" w14:paraId="752840DB" w14:textId="77777777" w:rsidTr="00D20C02">
        <w:trPr>
          <w:trHeight w:val="575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88F8F" w14:textId="035359EB" w:rsidR="00DF1C25" w:rsidRPr="00D022F9" w:rsidRDefault="00DF1C25" w:rsidP="00DF1C25">
            <w:pPr>
              <w:spacing w:line="264" w:lineRule="auto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CUMPRIMENTO DA PLANIFICACIÓN PORTUARIA VIXENTE</w:t>
            </w:r>
          </w:p>
        </w:tc>
      </w:tr>
      <w:tr w:rsidR="00DF1C25" w14:paraId="38CF58B2" w14:textId="77777777" w:rsidTr="00D20C02">
        <w:trPr>
          <w:trHeight w:val="575"/>
        </w:trPr>
        <w:tc>
          <w:tcPr>
            <w:tcW w:w="9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B981D" w14:textId="77777777" w:rsidR="00DF1C25" w:rsidRPr="00DF1C25" w:rsidRDefault="00DF1C25" w:rsidP="00D20C02">
            <w:pPr>
              <w:spacing w:line="264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DF1C25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DELIMITACIÓN DE ESPAZOS E USOS PORTUARIOS (DEUP)</w:t>
            </w:r>
          </w:p>
          <w:p w14:paraId="244CFE95" w14:textId="508E8BBE" w:rsidR="00DF1C25" w:rsidRDefault="006E2D7E" w:rsidP="00D20C02">
            <w:pPr>
              <w:spacing w:line="264" w:lineRule="auto"/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hyperlink r:id="rId9" w:history="1">
              <w:r w:rsidR="00DF1C25" w:rsidRPr="00DF1C25">
                <w:rPr>
                  <w:rStyle w:val="Hipervnculo"/>
                  <w:rFonts w:ascii="Arial" w:eastAsiaTheme="majorEastAsia" w:hAnsi="Arial" w:cs="Arial"/>
                  <w:sz w:val="16"/>
                  <w:szCs w:val="16"/>
                </w:rPr>
                <w:t>https://portosdegalicia.gal/gl/web/portos-de-galicia/planificacion</w:t>
              </w:r>
            </w:hyperlink>
            <w:r w:rsidR="00DF1C25">
              <w:t xml:space="preserve"> </w:t>
            </w:r>
          </w:p>
        </w:tc>
      </w:tr>
      <w:tr w:rsidR="00DF1C25" w14:paraId="09BA35A4" w14:textId="77777777" w:rsidTr="00D20C02">
        <w:trPr>
          <w:trHeight w:val="652"/>
        </w:trPr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A71D8" w14:textId="77777777" w:rsidR="00DF1C25" w:rsidRDefault="00DF1C25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DOCUMENTO ESPAZOS E USOS VIXENTE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E2265" w14:textId="77777777" w:rsidR="00DF1C25" w:rsidRDefault="006E2D7E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1320876295"/>
                <w:placeholder>
                  <w:docPart w:val="352E5FE16D594B23AB06E57EFD0D3EB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F1C25">
                  <w:rPr>
                    <w:rStyle w:val="Textodelmarcadordeposicin"/>
                    <w:rFonts w:ascii="Arial" w:hAnsi="Arial" w:cs="Arial"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DF1C25" w14:paraId="24A5A33E" w14:textId="77777777" w:rsidTr="00D20C02">
        <w:trPr>
          <w:trHeight w:val="236"/>
        </w:trPr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889DA" w14:textId="77777777" w:rsidR="00DF1C25" w:rsidRDefault="00DF1C25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DATA APROBACIÓN ÚLTIMO DOCUMENTO DE ESPAZOS E USOS VIXENTE 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D4FA8" w14:textId="5664A40F" w:rsidR="00DF1C25" w:rsidRDefault="00DF1C25" w:rsidP="00D20C02">
            <w:pPr>
              <w:jc w:val="center"/>
              <w:rPr>
                <w:rFonts w:ascii="Arial" w:eastAsiaTheme="majorEastAsia" w:hAnsi="Arial" w:cs="Arial"/>
                <w:bCs/>
                <w:color w:val="808080"/>
                <w:kern w:val="32"/>
                <w:sz w:val="14"/>
                <w:szCs w:val="14"/>
                <w:lang w:eastAsia="x-none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DF1C25" w14:paraId="496677B9" w14:textId="77777777" w:rsidTr="00D20C02">
        <w:trPr>
          <w:trHeight w:val="492"/>
        </w:trPr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58BE" w14:textId="5A1FC967" w:rsidR="00DF1C25" w:rsidRDefault="00DF1C25" w:rsidP="00DF1C2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SUPERFICIE QUE SE SOLICITA OCUPAR SE ATOPA DENTRO DA ZONA DE SERVIZO DO PORTO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D34FB" w14:textId="77777777" w:rsidR="00DF1C25" w:rsidRDefault="006E2D7E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-2105951642"/>
                <w:placeholder>
                  <w:docPart w:val="6799021FAE4047F4ABCBAC42D7F32F17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F1C25">
                  <w:rPr>
                    <w:rStyle w:val="Textodelmarcadordeposicin"/>
                    <w:rFonts w:ascii="Arial" w:hAnsi="Arial" w:cs="Arial"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DF1C25" w14:paraId="617CF9B9" w14:textId="77777777" w:rsidTr="00D20C02">
        <w:trPr>
          <w:trHeight w:val="309"/>
        </w:trPr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0BC0C8" w14:textId="77E1A914" w:rsidR="00DF1C25" w:rsidRDefault="00DF1C25" w:rsidP="00DF1C2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USO DEUP DEFINIDO EN SUPERFICIE QUE SE SOLICITA OCUPAR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EFAAED" w14:textId="0F4470CA" w:rsidR="00DF1C25" w:rsidRDefault="00DF1C25" w:rsidP="00D20C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o uso do DEUP)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(escriba o uso do DEUP)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DF1C25" w14:paraId="7F5A93E0" w14:textId="77777777" w:rsidTr="00D20C02">
        <w:trPr>
          <w:trHeight w:val="266"/>
        </w:trPr>
        <w:tc>
          <w:tcPr>
            <w:tcW w:w="5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0DD2" w14:textId="77777777" w:rsidR="00DF1C25" w:rsidRDefault="00DF1C25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sira imaxe do DEUP no que se atope a concesión e da lenda do DEUP)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(insira imaxe do DEUP no que se atope a concesión e da lenda do DEUP)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  <w:tc>
          <w:tcPr>
            <w:tcW w:w="3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DC13" w14:textId="77777777" w:rsidR="00DF1C25" w:rsidRDefault="00DF1C25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insira imaxe do plano no que esté situada a concesión)"/>
                  </w:textInput>
                </w:ffData>
              </w:fldChar>
            </w:r>
            <w:r>
              <w:rPr>
                <w:rFonts w:ascii="Arial" w:hAnsi="Arial" w:cs="Arial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4"/>
                <w:szCs w:val="14"/>
              </w:rPr>
            </w:r>
            <w:r>
              <w:rPr>
                <w:rFonts w:ascii="Arial" w:hAnsi="Arial" w:cs="Arial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4"/>
                <w:szCs w:val="14"/>
              </w:rPr>
              <w:t>(insira imaxe do plano no que esté situada a concesión)</w:t>
            </w:r>
            <w:r>
              <w:rPr>
                <w:rFonts w:ascii="Arial" w:hAnsi="Arial" w:cs="Arial"/>
                <w:sz w:val="14"/>
                <w:szCs w:val="14"/>
              </w:rPr>
              <w:fldChar w:fldCharType="end"/>
            </w:r>
          </w:p>
        </w:tc>
      </w:tr>
      <w:tr w:rsidR="00DF1C25" w14:paraId="7F5A37C7" w14:textId="77777777" w:rsidTr="00D20C02">
        <w:trPr>
          <w:trHeight w:val="266"/>
        </w:trPr>
        <w:tc>
          <w:tcPr>
            <w:tcW w:w="5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7E372" w14:textId="5EA662BB" w:rsidR="00DF1C25" w:rsidRDefault="00DF1C25" w:rsidP="00D20C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USO SOLICITADO NA CONCESIÓN (Definir con precisión e detalle)</w:t>
            </w:r>
          </w:p>
        </w:tc>
        <w:tc>
          <w:tcPr>
            <w:tcW w:w="3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D7BFB" w14:textId="12DC1D1B" w:rsidR="00DF1C25" w:rsidRDefault="00DF1C25" w:rsidP="00D20C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aquí)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DF1C25" w14:paraId="43279017" w14:textId="77777777" w:rsidTr="00D20C02">
        <w:trPr>
          <w:trHeight w:val="266"/>
        </w:trPr>
        <w:tc>
          <w:tcPr>
            <w:tcW w:w="5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AC734" w14:textId="77777777" w:rsidR="00DF1C25" w:rsidRDefault="00DF1C25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USOS DA CONCESIÓN COMPATIBLES COS DEFINIDOS NO DEUP</w:t>
            </w:r>
          </w:p>
        </w:tc>
        <w:tc>
          <w:tcPr>
            <w:tcW w:w="3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8DDBE" w14:textId="77777777" w:rsidR="00DF1C25" w:rsidRDefault="006E2D7E" w:rsidP="00D20C02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sz w:val="14"/>
                  <w:szCs w:val="14"/>
                </w:rPr>
                <w:id w:val="1205678773"/>
                <w:placeholder>
                  <w:docPart w:val="20DDDED376A042BDB63B4402D807177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F1C25">
                  <w:rPr>
                    <w:rStyle w:val="Textodelmarcadordeposicin"/>
                    <w:rFonts w:ascii="Arial" w:hAnsi="Arial" w:cs="Arial"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6D3FC9A4" w14:textId="38CAD517" w:rsidR="00DF1C25" w:rsidRDefault="00DF1C25" w:rsidP="00D20C02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 a xustificación de por qué se cumpre o DEUP)"/>
                  </w:textInput>
                </w:ffData>
              </w:fldCha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color w:val="000000" w:themeColor="text1"/>
                <w:sz w:val="14"/>
                <w:szCs w:val="14"/>
              </w:rPr>
              <w:t>(Escriba aquí a xustificación de por qué se cumpre o DEUP)</w:t>
            </w: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fldChar w:fldCharType="end"/>
            </w:r>
          </w:p>
        </w:tc>
      </w:tr>
    </w:tbl>
    <w:p w14:paraId="1B20F1C6" w14:textId="0C0EC177" w:rsidR="00D20C02" w:rsidRPr="00000331" w:rsidRDefault="00D20C02" w:rsidP="00D20C02">
      <w:pPr>
        <w:spacing w:after="24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2969"/>
      </w:tblGrid>
      <w:tr w:rsidR="00D20C02" w:rsidRPr="00B0238B" w14:paraId="5BD9819E" w14:textId="77777777" w:rsidTr="00D20C02">
        <w:trPr>
          <w:trHeight w:val="394"/>
          <w:jc w:val="center"/>
        </w:trPr>
        <w:tc>
          <w:tcPr>
            <w:tcW w:w="9060" w:type="dxa"/>
            <w:gridSpan w:val="2"/>
            <w:vAlign w:val="center"/>
          </w:tcPr>
          <w:p w14:paraId="2CDE0102" w14:textId="28F63A2A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ANÁLISE DAS ACTIVIDADES AUTORIZADAS NO DOMINIO PÚBLICO PORTUARIO A OCUPAR</w:t>
            </w:r>
          </w:p>
        </w:tc>
      </w:tr>
      <w:tr w:rsidR="00D20C02" w:rsidRPr="00B0238B" w14:paraId="6A08C21F" w14:textId="77777777" w:rsidTr="00D20C02">
        <w:trPr>
          <w:trHeight w:val="394"/>
          <w:jc w:val="center"/>
        </w:trPr>
        <w:tc>
          <w:tcPr>
            <w:tcW w:w="6091" w:type="dxa"/>
            <w:vAlign w:val="center"/>
          </w:tcPr>
          <w:p w14:paraId="59E804A5" w14:textId="77777777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DOCUMENTO</w:t>
            </w:r>
          </w:p>
        </w:tc>
        <w:tc>
          <w:tcPr>
            <w:tcW w:w="2969" w:type="dxa"/>
            <w:vAlign w:val="center"/>
          </w:tcPr>
          <w:p w14:paraId="3507099E" w14:textId="77777777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ACTIVIDADES E USOS</w:t>
            </w:r>
          </w:p>
        </w:tc>
      </w:tr>
      <w:tr w:rsidR="00D20C02" w:rsidRPr="00B0238B" w14:paraId="3CF19592" w14:textId="77777777" w:rsidTr="00D20C02">
        <w:trPr>
          <w:trHeight w:val="394"/>
          <w:jc w:val="center"/>
        </w:trPr>
        <w:tc>
          <w:tcPr>
            <w:tcW w:w="6091" w:type="dxa"/>
            <w:vAlign w:val="center"/>
          </w:tcPr>
          <w:p w14:paraId="6D0C034A" w14:textId="78C67414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t>ACTIVIDADES E USOS AUTORIZADOS NO TÍTULO CONCESIONAL (SE EXISTE)</w:t>
            </w:r>
          </w:p>
        </w:tc>
        <w:tc>
          <w:tcPr>
            <w:tcW w:w="2969" w:type="dxa"/>
            <w:vAlign w:val="center"/>
          </w:tcPr>
          <w:p w14:paraId="00E71A88" w14:textId="77777777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begin">
                <w:ffData>
                  <w:name w:val="Texto2"/>
                  <w:enabled/>
                  <w:calcOnExit w:val="0"/>
                  <w:textInput>
                    <w:default w:val="(Escriba aquí)"/>
                  </w:textInput>
                </w:ffData>
              </w:fldChar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instrText xml:space="preserve"> FORMTEXT </w:instrText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separate"/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(Escriba aquí)</w:t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end"/>
            </w:r>
          </w:p>
        </w:tc>
      </w:tr>
      <w:tr w:rsidR="00D20C02" w:rsidRPr="00B0238B" w14:paraId="04B0A1F9" w14:textId="77777777" w:rsidTr="00D20C02">
        <w:trPr>
          <w:trHeight w:val="394"/>
          <w:jc w:val="center"/>
        </w:trPr>
        <w:tc>
          <w:tcPr>
            <w:tcW w:w="6091" w:type="dxa"/>
            <w:vAlign w:val="center"/>
          </w:tcPr>
          <w:p w14:paraId="1B03C46E" w14:textId="77777777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t>ACTIVIDADES E USOS SOLICITADOS NA ACTUACIÓN</w:t>
            </w:r>
          </w:p>
        </w:tc>
        <w:tc>
          <w:tcPr>
            <w:tcW w:w="2969" w:type="dxa"/>
            <w:vAlign w:val="center"/>
          </w:tcPr>
          <w:p w14:paraId="7A936C5A" w14:textId="77777777" w:rsidR="00D20C02" w:rsidRPr="00FE64D8" w:rsidRDefault="00D20C02" w:rsidP="00D20C02">
            <w:pPr>
              <w:spacing w:line="264" w:lineRule="auto"/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" w:name="Texto18"/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instrText xml:space="preserve"> FORMTEXT </w:instrText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separate"/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 </w:t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 </w:t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 </w:t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 </w:t>
            </w:r>
            <w:r w:rsidRPr="00FE64D8">
              <w:rPr>
                <w:rFonts w:ascii="Arial" w:hAnsi="Arial" w:cs="Arial"/>
                <w:noProof/>
                <w:color w:val="000000" w:themeColor="text1"/>
                <w:sz w:val="16"/>
                <w:szCs w:val="16"/>
              </w:rPr>
              <w:t> </w:t>
            </w:r>
            <w:r w:rsidRPr="00FE64D8">
              <w:rPr>
                <w:rFonts w:ascii="Arial" w:hAnsi="Arial" w:cs="Arial"/>
                <w:color w:val="000000" w:themeColor="text1"/>
                <w:sz w:val="16"/>
                <w:szCs w:val="16"/>
              </w:rPr>
              <w:fldChar w:fldCharType="end"/>
            </w:r>
            <w:bookmarkEnd w:id="2"/>
          </w:p>
        </w:tc>
      </w:tr>
    </w:tbl>
    <w:p w14:paraId="0681346D" w14:textId="77777777" w:rsidR="00D20C02" w:rsidRDefault="00D20C02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496"/>
        <w:gridCol w:w="1564"/>
      </w:tblGrid>
      <w:tr w:rsidR="00D20C02" w:rsidRPr="003415FA" w14:paraId="2F403EE1" w14:textId="77777777" w:rsidTr="00D20C02">
        <w:trPr>
          <w:cantSplit/>
          <w:trHeight w:val="550"/>
          <w:tblHeader/>
        </w:trPr>
        <w:tc>
          <w:tcPr>
            <w:tcW w:w="0" w:type="auto"/>
            <w:gridSpan w:val="2"/>
            <w:vAlign w:val="center"/>
          </w:tcPr>
          <w:p w14:paraId="018D92AA" w14:textId="77777777" w:rsidR="00D20C02" w:rsidRPr="00FE64D8" w:rsidRDefault="00D20C02" w:rsidP="00D20C02">
            <w:pPr>
              <w:spacing w:line="264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E64D8">
              <w:rPr>
                <w:rFonts w:ascii="Arial" w:hAnsi="Arial" w:cs="Arial"/>
                <w:b/>
                <w:sz w:val="16"/>
                <w:szCs w:val="16"/>
              </w:rPr>
              <w:t>ANÁLISE DA DOCUMENTACIÓN GRÁFICA REMITIDA</w:t>
            </w:r>
          </w:p>
        </w:tc>
      </w:tr>
      <w:tr w:rsidR="00D20C02" w:rsidRPr="003415FA" w14:paraId="162A60A5" w14:textId="77777777" w:rsidTr="00D20C02">
        <w:trPr>
          <w:cantSplit/>
          <w:trHeight w:val="358"/>
          <w:tblHeader/>
        </w:trPr>
        <w:tc>
          <w:tcPr>
            <w:tcW w:w="0" w:type="auto"/>
            <w:vAlign w:val="center"/>
          </w:tcPr>
          <w:p w14:paraId="4EB8FD47" w14:textId="50528376" w:rsidR="00D20C02" w:rsidRPr="003415FA" w:rsidRDefault="00D20C02" w:rsidP="00D20C02">
            <w:pPr>
              <w:spacing w:line="264" w:lineRule="auto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DOCUMENTO GRÁFICO</w:t>
            </w:r>
          </w:p>
        </w:tc>
        <w:tc>
          <w:tcPr>
            <w:tcW w:w="0" w:type="auto"/>
            <w:vAlign w:val="center"/>
          </w:tcPr>
          <w:p w14:paraId="29D97356" w14:textId="77777777" w:rsidR="00D20C02" w:rsidRPr="003415FA" w:rsidRDefault="00D20C02" w:rsidP="00D20C02">
            <w:pPr>
              <w:spacing w:line="264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REMITIDO</w:t>
            </w:r>
          </w:p>
        </w:tc>
      </w:tr>
      <w:tr w:rsidR="00D20C02" w14:paraId="3D81081A" w14:textId="77777777" w:rsidTr="00D20C02">
        <w:trPr>
          <w:cantSplit/>
          <w:trHeight w:val="358"/>
          <w:tblHeader/>
        </w:trPr>
        <w:tc>
          <w:tcPr>
            <w:tcW w:w="0" w:type="auto"/>
            <w:vAlign w:val="center"/>
          </w:tcPr>
          <w:p w14:paraId="72CA4878" w14:textId="77777777" w:rsidR="00D20C02" w:rsidRPr="00FA227D" w:rsidRDefault="00D20C02" w:rsidP="00D20C02">
            <w:pPr>
              <w:spacing w:line="264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</w:t>
            </w:r>
            <w:r w:rsidRPr="00FA227D">
              <w:rPr>
                <w:rFonts w:ascii="Arial" w:hAnsi="Arial" w:cs="Arial"/>
                <w:sz w:val="14"/>
                <w:szCs w:val="14"/>
              </w:rPr>
              <w:t>eportaxe fotográfica da situación actual</w:t>
            </w:r>
          </w:p>
        </w:tc>
        <w:tc>
          <w:tcPr>
            <w:tcW w:w="0" w:type="auto"/>
            <w:vAlign w:val="center"/>
          </w:tcPr>
          <w:p w14:paraId="554B1C14" w14:textId="77777777" w:rsidR="00D20C02" w:rsidRDefault="006E2D7E" w:rsidP="00D20C02">
            <w:pPr>
              <w:spacing w:line="264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576630504"/>
                <w:placeholder>
                  <w:docPart w:val="8B4C52F1359F40B49CE015B1F04E583C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D20C0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52DCF53D" w14:textId="77777777" w:rsidTr="00D20C02">
        <w:trPr>
          <w:trHeight w:val="346"/>
        </w:trPr>
        <w:tc>
          <w:tcPr>
            <w:tcW w:w="0" w:type="auto"/>
            <w:vAlign w:val="center"/>
          </w:tcPr>
          <w:p w14:paraId="1A20A94F" w14:textId="00E1310C" w:rsidR="00677A92" w:rsidRPr="00FA227D" w:rsidRDefault="00677A92" w:rsidP="00677A92">
            <w:pPr>
              <w:spacing w:line="264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Plano/s de S</w:t>
            </w:r>
            <w:r w:rsidRPr="00FA227D">
              <w:rPr>
                <w:rFonts w:ascii="Arial" w:hAnsi="Arial" w:cs="Arial"/>
                <w:sz w:val="14"/>
                <w:szCs w:val="14"/>
              </w:rPr>
              <w:t>ituación xeral, na escala conveniente, indicando: deslinde, delimitación dominio público portuario</w:t>
            </w:r>
            <w:r>
              <w:rPr>
                <w:rFonts w:ascii="Arial" w:hAnsi="Arial" w:cs="Arial"/>
                <w:sz w:val="14"/>
                <w:szCs w:val="14"/>
              </w:rPr>
              <w:t xml:space="preserve"> (zona de servizo do porto)</w:t>
            </w:r>
            <w:r w:rsidRPr="00FA227D">
              <w:rPr>
                <w:rFonts w:ascii="Arial" w:hAnsi="Arial" w:cs="Arial"/>
                <w:sz w:val="14"/>
                <w:szCs w:val="14"/>
              </w:rPr>
              <w:t xml:space="preserve">, usos permitidos no </w:t>
            </w:r>
            <w:r>
              <w:rPr>
                <w:rFonts w:ascii="Arial" w:hAnsi="Arial" w:cs="Arial"/>
                <w:sz w:val="14"/>
                <w:szCs w:val="14"/>
              </w:rPr>
              <w:t>DEUP</w:t>
            </w:r>
            <w:r w:rsidRPr="00FA227D">
              <w:rPr>
                <w:rFonts w:ascii="Arial" w:hAnsi="Arial" w:cs="Arial"/>
                <w:sz w:val="14"/>
                <w:szCs w:val="14"/>
              </w:rPr>
              <w:t xml:space="preserve"> e área da superficie ocupada</w:t>
            </w:r>
          </w:p>
        </w:tc>
        <w:tc>
          <w:tcPr>
            <w:tcW w:w="1564" w:type="dxa"/>
            <w:vAlign w:val="center"/>
          </w:tcPr>
          <w:p w14:paraId="720C09B2" w14:textId="42628447" w:rsidR="00677A92" w:rsidRPr="00F77DFA" w:rsidRDefault="006E2D7E" w:rsidP="00677A92">
            <w:pPr>
              <w:spacing w:line="264" w:lineRule="auto"/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713626266"/>
                <w:placeholder>
                  <w:docPart w:val="765B44D4BB874791AC94853FCFA9DE86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67D77E10" w14:textId="77777777" w:rsidTr="00677A92">
        <w:trPr>
          <w:trHeight w:val="346"/>
        </w:trPr>
        <w:tc>
          <w:tcPr>
            <w:tcW w:w="0" w:type="auto"/>
            <w:vAlign w:val="center"/>
          </w:tcPr>
          <w:p w14:paraId="01B8FD81" w14:textId="33B9E5A0" w:rsidR="00677A92" w:rsidRPr="00FA227D" w:rsidRDefault="00677A92" w:rsidP="00677A92">
            <w:pPr>
              <w:spacing w:line="264" w:lineRule="auto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Plano/s de </w:t>
            </w:r>
            <w:r w:rsidRPr="00D20C02">
              <w:rPr>
                <w:rFonts w:ascii="Arial" w:hAnsi="Arial" w:cs="Arial"/>
                <w:color w:val="000000" w:themeColor="text1"/>
                <w:sz w:val="14"/>
                <w:szCs w:val="14"/>
              </w:rPr>
              <w:t>Superficies ocupadas: Indicando as superficies ocupadas actualmente e as cales se solicita ocupar coa actuación, superpoñéndose coa zona de servizo e usos do DEUP vixente</w:t>
            </w:r>
          </w:p>
        </w:tc>
        <w:tc>
          <w:tcPr>
            <w:tcW w:w="1564" w:type="dxa"/>
            <w:vAlign w:val="center"/>
          </w:tcPr>
          <w:p w14:paraId="30E1F742" w14:textId="3DB10D53" w:rsidR="00677A92" w:rsidRPr="00F77DFA" w:rsidRDefault="006E2D7E" w:rsidP="00677A92">
            <w:pPr>
              <w:spacing w:line="264" w:lineRule="auto"/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39240398"/>
                <w:placeholder>
                  <w:docPart w:val="D65AE15EBB8F40F89D0F311E49BDF2ED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3957CA4F" w14:textId="77777777" w:rsidTr="00677A92">
        <w:trPr>
          <w:trHeight w:val="346"/>
        </w:trPr>
        <w:tc>
          <w:tcPr>
            <w:tcW w:w="0" w:type="auto"/>
            <w:vAlign w:val="center"/>
          </w:tcPr>
          <w:p w14:paraId="510C098C" w14:textId="5347A4AB" w:rsidR="00677A92" w:rsidRPr="00FA227D" w:rsidRDefault="00677A92" w:rsidP="00677A92">
            <w:pPr>
              <w:spacing w:line="264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Plano/s de </w:t>
            </w:r>
            <w:r w:rsidRPr="00D20C02">
              <w:rPr>
                <w:rFonts w:ascii="Arial" w:hAnsi="Arial" w:cs="Arial"/>
                <w:sz w:val="14"/>
                <w:szCs w:val="14"/>
              </w:rPr>
              <w:t>Instalacións: plano/s que representen as obras necesarias de instalacións como: conexión coa rede de auga potable, saneamento, electricidade, comunicacións ou outros</w:t>
            </w:r>
          </w:p>
        </w:tc>
        <w:tc>
          <w:tcPr>
            <w:tcW w:w="1564" w:type="dxa"/>
            <w:vAlign w:val="center"/>
          </w:tcPr>
          <w:p w14:paraId="55D7229D" w14:textId="51CB0795" w:rsidR="00677A92" w:rsidRPr="00F77DFA" w:rsidRDefault="006E2D7E" w:rsidP="00677A92">
            <w:pPr>
              <w:spacing w:line="264" w:lineRule="auto"/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1144587894"/>
                <w:placeholder>
                  <w:docPart w:val="F8340B85803948ECA8B3EA09F8DB29EC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2CEB6BD2" w14:textId="77777777" w:rsidTr="00D20C02">
        <w:trPr>
          <w:trHeight w:val="56"/>
        </w:trPr>
        <w:tc>
          <w:tcPr>
            <w:tcW w:w="0" w:type="auto"/>
            <w:vAlign w:val="center"/>
          </w:tcPr>
          <w:p w14:paraId="77F91A67" w14:textId="00315EBE" w:rsidR="00677A92" w:rsidRPr="00FA227D" w:rsidRDefault="00677A92" w:rsidP="00677A92">
            <w:pPr>
              <w:spacing w:line="264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Plano/s de </w:t>
            </w:r>
            <w:r w:rsidRPr="00D20C02">
              <w:rPr>
                <w:rFonts w:ascii="Arial" w:hAnsi="Arial" w:cs="Arial"/>
                <w:sz w:val="14"/>
                <w:szCs w:val="14"/>
              </w:rPr>
              <w:t>Afeccións a elementos patrimoniais</w:t>
            </w:r>
          </w:p>
        </w:tc>
        <w:tc>
          <w:tcPr>
            <w:tcW w:w="1564" w:type="dxa"/>
            <w:vAlign w:val="center"/>
          </w:tcPr>
          <w:p w14:paraId="2A76DC3A" w14:textId="64E11B96" w:rsidR="00677A92" w:rsidRPr="00F77DFA" w:rsidRDefault="006E2D7E" w:rsidP="00677A92">
            <w:pPr>
              <w:spacing w:line="264" w:lineRule="auto"/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509883503"/>
                <w:placeholder>
                  <w:docPart w:val="5DAB814A3BBE4B60B13C41F397F4B60F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31993825" w14:textId="77777777" w:rsidTr="00D20C02">
        <w:trPr>
          <w:trHeight w:val="56"/>
        </w:trPr>
        <w:tc>
          <w:tcPr>
            <w:tcW w:w="0" w:type="auto"/>
            <w:vAlign w:val="center"/>
          </w:tcPr>
          <w:p w14:paraId="5E942D74" w14:textId="3985B1AA" w:rsidR="00677A92" w:rsidRPr="00FA227D" w:rsidRDefault="00677A92" w:rsidP="00677A92">
            <w:pPr>
              <w:spacing w:line="264" w:lineRule="auto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Plano/s de </w:t>
            </w:r>
            <w:r w:rsidRPr="00D20C02">
              <w:rPr>
                <w:rFonts w:ascii="Arial" w:hAnsi="Arial" w:cs="Arial"/>
                <w:sz w:val="14"/>
                <w:szCs w:val="14"/>
              </w:rPr>
              <w:t xml:space="preserve">Alzado/s e sección/s da actuación, </w:t>
            </w:r>
            <w:proofErr w:type="spellStart"/>
            <w:r w:rsidRPr="00D20C02">
              <w:rPr>
                <w:rFonts w:ascii="Arial" w:hAnsi="Arial" w:cs="Arial"/>
                <w:sz w:val="14"/>
                <w:szCs w:val="14"/>
              </w:rPr>
              <w:t>acotando</w:t>
            </w:r>
            <w:proofErr w:type="spellEnd"/>
            <w:r w:rsidRPr="00D20C02">
              <w:rPr>
                <w:rFonts w:ascii="Arial" w:hAnsi="Arial" w:cs="Arial"/>
                <w:sz w:val="14"/>
                <w:szCs w:val="14"/>
              </w:rPr>
              <w:t xml:space="preserve"> a/s altura/s dos elementos e indicando a altura máxima da actuación</w:t>
            </w:r>
          </w:p>
        </w:tc>
        <w:tc>
          <w:tcPr>
            <w:tcW w:w="1564" w:type="dxa"/>
            <w:vAlign w:val="center"/>
          </w:tcPr>
          <w:p w14:paraId="75A0B6FE" w14:textId="547DFA9B" w:rsidR="00677A92" w:rsidRPr="00F77DFA" w:rsidRDefault="006E2D7E" w:rsidP="00677A92">
            <w:pPr>
              <w:spacing w:line="264" w:lineRule="auto"/>
              <w:jc w:val="center"/>
              <w:rPr>
                <w:rFonts w:ascii="Arial" w:hAnsi="Arial" w:cs="Arial"/>
                <w:color w:val="00B0F0"/>
                <w:sz w:val="14"/>
                <w:szCs w:val="14"/>
                <w:lang w:eastAsia="es-ES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698855696"/>
                <w:placeholder>
                  <w:docPart w:val="8F7D340E74024E53B510E0ABD4F88970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  <w:tr w:rsidR="00677A92" w:rsidRPr="00F77DFA" w14:paraId="1B715F50" w14:textId="77777777" w:rsidTr="00AA6B4E">
        <w:trPr>
          <w:trHeight w:val="363"/>
        </w:trPr>
        <w:tc>
          <w:tcPr>
            <w:tcW w:w="0" w:type="auto"/>
            <w:vAlign w:val="center"/>
          </w:tcPr>
          <w:p w14:paraId="598DF7AB" w14:textId="4FB3832E" w:rsidR="00677A92" w:rsidRDefault="00677A92" w:rsidP="00677A92">
            <w:pPr>
              <w:ind w:left="24"/>
              <w:jc w:val="both"/>
              <w:rPr>
                <w:rFonts w:ascii="Arial" w:hAnsi="Arial" w:cs="Arial"/>
                <w:sz w:val="14"/>
                <w:szCs w:val="14"/>
              </w:rPr>
            </w:pPr>
            <w:r w:rsidRPr="00AA6B4E">
              <w:rPr>
                <w:rFonts w:ascii="Arial" w:hAnsi="Arial" w:cs="Arial"/>
                <w:sz w:val="14"/>
                <w:szCs w:val="14"/>
              </w:rPr>
              <w:t xml:space="preserve">Infografía 3D que represente a integración das obras e instalacións co entorno. </w:t>
            </w:r>
            <w:r w:rsidRPr="00AA6B4E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Recoméndase a adaptación da actuación ás indicacións da </w:t>
            </w:r>
            <w:hyperlink r:id="rId10" w:history="1">
              <w:r w:rsidRPr="00AA6B4E">
                <w:rPr>
                  <w:rStyle w:val="Hipervnculo"/>
                  <w:rFonts w:ascii="Arial" w:eastAsiaTheme="majorEastAsia" w:hAnsi="Arial" w:cs="Arial"/>
                  <w:sz w:val="14"/>
                  <w:szCs w:val="14"/>
                </w:rPr>
                <w:t>Guía de Cor e Materiais de Galicia da Xunta de Galicia</w:t>
              </w:r>
            </w:hyperlink>
            <w:r w:rsidRPr="00AA6B4E">
              <w:rPr>
                <w:rFonts w:ascii="Arial" w:hAnsi="Arial" w:cs="Arial"/>
                <w:sz w:val="14"/>
                <w:szCs w:val="14"/>
              </w:rPr>
              <w:t xml:space="preserve"> e o </w:t>
            </w:r>
            <w:hyperlink r:id="rId11" w:history="1">
              <w:r w:rsidRPr="00AA6B4E">
                <w:rPr>
                  <w:rStyle w:val="Hipervnculo"/>
                  <w:rFonts w:ascii="Arial" w:eastAsiaTheme="majorEastAsia" w:hAnsi="Arial" w:cs="Arial"/>
                  <w:sz w:val="14"/>
                  <w:szCs w:val="14"/>
                </w:rPr>
                <w:t>Atlas arqueolóxico da paisaxe galega</w:t>
              </w:r>
            </w:hyperlink>
          </w:p>
        </w:tc>
        <w:tc>
          <w:tcPr>
            <w:tcW w:w="1564" w:type="dxa"/>
            <w:vAlign w:val="center"/>
          </w:tcPr>
          <w:p w14:paraId="366352EF" w14:textId="3B43B9E8" w:rsidR="00677A92" w:rsidRPr="00213392" w:rsidRDefault="006E2D7E" w:rsidP="00677A92">
            <w:pPr>
              <w:spacing w:line="264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2139522096"/>
                <w:placeholder>
                  <w:docPart w:val="53F2855FA35B449AA948202EE5785FCF"/>
                </w:placeholder>
                <w:showingPlcHdr/>
                <w:comboBox>
                  <w:listItem w:value="Elija un elemento."/>
                  <w:listItem w:displayText="SÍ, SE REMITE" w:value="SÍ, SE REMITE"/>
                </w:comboBox>
              </w:sdtPr>
              <w:sdtEndPr/>
              <w:sdtContent>
                <w:r w:rsidR="00677A92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</w:tr>
    </w:tbl>
    <w:p w14:paraId="3D27A46D" w14:textId="77777777" w:rsidR="00D20C02" w:rsidRPr="00672C59" w:rsidRDefault="00D20C02" w:rsidP="00F70917">
      <w:pPr>
        <w:spacing w:after="240"/>
        <w:jc w:val="both"/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9060" w:type="dxa"/>
        <w:tblLook w:val="04A0" w:firstRow="1" w:lastRow="0" w:firstColumn="1" w:lastColumn="0" w:noHBand="0" w:noVBand="1"/>
      </w:tblPr>
      <w:tblGrid>
        <w:gridCol w:w="1959"/>
        <w:gridCol w:w="1005"/>
        <w:gridCol w:w="2134"/>
        <w:gridCol w:w="1276"/>
        <w:gridCol w:w="1485"/>
        <w:gridCol w:w="1201"/>
      </w:tblGrid>
      <w:tr w:rsidR="007A5FE1" w14:paraId="199DB8CE" w14:textId="77777777" w:rsidTr="007A5FE1">
        <w:trPr>
          <w:trHeight w:val="662"/>
          <w:tblHeader/>
        </w:trPr>
        <w:tc>
          <w:tcPr>
            <w:tcW w:w="90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4DC21" w14:textId="26CDFB2B" w:rsidR="007A5FE1" w:rsidRPr="001678CD" w:rsidRDefault="00730965" w:rsidP="00845282">
            <w:pP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000000" w:themeColor="text1"/>
                <w:sz w:val="16"/>
                <w:szCs w:val="12"/>
              </w:rPr>
              <w:t xml:space="preserve">SOLICITUDE DE </w:t>
            </w:r>
            <w:r w:rsidR="007A5FE1" w:rsidRPr="00027B87">
              <w:rPr>
                <w:rFonts w:ascii="Arial" w:hAnsi="Arial" w:cs="Arial"/>
                <w:b/>
                <w:color w:val="000000" w:themeColor="text1"/>
                <w:sz w:val="16"/>
                <w:szCs w:val="12"/>
              </w:rPr>
              <w:t>CONEXIÓN CO</w:t>
            </w:r>
            <w:r w:rsidR="007A5FE1">
              <w:rPr>
                <w:rFonts w:ascii="Arial" w:hAnsi="Arial" w:cs="Arial"/>
                <w:b/>
                <w:color w:val="000000" w:themeColor="text1"/>
                <w:sz w:val="16"/>
                <w:szCs w:val="12"/>
              </w:rPr>
              <w:t>N</w:t>
            </w:r>
            <w:r w:rsidR="007A5FE1" w:rsidRPr="00027B87">
              <w:rPr>
                <w:rFonts w:ascii="Arial" w:hAnsi="Arial" w:cs="Arial"/>
                <w:b/>
                <w:color w:val="000000" w:themeColor="text1"/>
                <w:sz w:val="16"/>
                <w:szCs w:val="12"/>
              </w:rPr>
              <w:t xml:space="preserve"> REDES EXISTENTES</w:t>
            </w:r>
            <w:r w:rsidR="00476DAE">
              <w:rPr>
                <w:rFonts w:ascii="Arial" w:hAnsi="Arial" w:cs="Arial"/>
                <w:b/>
                <w:color w:val="000000" w:themeColor="text1"/>
                <w:sz w:val="16"/>
                <w:szCs w:val="12"/>
              </w:rPr>
              <w:t xml:space="preserve"> (SE APLICA)</w:t>
            </w:r>
          </w:p>
        </w:tc>
      </w:tr>
      <w:tr w:rsidR="007A5FE1" w14:paraId="5B118C57" w14:textId="77777777" w:rsidTr="007A5FE1">
        <w:trPr>
          <w:trHeight w:val="662"/>
          <w:tblHeader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C394" w14:textId="77777777" w:rsidR="007A5FE1" w:rsidRPr="001678CD" w:rsidRDefault="007A5FE1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TIPO DE CONEXIÓN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574C" w14:textId="567CA3D7" w:rsidR="007A5FE1" w:rsidRPr="001678CD" w:rsidRDefault="007A5FE1" w:rsidP="00027B87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SE SOLICITA CONEXIÓN</w:t>
            </w:r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BF5B" w14:textId="127A8F12" w:rsidR="007A5FE1" w:rsidRPr="001678CD" w:rsidRDefault="007A5FE1" w:rsidP="00027B87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 xml:space="preserve">PLANO/S ACOTADO/S E FOTOGRAFÍAS DOS </w:t>
            </w:r>
            <w: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TIPOS DE CONEXIÓNS</w:t>
            </w: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 xml:space="preserve"> QUE SE CONECTARÁ</w:t>
            </w:r>
            <w: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N</w:t>
            </w: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 xml:space="preserve"> COAS REDES EXISTENTES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07E9" w14:textId="084367D8" w:rsidR="007A5FE1" w:rsidRPr="001678CD" w:rsidRDefault="007A5FE1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OBSERVACIÓNS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FE7F2" w14:textId="77777777" w:rsidR="007A5FE1" w:rsidRPr="001678CD" w:rsidRDefault="007A5FE1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DEFINICIÓN DIMENSIONAMENTO SISTEMAS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0143" w14:textId="77777777" w:rsidR="007A5FE1" w:rsidRPr="001678CD" w:rsidRDefault="007A5FE1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 xml:space="preserve">NÚMERO </w:t>
            </w:r>
            <w:r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 xml:space="preserve"> DE </w:t>
            </w:r>
            <w:r w:rsidRPr="001678CD"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  <w:t>CONTADOR</w:t>
            </w:r>
          </w:p>
        </w:tc>
      </w:tr>
      <w:tr w:rsidR="007A5FE1" w14:paraId="3D166DE3" w14:textId="77777777" w:rsidTr="007A5FE1">
        <w:trPr>
          <w:trHeight w:val="101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1DB18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ELECTRICIDADE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1E188" w14:textId="399A0E8D" w:rsidR="007A5FE1" w:rsidRDefault="006E2D7E" w:rsidP="007A5FE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456023777"/>
                <w:placeholder>
                  <w:docPart w:val="3E89BEAEAF374C41AB23DF84AD61BC37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FA5E" w14:textId="6754A319" w:rsidR="007A5FE1" w:rsidRPr="00F77DFA" w:rsidRDefault="006E2D7E" w:rsidP="007A5FE1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834526004"/>
                <w:placeholder>
                  <w:docPart w:val="345F0D498CA14B68BD174F6A3574D277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A908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fldChar w:fldCharType="end"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EE800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color w:val="000000" w:themeColor="text1"/>
                <w:sz w:val="8"/>
                <w:szCs w:val="8"/>
              </w:rPr>
              <w:t>Potencia máxima</w:t>
            </w:r>
          </w:p>
          <w:p w14:paraId="3EB739E4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BD44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7A5FE1" w14:paraId="43799A88" w14:textId="77777777" w:rsidTr="007A5FE1">
        <w:trPr>
          <w:trHeight w:val="75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27DAD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lastRenderedPageBreak/>
              <w:t>ABASTECEMENTO DE AUGA POTABLE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B5C6" w14:textId="20CD5090" w:rsidR="007A5FE1" w:rsidRDefault="006E2D7E" w:rsidP="007A5FE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424188711"/>
                <w:placeholder>
                  <w:docPart w:val="C261E460183C43C3B5C21D479D3F630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C2067" w14:textId="2435FB05" w:rsidR="007A5FE1" w:rsidRPr="00F77DFA" w:rsidRDefault="006E2D7E" w:rsidP="007A5FE1">
            <w:pPr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743055326"/>
                <w:placeholder>
                  <w:docPart w:val="519C8B2CDE744AB99F1FB45DB19DC68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DEFE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BC0AD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color w:val="000000" w:themeColor="text1"/>
                <w:sz w:val="8"/>
                <w:szCs w:val="8"/>
              </w:rPr>
              <w:t>Caudal máximo e consumo medio</w:t>
            </w:r>
          </w:p>
          <w:p w14:paraId="2D5B6E1D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C0A08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</w:tr>
      <w:tr w:rsidR="007A5FE1" w14:paraId="75BEE3BB" w14:textId="77777777" w:rsidTr="007A5FE1">
        <w:trPr>
          <w:trHeight w:val="55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235B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SANEAMENTO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0E455" w14:textId="2A1701F6" w:rsidR="007A5FE1" w:rsidRDefault="006E2D7E" w:rsidP="007A5FE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630945748"/>
                <w:placeholder>
                  <w:docPart w:val="5AE811CA65494BC1AC75ABEB2DDB585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B2CA2" w14:textId="7EA9474A" w:rsidR="007A5FE1" w:rsidRPr="00F77DFA" w:rsidRDefault="006E2D7E" w:rsidP="007A5FE1">
            <w:pPr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1186287210"/>
                <w:placeholder>
                  <w:docPart w:val="C7E4616DADD64C2BA6982D237C8BA9C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BFCC5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88B6D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color w:val="000000" w:themeColor="text1"/>
                <w:sz w:val="8"/>
                <w:szCs w:val="8"/>
              </w:rPr>
              <w:t>Caudal máximo e  medio</w:t>
            </w:r>
          </w:p>
          <w:p w14:paraId="37B99CAE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8F02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-</w:t>
            </w:r>
          </w:p>
        </w:tc>
      </w:tr>
      <w:tr w:rsidR="007A5FE1" w14:paraId="6F04B270" w14:textId="77777777" w:rsidTr="007A5FE1">
        <w:trPr>
          <w:trHeight w:val="153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65C2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PLUVIAIS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D96BD" w14:textId="0C9BCB38" w:rsidR="007A5FE1" w:rsidRDefault="006E2D7E" w:rsidP="007A5FE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074862908"/>
                <w:placeholder>
                  <w:docPart w:val="A93D1EA1B6DA40BFB4D2180A889D9DAF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A1D0" w14:textId="6BE473DB" w:rsidR="007A5FE1" w:rsidRPr="00F77DFA" w:rsidRDefault="006E2D7E" w:rsidP="007A5FE1">
            <w:pPr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990245846"/>
                <w:placeholder>
                  <w:docPart w:val="57BEA35ECB3E4454911FEF93F6693E0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37656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6259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color w:val="000000" w:themeColor="text1"/>
                <w:sz w:val="8"/>
                <w:szCs w:val="8"/>
              </w:rPr>
              <w:t>Caudal máximo e  medio</w:t>
            </w:r>
          </w:p>
          <w:p w14:paraId="02B5CEF8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1C362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-</w:t>
            </w:r>
          </w:p>
        </w:tc>
      </w:tr>
      <w:tr w:rsidR="007A5FE1" w14:paraId="54A7E52D" w14:textId="77777777" w:rsidTr="007A5FE1">
        <w:trPr>
          <w:trHeight w:val="125"/>
        </w:trPr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E609C" w14:textId="77777777" w:rsidR="007A5FE1" w:rsidRDefault="007A5FE1" w:rsidP="007A5FE1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COMUNICACIÓNS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49EF" w14:textId="71AF97A3" w:rsidR="007A5FE1" w:rsidRDefault="006E2D7E" w:rsidP="007A5FE1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877047298"/>
                <w:placeholder>
                  <w:docPart w:val="D71AC73921BF4266B1F4773F3C2A0AD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2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D0621" w14:textId="73CCA600" w:rsidR="007A5FE1" w:rsidRPr="00F77DFA" w:rsidRDefault="006E2D7E" w:rsidP="007A5FE1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2056839671"/>
                <w:placeholder>
                  <w:docPart w:val="B1FBA5C504BE49E38E8BF0754A3C71B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A5FE1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0870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noProof/>
                <w:color w:val="000000" w:themeColor="text1"/>
                <w:sz w:val="14"/>
                <w:szCs w:val="14"/>
              </w:rPr>
              <w:t> 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fldChar w:fldCharType="end"/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8E102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8"/>
                <w:szCs w:val="8"/>
              </w:rPr>
            </w:pPr>
            <w:r>
              <w:rPr>
                <w:rFonts w:ascii="Arial" w:hAnsi="Arial" w:cs="Arial"/>
                <w:b/>
                <w:color w:val="000000" w:themeColor="text1"/>
                <w:sz w:val="8"/>
                <w:szCs w:val="8"/>
              </w:rPr>
              <w:t>-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D447" w14:textId="77777777" w:rsidR="007A5FE1" w:rsidRDefault="007A5FE1" w:rsidP="007A5FE1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-</w:t>
            </w:r>
          </w:p>
        </w:tc>
      </w:tr>
    </w:tbl>
    <w:p w14:paraId="480FCBCF" w14:textId="77777777" w:rsidR="00F70917" w:rsidRDefault="00F70917" w:rsidP="00F70917">
      <w:pPr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210AA396" w14:textId="77777777" w:rsidR="00F70917" w:rsidRDefault="00F70917" w:rsidP="00F70917">
      <w:pPr>
        <w:rPr>
          <w:rFonts w:ascii="Arial" w:hAnsi="Arial" w:cs="Arial"/>
          <w:b/>
          <w:color w:val="000000" w:themeColor="text1"/>
          <w:sz w:val="18"/>
          <w:szCs w:val="18"/>
        </w:rPr>
      </w:pPr>
    </w:p>
    <w:p w14:paraId="30326DBC" w14:textId="77777777" w:rsidR="00F70917" w:rsidRDefault="00F70917" w:rsidP="00F70917">
      <w:pPr>
        <w:rPr>
          <w:rFonts w:ascii="Arial" w:hAnsi="Arial" w:cs="Arial"/>
          <w:b/>
          <w:color w:val="000000" w:themeColor="text1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19"/>
        <w:gridCol w:w="1165"/>
        <w:gridCol w:w="3076"/>
        <w:gridCol w:w="3100"/>
      </w:tblGrid>
      <w:tr w:rsidR="00027B87" w:rsidRPr="0051115F" w14:paraId="6359CB7A" w14:textId="77777777" w:rsidTr="00D20C02">
        <w:trPr>
          <w:trHeight w:val="643"/>
          <w:tblHeader/>
        </w:trPr>
        <w:tc>
          <w:tcPr>
            <w:tcW w:w="0" w:type="auto"/>
            <w:gridSpan w:val="4"/>
            <w:vAlign w:val="center"/>
          </w:tcPr>
          <w:p w14:paraId="3820F4BD" w14:textId="39EBFC55" w:rsidR="00027B87" w:rsidRPr="00054E2A" w:rsidRDefault="00027B87" w:rsidP="00027B87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54E2A">
              <w:rPr>
                <w:rFonts w:ascii="Arial" w:hAnsi="Arial" w:cs="Arial"/>
                <w:b/>
                <w:sz w:val="16"/>
                <w:szCs w:val="16"/>
              </w:rPr>
              <w:t>SERVIZOS AFECTADOS</w:t>
            </w:r>
            <w:r w:rsidR="00476DAE">
              <w:rPr>
                <w:rFonts w:ascii="Arial" w:hAnsi="Arial" w:cs="Arial"/>
                <w:b/>
                <w:sz w:val="16"/>
                <w:szCs w:val="16"/>
              </w:rPr>
              <w:t xml:space="preserve"> (SE APLICA)</w:t>
            </w:r>
          </w:p>
        </w:tc>
      </w:tr>
      <w:tr w:rsidR="007B4AA5" w:rsidRPr="0051115F" w14:paraId="106BBF3C" w14:textId="77777777" w:rsidTr="00D20C02">
        <w:trPr>
          <w:trHeight w:val="643"/>
          <w:tblHeader/>
        </w:trPr>
        <w:tc>
          <w:tcPr>
            <w:tcW w:w="0" w:type="auto"/>
            <w:vAlign w:val="center"/>
          </w:tcPr>
          <w:p w14:paraId="00539C2C" w14:textId="77777777" w:rsidR="007B4AA5" w:rsidRPr="009C4108" w:rsidRDefault="007B4AA5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 xml:space="preserve">TIPO DE </w:t>
            </w: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SERVIZO</w:t>
            </w:r>
          </w:p>
        </w:tc>
        <w:tc>
          <w:tcPr>
            <w:tcW w:w="0" w:type="auto"/>
            <w:vAlign w:val="center"/>
          </w:tcPr>
          <w:p w14:paraId="229AF36B" w14:textId="77777777" w:rsidR="007B4AA5" w:rsidRPr="009C4108" w:rsidRDefault="007B4AA5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SERVIZO AFECTADO</w:t>
            </w:r>
          </w:p>
        </w:tc>
        <w:tc>
          <w:tcPr>
            <w:tcW w:w="0" w:type="auto"/>
            <w:vAlign w:val="center"/>
          </w:tcPr>
          <w:p w14:paraId="2D790287" w14:textId="77777777" w:rsidR="007B4AA5" w:rsidRDefault="007B4AA5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PLANO/S ACOTADO/S DE SERVIZOS AFECTADOS E REPOSICIÓN NO PROXECTO CONSTRUTIVO, INDICANDO OS LÍMITES DA PARCELA CONCESIONADA</w:t>
            </w:r>
          </w:p>
        </w:tc>
        <w:tc>
          <w:tcPr>
            <w:tcW w:w="0" w:type="auto"/>
            <w:vAlign w:val="center"/>
          </w:tcPr>
          <w:p w14:paraId="34E0B2B3" w14:textId="77777777" w:rsidR="007B4AA5" w:rsidRDefault="007B4AA5" w:rsidP="007B4AA5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O DOCUMENTO TÉCNICO OU PROXECTO CONTEMPLA ORZAMENTARIAMENTE A REPOSICIÓN DOS SERVIZOS AFECTADOS</w:t>
            </w:r>
          </w:p>
          <w:p w14:paraId="430ACD1E" w14:textId="3C6BA524" w:rsidR="007B4AA5" w:rsidRDefault="007B4AA5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</w:p>
        </w:tc>
      </w:tr>
      <w:tr w:rsidR="007B4AA5" w:rsidRPr="0051115F" w14:paraId="06EA2BF8" w14:textId="77777777" w:rsidTr="007B4AA5">
        <w:trPr>
          <w:trHeight w:val="99"/>
        </w:trPr>
        <w:tc>
          <w:tcPr>
            <w:tcW w:w="0" w:type="auto"/>
            <w:vAlign w:val="center"/>
          </w:tcPr>
          <w:p w14:paraId="10941147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color w:val="000000" w:themeColor="text1"/>
                <w:sz w:val="14"/>
                <w:szCs w:val="14"/>
              </w:rPr>
              <w:t>ELECTRICIDADE</w:t>
            </w:r>
          </w:p>
        </w:tc>
        <w:tc>
          <w:tcPr>
            <w:tcW w:w="0" w:type="auto"/>
            <w:vAlign w:val="center"/>
          </w:tcPr>
          <w:p w14:paraId="70499A35" w14:textId="0FC6657E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944312651"/>
                <w:placeholder>
                  <w:docPart w:val="75E7EE9F1D9D4D478F3F265ED58F86F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52ADC8DB" w14:textId="71558D41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1385165976"/>
                <w:placeholder>
                  <w:docPart w:val="9251B5DD954F495FA2F0E1A9BAE449CF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109E6E1D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750771674"/>
                <w:placeholder>
                  <w:docPart w:val="2F6E1CB3D722455CA3DEBA70B2E173A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2FE1DD0E" w14:textId="30E24CD8" w:rsidR="00677A92" w:rsidRPr="00677A92" w:rsidRDefault="00677A92" w:rsidP="00677A92">
            <w:pPr>
              <w:jc w:val="center"/>
              <w:rPr>
                <w:rFonts w:ascii="Arial" w:hAnsi="Arial" w:cs="Arial"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bookmarkStart w:id="3" w:name="Texto21"/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bookmarkEnd w:id="3"/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  <w:tr w:rsidR="007B4AA5" w:rsidRPr="0051115F" w14:paraId="2B1A5A3A" w14:textId="77777777" w:rsidTr="007B4AA5">
        <w:trPr>
          <w:trHeight w:val="74"/>
        </w:trPr>
        <w:tc>
          <w:tcPr>
            <w:tcW w:w="0" w:type="auto"/>
            <w:vAlign w:val="center"/>
          </w:tcPr>
          <w:p w14:paraId="60A58050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color w:val="000000" w:themeColor="text1"/>
                <w:sz w:val="14"/>
                <w:szCs w:val="14"/>
              </w:rPr>
              <w:t>ABASTECEMENTO DE AUGA POTABLE</w:t>
            </w:r>
          </w:p>
        </w:tc>
        <w:tc>
          <w:tcPr>
            <w:tcW w:w="0" w:type="auto"/>
            <w:vAlign w:val="center"/>
          </w:tcPr>
          <w:p w14:paraId="4838783F" w14:textId="4030AAD4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344830731"/>
                <w:placeholder>
                  <w:docPart w:val="14EF196D9EE54F8C97EE0E52C553D5E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969D40A" w14:textId="4D6B407F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725804308"/>
                <w:placeholder>
                  <w:docPart w:val="6DF1E7A89C464EDABAF16466169271D8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9778DA1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893656431"/>
                <w:placeholder>
                  <w:docPart w:val="494E6387435E4C43AE61C3964C47765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3F40917E" w14:textId="44967CE5" w:rsidR="00677A92" w:rsidRPr="007B4AA5" w:rsidRDefault="00677A92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  <w:tr w:rsidR="007B4AA5" w:rsidRPr="0051115F" w14:paraId="1F67EDF1" w14:textId="77777777" w:rsidTr="007B4AA5">
        <w:trPr>
          <w:trHeight w:val="55"/>
        </w:trPr>
        <w:tc>
          <w:tcPr>
            <w:tcW w:w="0" w:type="auto"/>
            <w:vAlign w:val="center"/>
          </w:tcPr>
          <w:p w14:paraId="2D04398A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color w:val="000000" w:themeColor="text1"/>
                <w:sz w:val="14"/>
                <w:szCs w:val="14"/>
              </w:rPr>
              <w:t>SANEAMENTO</w:t>
            </w:r>
          </w:p>
        </w:tc>
        <w:tc>
          <w:tcPr>
            <w:tcW w:w="0" w:type="auto"/>
            <w:vAlign w:val="center"/>
          </w:tcPr>
          <w:p w14:paraId="16202E24" w14:textId="7C46D0E6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407274022"/>
                <w:placeholder>
                  <w:docPart w:val="E51CB722F9F34A758BD0B8CAADC96FB8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6B96C7BC" w14:textId="12D52EF9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538642465"/>
                <w:placeholder>
                  <w:docPart w:val="F357080211C14B86B95BCA4D40CF0582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2E33284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345134821"/>
                <w:placeholder>
                  <w:docPart w:val="0BFD4CAB81174AA7B8D8BEFA222ABF57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7C6A91CA" w14:textId="591D3E91" w:rsidR="00677A92" w:rsidRPr="007B4AA5" w:rsidRDefault="00677A92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  <w:tr w:rsidR="007B4AA5" w:rsidRPr="0051115F" w14:paraId="22E88CD6" w14:textId="77777777" w:rsidTr="007B4AA5">
        <w:trPr>
          <w:trHeight w:val="149"/>
        </w:trPr>
        <w:tc>
          <w:tcPr>
            <w:tcW w:w="0" w:type="auto"/>
            <w:vAlign w:val="center"/>
          </w:tcPr>
          <w:p w14:paraId="711FFE41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color w:val="000000" w:themeColor="text1"/>
                <w:sz w:val="14"/>
                <w:szCs w:val="14"/>
              </w:rPr>
              <w:t>PLUVIAIS</w:t>
            </w:r>
          </w:p>
        </w:tc>
        <w:tc>
          <w:tcPr>
            <w:tcW w:w="0" w:type="auto"/>
            <w:vAlign w:val="center"/>
          </w:tcPr>
          <w:p w14:paraId="7369FD4B" w14:textId="6AAE91E9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523818435"/>
                <w:placeholder>
                  <w:docPart w:val="65F8F783FCE245EE8D2D39B5F57249CE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42725D9" w14:textId="0E59FCDB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1298682231"/>
                <w:placeholder>
                  <w:docPart w:val="F2606AEF883A44B89C5E9B47827A5F25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53E3611C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086032573"/>
                <w:placeholder>
                  <w:docPart w:val="E7B9AB3F541748ACBB33660BD915D75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29A7BC1E" w14:textId="5B2F9CBC" w:rsidR="00677A92" w:rsidRPr="007B4AA5" w:rsidRDefault="00677A92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  <w:tr w:rsidR="007B4AA5" w:rsidRPr="0051115F" w14:paraId="1CD38971" w14:textId="77777777" w:rsidTr="007B4AA5">
        <w:trPr>
          <w:trHeight w:val="123"/>
        </w:trPr>
        <w:tc>
          <w:tcPr>
            <w:tcW w:w="0" w:type="auto"/>
            <w:vAlign w:val="center"/>
          </w:tcPr>
          <w:p w14:paraId="4E6FC196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9C4108">
              <w:rPr>
                <w:rFonts w:ascii="Arial" w:hAnsi="Arial" w:cs="Arial"/>
                <w:color w:val="000000" w:themeColor="text1"/>
                <w:sz w:val="14"/>
                <w:szCs w:val="14"/>
              </w:rPr>
              <w:t>COMUNICACIÓNS</w:t>
            </w:r>
          </w:p>
        </w:tc>
        <w:tc>
          <w:tcPr>
            <w:tcW w:w="0" w:type="auto"/>
            <w:vAlign w:val="center"/>
          </w:tcPr>
          <w:p w14:paraId="30627B26" w14:textId="35E047B0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721325918"/>
                <w:placeholder>
                  <w:docPart w:val="CF9BF2FEC18A492CA318918B56BEACE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D1B2A9C" w14:textId="73D88294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1820763109"/>
                <w:placeholder>
                  <w:docPart w:val="5863E684638449B8B3F6411C484A755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51E6912B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701165441"/>
                <w:placeholder>
                  <w:docPart w:val="14BB14B3997342A1B91FDA51FDF31CF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6DBA3D6E" w14:textId="14479F31" w:rsidR="00677A92" w:rsidRPr="007B4AA5" w:rsidRDefault="00677A92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  <w:tr w:rsidR="007B4AA5" w:rsidRPr="0051115F" w14:paraId="5823FAC1" w14:textId="77777777" w:rsidTr="007B4AA5">
        <w:trPr>
          <w:trHeight w:val="55"/>
        </w:trPr>
        <w:tc>
          <w:tcPr>
            <w:tcW w:w="0" w:type="auto"/>
            <w:vAlign w:val="center"/>
          </w:tcPr>
          <w:p w14:paraId="7A4C7DDA" w14:textId="77777777" w:rsidR="007B4AA5" w:rsidRPr="009C4108" w:rsidRDefault="007B4AA5" w:rsidP="007B4AA5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hAnsi="Arial" w:cs="Arial"/>
                <w:color w:val="000000" w:themeColor="text1"/>
                <w:sz w:val="14"/>
                <w:szCs w:val="14"/>
              </w:rPr>
              <w:t>OUTROS SERVIZOS AFECTADOS</w:t>
            </w:r>
          </w:p>
        </w:tc>
        <w:tc>
          <w:tcPr>
            <w:tcW w:w="0" w:type="auto"/>
            <w:vAlign w:val="center"/>
          </w:tcPr>
          <w:p w14:paraId="6385112D" w14:textId="29346981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2030059965"/>
                <w:placeholder>
                  <w:docPart w:val="E7DD68BCF2D940B4955E2BC56B4D7E2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2F0C44B" w14:textId="33CE479E" w:rsidR="007B4AA5" w:rsidRPr="00F77DFA" w:rsidRDefault="006E2D7E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320162499"/>
                <w:placeholder>
                  <w:docPart w:val="6FEDDCC90E4D4765B4DB41819F92585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42F517C" w14:textId="77777777" w:rsidR="007B4AA5" w:rsidRDefault="006E2D7E" w:rsidP="007B4AA5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4"/>
                  <w:szCs w:val="14"/>
                </w:rPr>
                <w:id w:val="-1191452827"/>
                <w:placeholder>
                  <w:docPart w:val="4826AD3B22DD45EEA36DFD48C5B142C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7B4AA5" w:rsidRPr="0021339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4"/>
                    <w:szCs w:val="14"/>
                  </w:rPr>
                  <w:t>ESCOLLA UNHA OPCIÓN</w:t>
                </w:r>
              </w:sdtContent>
            </w:sdt>
          </w:p>
          <w:p w14:paraId="1DEAEA1C" w14:textId="7D1609A9" w:rsidR="00677A92" w:rsidRPr="007B4AA5" w:rsidRDefault="00677A92" w:rsidP="007B4AA5">
            <w:pPr>
              <w:jc w:val="center"/>
              <w:rPr>
                <w:rFonts w:ascii="Arial" w:hAnsi="Arial" w:cs="Arial"/>
                <w:b/>
                <w:color w:val="00B0F0"/>
                <w:sz w:val="14"/>
                <w:szCs w:val="14"/>
              </w:rPr>
            </w:pPr>
            <w:r w:rsidRPr="00677A92">
              <w:rPr>
                <w:rFonts w:ascii="Arial" w:hAnsi="Arial" w:cs="Arial"/>
                <w:sz w:val="12"/>
                <w:szCs w:val="14"/>
              </w:rPr>
              <w:t xml:space="preserve">Orzamento incluído no proxecto: </w:t>
            </w:r>
            <w:r>
              <w:rPr>
                <w:rFonts w:ascii="Arial" w:hAnsi="Arial" w:cs="Arial"/>
                <w:sz w:val="12"/>
                <w:szCs w:val="14"/>
              </w:rPr>
              <w:fldChar w:fldCharType="begin">
                <w:ffData>
                  <w:name w:val="Texto21"/>
                  <w:enabled/>
                  <w:calcOnExit w:val="0"/>
                  <w:textInput>
                    <w:default w:val="(indicar, se aplica)"/>
                  </w:textInput>
                </w:ffData>
              </w:fldChar>
            </w:r>
            <w:r>
              <w:rPr>
                <w:rFonts w:ascii="Arial" w:hAnsi="Arial" w:cs="Arial"/>
                <w:sz w:val="12"/>
                <w:szCs w:val="14"/>
              </w:rPr>
              <w:instrText xml:space="preserve"> FORMTEXT </w:instrText>
            </w:r>
            <w:r>
              <w:rPr>
                <w:rFonts w:ascii="Arial" w:hAnsi="Arial" w:cs="Arial"/>
                <w:sz w:val="12"/>
                <w:szCs w:val="14"/>
              </w:rPr>
            </w:r>
            <w:r>
              <w:rPr>
                <w:rFonts w:ascii="Arial" w:hAnsi="Arial" w:cs="Arial"/>
                <w:sz w:val="12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 w:val="12"/>
                <w:szCs w:val="14"/>
              </w:rPr>
              <w:t>(indicar, se aplica)</w:t>
            </w:r>
            <w:r>
              <w:rPr>
                <w:rFonts w:ascii="Arial" w:hAnsi="Arial" w:cs="Arial"/>
                <w:sz w:val="12"/>
                <w:szCs w:val="14"/>
              </w:rPr>
              <w:fldChar w:fldCharType="end"/>
            </w:r>
            <w:r>
              <w:rPr>
                <w:rFonts w:ascii="Arial" w:hAnsi="Arial" w:cs="Arial"/>
                <w:sz w:val="12"/>
                <w:szCs w:val="14"/>
              </w:rPr>
              <w:t>€</w:t>
            </w:r>
          </w:p>
        </w:tc>
      </w:tr>
    </w:tbl>
    <w:p w14:paraId="001287B4" w14:textId="2C55916D" w:rsidR="00FA227D" w:rsidRDefault="00FA227D">
      <w:pPr>
        <w:rPr>
          <w:rFonts w:ascii="Arial" w:hAnsi="Arial" w:cs="Arial"/>
          <w:b/>
          <w:sz w:val="18"/>
          <w:szCs w:val="18"/>
        </w:rPr>
      </w:pPr>
    </w:p>
    <w:p w14:paraId="69B8CA60" w14:textId="77777777" w:rsidR="00FA227D" w:rsidRDefault="00FA227D">
      <w:pPr>
        <w:rPr>
          <w:rFonts w:ascii="Arial" w:hAnsi="Arial" w:cs="Arial"/>
          <w:b/>
          <w:sz w:val="18"/>
          <w:szCs w:val="18"/>
        </w:rPr>
      </w:pPr>
    </w:p>
    <w:tbl>
      <w:tblPr>
        <w:tblStyle w:val="Tablaconcuadrcula"/>
        <w:tblW w:w="9146" w:type="dxa"/>
        <w:tblLook w:val="04A0" w:firstRow="1" w:lastRow="0" w:firstColumn="1" w:lastColumn="0" w:noHBand="0" w:noVBand="1"/>
      </w:tblPr>
      <w:tblGrid>
        <w:gridCol w:w="1464"/>
        <w:gridCol w:w="1078"/>
        <w:gridCol w:w="1408"/>
        <w:gridCol w:w="1755"/>
        <w:gridCol w:w="1078"/>
        <w:gridCol w:w="2363"/>
      </w:tblGrid>
      <w:tr w:rsidR="00D20C02" w14:paraId="06A7D890" w14:textId="77777777" w:rsidTr="00D20C02">
        <w:trPr>
          <w:trHeight w:val="472"/>
          <w:tblHeader/>
        </w:trPr>
        <w:tc>
          <w:tcPr>
            <w:tcW w:w="0" w:type="auto"/>
            <w:gridSpan w:val="6"/>
            <w:vAlign w:val="center"/>
          </w:tcPr>
          <w:p w14:paraId="76D949C2" w14:textId="77777777" w:rsidR="007A5FE1" w:rsidRDefault="00D20C02" w:rsidP="007A5FE1">
            <w:pPr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054E2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AFECCIÓNS E ORDENACIÓN DO TERRITORIO</w:t>
            </w:r>
          </w:p>
          <w:p w14:paraId="77FED7C0" w14:textId="61363A8C" w:rsidR="00D20C02" w:rsidRPr="00054E2A" w:rsidRDefault="0091784E" w:rsidP="0091784E">
            <w:pPr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Para rexistrar a información deste apartado, t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en que entrar no visor do Plan Básico Autonómico dispoñible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na ruta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hyperlink r:id="rId12" w:history="1">
              <w:r w:rsidR="007A5FE1" w:rsidRPr="002C5695">
                <w:rPr>
                  <w:rStyle w:val="Hipervnculo"/>
                  <w:rFonts w:ascii="Arial" w:hAnsi="Arial" w:cs="Arial"/>
                  <w:sz w:val="16"/>
                  <w:szCs w:val="16"/>
                </w:rPr>
                <w:t>http://mapas.xunta.gal/visores/pba/</w:t>
              </w:r>
            </w:hyperlink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>, premer na icona  da selección de capas</w:t>
            </w:r>
            <w:r w:rsidR="007A5FE1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7"/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e consultar as AFECCIÓNS E OUTRAS AFECCIÓNS</w:t>
            </w:r>
            <w:r w:rsidR="007A5FE1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8"/>
            </w:r>
            <w:r w:rsidR="007A5FE1" w:rsidRP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das </w:t>
            </w:r>
            <w:r w:rsidR="007A5FE1" w:rsidRP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>obras non desmontables ou instalacións/equipamentos desmontables que se solicitan construír no dominio público portuario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>. Pa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ra elo, d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ebe marcar </w:t>
            </w: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sucesivamente</w:t>
            </w:r>
            <w:r w:rsidR="007A5FE1" w:rsidRP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</w:t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>as iconas de selección de capa</w:t>
            </w:r>
            <w:r w:rsidR="007A5FE1">
              <w:rPr>
                <w:rStyle w:val="Refdenotaalpie"/>
                <w:rFonts w:ascii="Arial" w:hAnsi="Arial" w:cs="Arial"/>
                <w:color w:val="000000" w:themeColor="text1"/>
                <w:sz w:val="16"/>
                <w:szCs w:val="16"/>
              </w:rPr>
              <w:footnoteReference w:id="9"/>
            </w:r>
            <w:r w:rsidR="007A5FE1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e cubrir a seguinte táboa</w:t>
            </w:r>
          </w:p>
        </w:tc>
      </w:tr>
      <w:tr w:rsidR="007A5FE1" w14:paraId="7D2036D9" w14:textId="77777777" w:rsidTr="00D20C02">
        <w:trPr>
          <w:trHeight w:val="472"/>
          <w:tblHeader/>
        </w:trPr>
        <w:tc>
          <w:tcPr>
            <w:tcW w:w="0" w:type="auto"/>
            <w:vAlign w:val="center"/>
          </w:tcPr>
          <w:p w14:paraId="6A9CBA7C" w14:textId="77777777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TIPO AFECCIÓN</w:t>
            </w:r>
          </w:p>
        </w:tc>
        <w:tc>
          <w:tcPr>
            <w:tcW w:w="0" w:type="auto"/>
            <w:vAlign w:val="center"/>
          </w:tcPr>
          <w:p w14:paraId="19AB2860" w14:textId="77777777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AFECCIÓN</w:t>
            </w:r>
          </w:p>
        </w:tc>
        <w:tc>
          <w:tcPr>
            <w:tcW w:w="0" w:type="auto"/>
            <w:vAlign w:val="center"/>
          </w:tcPr>
          <w:p w14:paraId="5638B1FB" w14:textId="77777777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SUBTIPO AFECCIÓN</w:t>
            </w:r>
          </w:p>
        </w:tc>
        <w:tc>
          <w:tcPr>
            <w:tcW w:w="0" w:type="auto"/>
            <w:vAlign w:val="center"/>
          </w:tcPr>
          <w:p w14:paraId="1A1CE287" w14:textId="7D45D9C2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CÓDIGO DE IDENTIFICACIÓN DO ELEMENTO AFECTADO</w:t>
            </w:r>
          </w:p>
        </w:tc>
        <w:tc>
          <w:tcPr>
            <w:tcW w:w="0" w:type="auto"/>
            <w:vAlign w:val="center"/>
          </w:tcPr>
          <w:p w14:paraId="5810D27C" w14:textId="0612CBB0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ELEMENTO</w:t>
            </w:r>
          </w:p>
          <w:p w14:paraId="1867B2E5" w14:textId="77777777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AFECCIÓN</w:t>
            </w:r>
          </w:p>
        </w:tc>
        <w:tc>
          <w:tcPr>
            <w:tcW w:w="0" w:type="auto"/>
            <w:vAlign w:val="center"/>
          </w:tcPr>
          <w:p w14:paraId="78A0B973" w14:textId="47AA7D37" w:rsidR="00D20C02" w:rsidRPr="00D20C02" w:rsidRDefault="00D20C02" w:rsidP="00AD191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 xml:space="preserve">PLANO/S ACOTADO/S  </w:t>
            </w:r>
            <w:r w:rsidRPr="00D20C02">
              <w:rPr>
                <w:rFonts w:ascii="Arial" w:hAnsi="Arial" w:cs="Arial"/>
                <w:b/>
                <w:sz w:val="12"/>
                <w:szCs w:val="14"/>
              </w:rPr>
              <w:t>DE AFECCIÓNS TERRITORIAIS E SITUACIÓN DA CONCESIÓN</w:t>
            </w: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 xml:space="preserve"> NO PROXECTO CONSTRUTIVO</w:t>
            </w:r>
          </w:p>
        </w:tc>
      </w:tr>
      <w:tr w:rsidR="007A5FE1" w14:paraId="7228C35B" w14:textId="77777777" w:rsidTr="00D20C02">
        <w:trPr>
          <w:trHeight w:val="250"/>
        </w:trPr>
        <w:tc>
          <w:tcPr>
            <w:tcW w:w="0" w:type="auto"/>
            <w:vMerge w:val="restart"/>
            <w:vAlign w:val="center"/>
          </w:tcPr>
          <w:p w14:paraId="57E51FD0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MEDIO AMBIENTE</w:t>
            </w:r>
          </w:p>
        </w:tc>
        <w:tc>
          <w:tcPr>
            <w:tcW w:w="0" w:type="auto"/>
            <w:vAlign w:val="center"/>
          </w:tcPr>
          <w:p w14:paraId="0C024782" w14:textId="38B5F113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740084736"/>
                <w:placeholder>
                  <w:docPart w:val="751B764DD4414003BE90B37191197D7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E7DEAA4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proofErr w:type="spellStart"/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Humidais</w:t>
            </w:r>
            <w:proofErr w:type="spellEnd"/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 xml:space="preserve"> Protexidos</w:t>
            </w:r>
          </w:p>
        </w:tc>
        <w:tc>
          <w:tcPr>
            <w:tcW w:w="0" w:type="auto"/>
            <w:vAlign w:val="center"/>
          </w:tcPr>
          <w:p w14:paraId="4A06F298" w14:textId="08DB67EA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F9F7A0E" w14:textId="237A1E16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4382713" w14:textId="6EF1B4DE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188954283"/>
                <w:placeholder>
                  <w:docPart w:val="71D5BF4491244FED99929B78521947D3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494E44BF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20DB7D7C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1F69C89A" w14:textId="5CEC7BE5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393096202"/>
                <w:placeholder>
                  <w:docPart w:val="6F333CAEFDBC4A79924C086194943D2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8418B85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Monumentos Naturais</w:t>
            </w:r>
          </w:p>
        </w:tc>
        <w:tc>
          <w:tcPr>
            <w:tcW w:w="0" w:type="auto"/>
            <w:vAlign w:val="center"/>
          </w:tcPr>
          <w:p w14:paraId="0DD99D93" w14:textId="5CDA62F5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5924369" w14:textId="3723037F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4721970" w14:textId="394210DD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2034610764"/>
                <w:placeholder>
                  <w:docPart w:val="A296732F502D4A4F91BE39A39894C08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6DD662B0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5AB0353E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34F76DE8" w14:textId="3868F186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730543411"/>
                <w:placeholder>
                  <w:docPart w:val="A54E2C3691D44705923F68C2EBD55273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134023B8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Parques Nacionais</w:t>
            </w:r>
          </w:p>
        </w:tc>
        <w:tc>
          <w:tcPr>
            <w:tcW w:w="0" w:type="auto"/>
            <w:vAlign w:val="center"/>
          </w:tcPr>
          <w:p w14:paraId="4B1915CE" w14:textId="17D82CB6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EA6F36E" w14:textId="107450EB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2C69979" w14:textId="134A4171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477533701"/>
                <w:placeholder>
                  <w:docPart w:val="567966F592AC434791B151201E2E55A3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66F59B76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5494E370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6EE60FEF" w14:textId="47C04FD8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597639199"/>
                <w:placeholder>
                  <w:docPart w:val="18007E5506344010B7E8FC3D48A3413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AFE3246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Parques Naturais</w:t>
            </w:r>
          </w:p>
        </w:tc>
        <w:tc>
          <w:tcPr>
            <w:tcW w:w="0" w:type="auto"/>
            <w:vAlign w:val="center"/>
          </w:tcPr>
          <w:p w14:paraId="1E9387A0" w14:textId="0F92FA5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4DB5104" w14:textId="16549EBC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28ED3E9" w14:textId="5B224ED8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916862164"/>
                <w:placeholder>
                  <w:docPart w:val="C241553966C946D79CC0E9B8627D4F68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4BDA75EC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7759E770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4F10B144" w14:textId="4173F37A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785232861"/>
                <w:placeholder>
                  <w:docPart w:val="194DCE27731A4EFBA0A9F9944608547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E6D6807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Rede Natura 2000 ZEPA</w:t>
            </w:r>
          </w:p>
        </w:tc>
        <w:tc>
          <w:tcPr>
            <w:tcW w:w="0" w:type="auto"/>
            <w:vAlign w:val="center"/>
          </w:tcPr>
          <w:p w14:paraId="0F3FF6A3" w14:textId="0728390C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63CA4B7" w14:textId="6EDFDB54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24091F62" w14:textId="12ED669A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881936769"/>
                <w:placeholder>
                  <w:docPart w:val="AF056390694C42789B1C4F6C07CB451E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14995424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16EAC95C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483B941B" w14:textId="0894AA9E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936894663"/>
                <w:placeholder>
                  <w:docPart w:val="C0FD960868094C4E993805BD22B17788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0ADA6CD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Rede Natura 2000 ZEC</w:t>
            </w:r>
          </w:p>
        </w:tc>
        <w:tc>
          <w:tcPr>
            <w:tcW w:w="0" w:type="auto"/>
            <w:vAlign w:val="center"/>
          </w:tcPr>
          <w:p w14:paraId="374E118F" w14:textId="6F4DB7E4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0E4DBE5" w14:textId="770FF6D4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0EB8EF5" w14:textId="0F025D7F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994074890"/>
                <w:placeholder>
                  <w:docPart w:val="7208E64AB4CD4B20906660E1C273A29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39A660AA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593DA133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2C5DFD3E" w14:textId="5DB37E92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643695152"/>
                <w:placeholder>
                  <w:docPart w:val="C415D1D53E344D20A7B85DD455B3B0A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2CC8F397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ZEPVN</w:t>
            </w:r>
          </w:p>
        </w:tc>
        <w:tc>
          <w:tcPr>
            <w:tcW w:w="0" w:type="auto"/>
            <w:vAlign w:val="center"/>
          </w:tcPr>
          <w:p w14:paraId="49241086" w14:textId="49420C30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435A6F2" w14:textId="69D1BA4C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B1D5538" w14:textId="07E03B02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601599329"/>
                <w:placeholder>
                  <w:docPart w:val="D5265DB005204CA791BABD484C10EB8F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A9D4F8C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3ED73BB1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6219B849" w14:textId="03628BD3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355940461"/>
                <w:placeholder>
                  <w:docPart w:val="2496A4D69A384B7DA561935D1C1E9C7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FBFB133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EPIN</w:t>
            </w:r>
          </w:p>
        </w:tc>
        <w:tc>
          <w:tcPr>
            <w:tcW w:w="0" w:type="auto"/>
            <w:vAlign w:val="center"/>
          </w:tcPr>
          <w:p w14:paraId="558351E3" w14:textId="2590CDCA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7FD9B7D" w14:textId="42CE28B6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3585BCF" w14:textId="3A581AE9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389841632"/>
                <w:placeholder>
                  <w:docPart w:val="6AB136407FDA4222B281EF92944759B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1E0B61BB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500172DE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62A093A6" w14:textId="2B6432BB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2038194944"/>
                <w:placeholder>
                  <w:docPart w:val="2D8D72DFDEBC40968B0052F4B1BDB6A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454D41D0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ENIL Árbores-Formación senlleiras</w:t>
            </w:r>
          </w:p>
        </w:tc>
        <w:tc>
          <w:tcPr>
            <w:tcW w:w="0" w:type="auto"/>
            <w:vAlign w:val="center"/>
          </w:tcPr>
          <w:p w14:paraId="753D098A" w14:textId="33F1731A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FE2A1BA" w14:textId="6AFB283C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2F5E9385" w14:textId="44AD0CFD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676390304"/>
                <w:placeholder>
                  <w:docPart w:val="1851E26C171C41F483064CB4CAEC296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6824BB05" w14:textId="77777777" w:rsidTr="00D20C02">
        <w:trPr>
          <w:trHeight w:val="226"/>
        </w:trPr>
        <w:tc>
          <w:tcPr>
            <w:tcW w:w="0" w:type="auto"/>
            <w:vMerge w:val="restart"/>
            <w:vAlign w:val="center"/>
          </w:tcPr>
          <w:p w14:paraId="35B10DCA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COSTAS</w:t>
            </w:r>
          </w:p>
        </w:tc>
        <w:tc>
          <w:tcPr>
            <w:tcW w:w="0" w:type="auto"/>
            <w:vAlign w:val="center"/>
          </w:tcPr>
          <w:p w14:paraId="646AC377" w14:textId="25C12638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  <w:lang w:eastAsia="es-ES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262801739"/>
                <w:placeholder>
                  <w:docPart w:val="2602035D466E400583BC6C87E10A1B8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6ED99833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Deslinde</w:t>
            </w:r>
          </w:p>
        </w:tc>
        <w:tc>
          <w:tcPr>
            <w:tcW w:w="0" w:type="auto"/>
            <w:vAlign w:val="center"/>
          </w:tcPr>
          <w:p w14:paraId="4A2DF6D1" w14:textId="4482CA5F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2CB0D2EA" w14:textId="79DFFB16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01E1A0D3" w14:textId="5CBFD1D2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2020692045"/>
                <w:placeholder>
                  <w:docPart w:val="262737732A1D472DA71EA32F8D27E568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2DFCC697" w14:textId="77777777" w:rsidTr="00D20C02">
        <w:trPr>
          <w:trHeight w:val="243"/>
        </w:trPr>
        <w:tc>
          <w:tcPr>
            <w:tcW w:w="0" w:type="auto"/>
            <w:vMerge/>
            <w:vAlign w:val="center"/>
          </w:tcPr>
          <w:p w14:paraId="642798B0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5E198B07" w14:textId="77288919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298299996"/>
                <w:placeholder>
                  <w:docPart w:val="6E618AFE5D084EF1BEF16CB38C8C2FA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14F76563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de influencia</w:t>
            </w:r>
          </w:p>
        </w:tc>
        <w:tc>
          <w:tcPr>
            <w:tcW w:w="0" w:type="auto"/>
            <w:vAlign w:val="center"/>
          </w:tcPr>
          <w:p w14:paraId="3E911E48" w14:textId="09EAFC2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1F93245" w14:textId="2F308AF1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93FA8F2" w14:textId="241CF2B6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361447550"/>
                <w:placeholder>
                  <w:docPart w:val="1313F1DAEFFE4E739793ABAE6CDC4BB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3740E2D7" w14:textId="77777777" w:rsidTr="00D20C02">
        <w:trPr>
          <w:trHeight w:val="225"/>
        </w:trPr>
        <w:tc>
          <w:tcPr>
            <w:tcW w:w="0" w:type="auto"/>
            <w:vMerge w:val="restart"/>
            <w:vAlign w:val="center"/>
          </w:tcPr>
          <w:p w14:paraId="555B6194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AUGAS</w:t>
            </w:r>
          </w:p>
        </w:tc>
        <w:tc>
          <w:tcPr>
            <w:tcW w:w="0" w:type="auto"/>
            <w:vAlign w:val="center"/>
          </w:tcPr>
          <w:p w14:paraId="2DBB4043" w14:textId="7EC0DA35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935563560"/>
                <w:placeholder>
                  <w:docPart w:val="31EA84497B5942EDAEA24A44BE917343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39D077C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 xml:space="preserve">Policía de </w:t>
            </w:r>
            <w:proofErr w:type="spellStart"/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cauces</w:t>
            </w:r>
            <w:proofErr w:type="spellEnd"/>
          </w:p>
        </w:tc>
        <w:tc>
          <w:tcPr>
            <w:tcW w:w="0" w:type="auto"/>
            <w:vAlign w:val="center"/>
          </w:tcPr>
          <w:p w14:paraId="19E6AF40" w14:textId="7DF2A55F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A34DBEA" w14:textId="17D616CA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2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D20C0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D20C0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7879BD5" w14:textId="520F7706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2112076673"/>
                <w:placeholder>
                  <w:docPart w:val="56039A748EB246CFBD31079610DE136E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7F7650F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4F4B23ED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10AE226D" w14:textId="2F2FD9CD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05400112"/>
                <w:placeholder>
                  <w:docPart w:val="62C641C25C434FB3BB3E8D4BEB2155F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36B7596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Inundable T500</w:t>
            </w:r>
          </w:p>
        </w:tc>
        <w:tc>
          <w:tcPr>
            <w:tcW w:w="0" w:type="auto"/>
            <w:vAlign w:val="center"/>
          </w:tcPr>
          <w:p w14:paraId="7B027289" w14:textId="122DB0C5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96246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C8AA1A1" w14:textId="41DDF4BB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Inundable T500</w:t>
            </w:r>
          </w:p>
        </w:tc>
        <w:tc>
          <w:tcPr>
            <w:tcW w:w="0" w:type="auto"/>
            <w:vAlign w:val="center"/>
          </w:tcPr>
          <w:p w14:paraId="1CAC4C70" w14:textId="216D2FA7" w:rsidR="00D20C02" w:rsidRPr="00D20C02" w:rsidRDefault="006E2D7E" w:rsidP="00D20C02">
            <w:pPr>
              <w:jc w:val="center"/>
              <w:rPr>
                <w:rFonts w:ascii="Arial" w:hAnsi="Arial" w:cs="Arial"/>
                <w:b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251812579"/>
                <w:placeholder>
                  <w:docPart w:val="1271FAE39BF04347A52ACD45645FCB6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48EA8949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38ECA26D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69200F5B" w14:textId="684943C2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556997511"/>
                <w:placeholder>
                  <w:docPart w:val="EBE4042600584575A671ED3912F99ED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DF9F525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Inundable T100</w:t>
            </w:r>
          </w:p>
        </w:tc>
        <w:tc>
          <w:tcPr>
            <w:tcW w:w="0" w:type="auto"/>
            <w:vAlign w:val="center"/>
          </w:tcPr>
          <w:p w14:paraId="618E0E7B" w14:textId="0D402CF7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962462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962462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93E532C" w14:textId="27F0F259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Inundable T100</w:t>
            </w:r>
          </w:p>
        </w:tc>
        <w:tc>
          <w:tcPr>
            <w:tcW w:w="0" w:type="auto"/>
            <w:vAlign w:val="center"/>
          </w:tcPr>
          <w:p w14:paraId="44A845FC" w14:textId="0D1DBC03" w:rsidR="00D20C02" w:rsidRPr="00D20C02" w:rsidRDefault="006E2D7E" w:rsidP="00D20C02">
            <w:pPr>
              <w:jc w:val="center"/>
              <w:rPr>
                <w:rFonts w:ascii="Arial" w:hAnsi="Arial" w:cs="Arial"/>
                <w:b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492914410"/>
                <w:placeholder>
                  <w:docPart w:val="3AF056A1F564433B80288DD7E13CD30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37E17726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68A19773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1A3C0021" w14:textId="5ECF565F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372643254"/>
                <w:placeholder>
                  <w:docPart w:val="14B70EAA5FC1457188F8FAAA3920101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ADDB44E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Zona de fluxo preferente</w:t>
            </w:r>
          </w:p>
        </w:tc>
        <w:tc>
          <w:tcPr>
            <w:tcW w:w="0" w:type="auto"/>
            <w:vAlign w:val="center"/>
          </w:tcPr>
          <w:p w14:paraId="07A50E7B" w14:textId="5E730F8B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65ABE4B" w14:textId="44B6E7ED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DD33E07" w14:textId="3E49A879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620692143"/>
                <w:placeholder>
                  <w:docPart w:val="6D2B91E8D85C43BD84B888B8B608A803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208AE12" w14:textId="77777777" w:rsidTr="00D20C02">
        <w:trPr>
          <w:trHeight w:val="243"/>
        </w:trPr>
        <w:tc>
          <w:tcPr>
            <w:tcW w:w="0" w:type="auto"/>
            <w:vAlign w:val="center"/>
          </w:tcPr>
          <w:p w14:paraId="5FA4B8C8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PAISAXE</w:t>
            </w:r>
          </w:p>
        </w:tc>
        <w:tc>
          <w:tcPr>
            <w:tcW w:w="0" w:type="auto"/>
            <w:vAlign w:val="center"/>
          </w:tcPr>
          <w:p w14:paraId="4D51B18A" w14:textId="16D5B9E1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308754042"/>
                <w:placeholder>
                  <w:docPart w:val="F411EEBEE08646128839902F46E579D5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5214CFA7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Área de especial interese paisaxístico</w:t>
            </w:r>
          </w:p>
        </w:tc>
        <w:tc>
          <w:tcPr>
            <w:tcW w:w="0" w:type="auto"/>
            <w:vAlign w:val="center"/>
          </w:tcPr>
          <w:p w14:paraId="635C230E" w14:textId="4282472E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036F0F51" w14:textId="7E6C3438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CF70AEE" w14:textId="1640A3D7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845080739"/>
                <w:placeholder>
                  <w:docPart w:val="FE5FA2DE1D3044B39C1B40C2170AC72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53D396CF" w14:textId="77777777" w:rsidTr="00D20C02">
        <w:trPr>
          <w:trHeight w:val="225"/>
        </w:trPr>
        <w:tc>
          <w:tcPr>
            <w:tcW w:w="0" w:type="auto"/>
            <w:vAlign w:val="center"/>
          </w:tcPr>
          <w:p w14:paraId="220AA1C9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sz w:val="12"/>
                <w:szCs w:val="14"/>
              </w:rPr>
              <w:t xml:space="preserve">PLAN DE ORDENACIÓN DO LITORAL </w:t>
            </w:r>
            <w:hyperlink r:id="rId13" w:history="1">
              <w:r w:rsidRPr="00D20C02">
                <w:rPr>
                  <w:rStyle w:val="Hipervnculo"/>
                  <w:rFonts w:ascii="Arial" w:hAnsi="Arial" w:cs="Arial"/>
                  <w:b/>
                  <w:sz w:val="12"/>
                  <w:szCs w:val="14"/>
                </w:rPr>
                <w:t>(POL)</w:t>
              </w:r>
            </w:hyperlink>
          </w:p>
        </w:tc>
        <w:tc>
          <w:tcPr>
            <w:tcW w:w="0" w:type="auto"/>
            <w:vAlign w:val="center"/>
          </w:tcPr>
          <w:p w14:paraId="0CED6D2C" w14:textId="3B286EC5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470326826"/>
                <w:placeholder>
                  <w:docPart w:val="DF9BE7F0B8D24CEBA449DB9DBF3E899E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B81F09A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Espazo de interese paisaxístico</w:t>
            </w:r>
          </w:p>
          <w:p w14:paraId="12F7FF97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Protección costeira</w:t>
            </w:r>
          </w:p>
        </w:tc>
        <w:tc>
          <w:tcPr>
            <w:tcW w:w="0" w:type="auto"/>
            <w:vAlign w:val="center"/>
          </w:tcPr>
          <w:p w14:paraId="502E3E72" w14:textId="3FA3F2FB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F150DCF" w14:textId="0ED60318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F6251F0" w14:textId="44B80B2D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992671355"/>
                <w:placeholder>
                  <w:docPart w:val="9D499345DC4C48CAA6B0EBC5E65B0ABB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6603E0E5" w14:textId="77777777" w:rsidTr="00D20C02">
        <w:trPr>
          <w:trHeight w:val="225"/>
        </w:trPr>
        <w:tc>
          <w:tcPr>
            <w:tcW w:w="0" w:type="auto"/>
            <w:vMerge w:val="restart"/>
            <w:vAlign w:val="center"/>
          </w:tcPr>
          <w:p w14:paraId="774D7529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TRANSPORTE</w:t>
            </w:r>
          </w:p>
        </w:tc>
        <w:tc>
          <w:tcPr>
            <w:tcW w:w="0" w:type="auto"/>
            <w:vAlign w:val="center"/>
          </w:tcPr>
          <w:p w14:paraId="7194B0A9" w14:textId="6ED12180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371259706"/>
                <w:placeholder>
                  <w:docPart w:val="670485D3ABCA44AA8F525625B6C7F04A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704A2C84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Estrada</w:t>
            </w:r>
          </w:p>
        </w:tc>
        <w:tc>
          <w:tcPr>
            <w:tcW w:w="0" w:type="auto"/>
            <w:vAlign w:val="center"/>
          </w:tcPr>
          <w:p w14:paraId="432E51A3" w14:textId="08E5FB10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689ABE29" w14:textId="3FAF5984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040501C3" w14:textId="646AA0BA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872798786"/>
                <w:placeholder>
                  <w:docPart w:val="447D167F879E4551A23A7F6ABF37410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4D1BEAE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3DD7AA0D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15A38E0A" w14:textId="272EF75F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  <w:lang w:eastAsia="es-ES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321281576"/>
                <w:placeholder>
                  <w:docPart w:val="CDF7535DA46F45A1A4D65C3A9AAD795E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E8CDCE4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Ferrocarril</w:t>
            </w:r>
          </w:p>
        </w:tc>
        <w:tc>
          <w:tcPr>
            <w:tcW w:w="0" w:type="auto"/>
            <w:vAlign w:val="center"/>
          </w:tcPr>
          <w:p w14:paraId="5D998DED" w14:textId="39FFC6FC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D02E6B4" w14:textId="29DD8077" w:rsidR="00D20C02" w:rsidRPr="00D20C02" w:rsidRDefault="00D20C02" w:rsidP="00D20C02">
            <w:pPr>
              <w:jc w:val="center"/>
              <w:rPr>
                <w:rFonts w:ascii="Arial" w:hAnsi="Arial" w:cs="Arial"/>
                <w:color w:val="FF0000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AB8DD97" w14:textId="02C7EEF9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554202543"/>
                <w:placeholder>
                  <w:docPart w:val="1D516A1C03F2452EB06165509BF3C9B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6BCA544" w14:textId="77777777" w:rsidTr="00D20C02">
        <w:trPr>
          <w:trHeight w:val="225"/>
        </w:trPr>
        <w:tc>
          <w:tcPr>
            <w:tcW w:w="0" w:type="auto"/>
            <w:vMerge w:val="restart"/>
            <w:vAlign w:val="center"/>
          </w:tcPr>
          <w:p w14:paraId="7D8CDBF8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  <w:t>PATRIMONIO CULTURAL</w:t>
            </w:r>
          </w:p>
        </w:tc>
        <w:tc>
          <w:tcPr>
            <w:tcW w:w="0" w:type="auto"/>
            <w:vAlign w:val="center"/>
          </w:tcPr>
          <w:p w14:paraId="1FDFB33B" w14:textId="67819BC8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707028116"/>
                <w:placeholder>
                  <w:docPart w:val="101C9F24C2FF486185ED92C63035D665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63EB94E8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Ben de Interese Cultural</w:t>
            </w:r>
          </w:p>
        </w:tc>
        <w:tc>
          <w:tcPr>
            <w:tcW w:w="0" w:type="auto"/>
            <w:vAlign w:val="center"/>
          </w:tcPr>
          <w:p w14:paraId="36842F02" w14:textId="1906A40E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FBC6424" w14:textId="64DE6DA8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3D17CB5" w14:textId="0674B8E4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532235711"/>
                <w:placeholder>
                  <w:docPart w:val="223B4B58531048EFBAC929B9F89249F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953FAC0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0E1CD3AF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02F199F9" w14:textId="5D5D3A0A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656143253"/>
                <w:placeholder>
                  <w:docPart w:val="A728A4A8D9B64A08AA50CF23538E625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9AC9E2E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Contorno de Protección de Elementos BIC</w:t>
            </w:r>
          </w:p>
        </w:tc>
        <w:tc>
          <w:tcPr>
            <w:tcW w:w="0" w:type="auto"/>
            <w:vAlign w:val="center"/>
          </w:tcPr>
          <w:p w14:paraId="56A1F183" w14:textId="0A299098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E3D1172" w14:textId="5A385196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4494285" w14:textId="46675857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142150999"/>
                <w:placeholder>
                  <w:docPart w:val="F21D5B10D3EA43F79646FD1A9702EFCC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3AA72E78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75C751E4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7A9D963B" w14:textId="3EF699C5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799487235"/>
                <w:placeholder>
                  <w:docPart w:val="2D96671C806D4E34B4921133A252F32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A993FC3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Elemento Catalogado do Patrimonio Cultural</w:t>
            </w:r>
          </w:p>
        </w:tc>
        <w:tc>
          <w:tcPr>
            <w:tcW w:w="0" w:type="auto"/>
            <w:vAlign w:val="center"/>
          </w:tcPr>
          <w:p w14:paraId="2DA37A16" w14:textId="53EDEDC9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42FC5BA" w14:textId="1006B90F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423F320" w14:textId="0C4F09EC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342500934"/>
                <w:placeholder>
                  <w:docPart w:val="464312C2C1EB4149849FD1D99086EAC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4ABE983E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3AAE763B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51FA7798" w14:textId="453FD665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406763973"/>
                <w:placeholder>
                  <w:docPart w:val="BE86A3E0ACD04EAF8F886E1FF26BAB46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10CAEAF9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Contorno de Protección de Elementos do Patrimonio</w:t>
            </w:r>
          </w:p>
        </w:tc>
        <w:tc>
          <w:tcPr>
            <w:tcW w:w="0" w:type="auto"/>
            <w:vAlign w:val="center"/>
          </w:tcPr>
          <w:p w14:paraId="629310F0" w14:textId="3C536BBB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53A50362" w14:textId="3E013742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78F3A863" w14:textId="2BBB6196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815245710"/>
                <w:placeholder>
                  <w:docPart w:val="A16F3C30C7AF4167806F6892CF089842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52FBE583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0CE36A74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0B779526" w14:textId="05FE8F9B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255786096"/>
                <w:placeholder>
                  <w:docPart w:val="45D4429E5DEC4080B93567DB5080717D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05A17E58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Cultural</w:t>
            </w:r>
          </w:p>
        </w:tc>
        <w:tc>
          <w:tcPr>
            <w:tcW w:w="0" w:type="auto"/>
            <w:vAlign w:val="center"/>
          </w:tcPr>
          <w:p w14:paraId="239015C9" w14:textId="5267C5EE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F78978A" w14:textId="6D379C2F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81A2292" w14:textId="0114F4A1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7832670"/>
                <w:placeholder>
                  <w:docPart w:val="ADA54DE3B9CE400D977CBCE8F00423E4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10998141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24A0BA84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45203152" w14:textId="4FEA6417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984312873"/>
                <w:placeholder>
                  <w:docPart w:val="DBADED994A16405B86C1AE238E0270F5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7F10E8AF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proofErr w:type="spellStart"/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PEPRIs</w:t>
            </w:r>
            <w:proofErr w:type="spellEnd"/>
          </w:p>
        </w:tc>
        <w:tc>
          <w:tcPr>
            <w:tcW w:w="0" w:type="auto"/>
            <w:vAlign w:val="center"/>
          </w:tcPr>
          <w:p w14:paraId="4E390141" w14:textId="79C801D0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6BB6FDE" w14:textId="1E2D2CAA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62A53D51" w14:textId="34DB1670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493227380"/>
                <w:placeholder>
                  <w:docPart w:val="72C06FD52FD0443BB692E1F96D113E81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17EBC0E6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6C005C06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64D741F9" w14:textId="40956E54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2009209160"/>
                <w:placeholder>
                  <w:docPart w:val="C86705C64EBB42CFB2D3B1A14C7CD0F5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10AC799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Camiño</w:t>
            </w:r>
          </w:p>
        </w:tc>
        <w:tc>
          <w:tcPr>
            <w:tcW w:w="0" w:type="auto"/>
            <w:vAlign w:val="center"/>
          </w:tcPr>
          <w:p w14:paraId="0AF4268F" w14:textId="100705D0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0597FFC5" w14:textId="014817F7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1EA6E30F" w14:textId="5D977FE2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-1479764434"/>
                <w:placeholder>
                  <w:docPart w:val="121BA3142E16410F9BD0216582DBBED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  <w:tr w:rsidR="007A5FE1" w14:paraId="0B69F6B1" w14:textId="77777777" w:rsidTr="00D20C02">
        <w:trPr>
          <w:trHeight w:val="225"/>
        </w:trPr>
        <w:tc>
          <w:tcPr>
            <w:tcW w:w="0" w:type="auto"/>
            <w:vMerge/>
            <w:vAlign w:val="center"/>
          </w:tcPr>
          <w:p w14:paraId="4A53F538" w14:textId="77777777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</w:p>
        </w:tc>
        <w:tc>
          <w:tcPr>
            <w:tcW w:w="0" w:type="auto"/>
            <w:vAlign w:val="center"/>
          </w:tcPr>
          <w:p w14:paraId="11F351FE" w14:textId="4773987E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432930107"/>
                <w:placeholder>
                  <w:docPart w:val="87713CD640694881BB30A581E941E6B9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  <w:tc>
          <w:tcPr>
            <w:tcW w:w="0" w:type="auto"/>
            <w:vAlign w:val="center"/>
          </w:tcPr>
          <w:p w14:paraId="3E9D3F49" w14:textId="77777777" w:rsidR="00D20C02" w:rsidRPr="00D20C02" w:rsidRDefault="00D20C02" w:rsidP="00D20C02">
            <w:pPr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D20C02">
              <w:rPr>
                <w:rFonts w:ascii="Arial" w:hAnsi="Arial" w:cs="Arial"/>
                <w:color w:val="000000" w:themeColor="text1"/>
                <w:sz w:val="12"/>
                <w:szCs w:val="14"/>
              </w:rPr>
              <w:t>Camiño sen delimitar</w:t>
            </w:r>
          </w:p>
        </w:tc>
        <w:tc>
          <w:tcPr>
            <w:tcW w:w="0" w:type="auto"/>
            <w:vAlign w:val="center"/>
          </w:tcPr>
          <w:p w14:paraId="3C81EAC0" w14:textId="7DDBCF53" w:rsidR="00D20C02" w:rsidRPr="00D20C02" w:rsidRDefault="00D20C02" w:rsidP="00D20C02">
            <w:pPr>
              <w:jc w:val="center"/>
              <w:rPr>
                <w:rFonts w:ascii="Arial" w:hAnsi="Arial" w:cs="Arial"/>
                <w:b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3191AE55" w14:textId="403F744C" w:rsidR="00D20C02" w:rsidRPr="00D20C02" w:rsidRDefault="00D20C02" w:rsidP="00D20C02">
            <w:pPr>
              <w:jc w:val="center"/>
              <w:rPr>
                <w:rFonts w:ascii="Arial" w:hAnsi="Arial" w:cs="Arial"/>
                <w:color w:val="000000" w:themeColor="text1"/>
                <w:sz w:val="12"/>
                <w:szCs w:val="14"/>
              </w:rPr>
            </w:pP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(Escriba aquí, se aplica)"/>
                  </w:textInput>
                </w:ffData>
              </w:fldCha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instrText xml:space="preserve"> FORMTEXT </w:instrTex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separate"/>
            </w:r>
            <w:r w:rsidRPr="00336CCD">
              <w:rPr>
                <w:rFonts w:ascii="Arial" w:hAnsi="Arial" w:cs="Arial"/>
                <w:noProof/>
                <w:color w:val="000000" w:themeColor="text1"/>
                <w:sz w:val="12"/>
                <w:szCs w:val="12"/>
              </w:rPr>
              <w:t>(Escriba aquí, se aplica)</w:t>
            </w:r>
            <w:r w:rsidRPr="00336CCD">
              <w:rPr>
                <w:rFonts w:ascii="Arial" w:hAnsi="Arial" w:cs="Arial"/>
                <w:color w:val="000000" w:themeColor="text1"/>
                <w:sz w:val="12"/>
                <w:szCs w:val="12"/>
              </w:rPr>
              <w:fldChar w:fldCharType="end"/>
            </w:r>
          </w:p>
        </w:tc>
        <w:tc>
          <w:tcPr>
            <w:tcW w:w="0" w:type="auto"/>
            <w:vAlign w:val="center"/>
          </w:tcPr>
          <w:p w14:paraId="4ABC3FAF" w14:textId="7FF0DD1E" w:rsidR="00D20C02" w:rsidRPr="00D20C02" w:rsidRDefault="006E2D7E" w:rsidP="00D20C02">
            <w:pPr>
              <w:jc w:val="center"/>
              <w:rPr>
                <w:rFonts w:ascii="Arial" w:hAnsi="Arial" w:cs="Arial"/>
                <w:color w:val="00B0F0"/>
                <w:sz w:val="12"/>
                <w:szCs w:val="14"/>
              </w:rPr>
            </w:pPr>
            <w:sdt>
              <w:sdtPr>
                <w:rPr>
                  <w:rFonts w:ascii="Arial" w:hAnsi="Arial" w:cs="Arial"/>
                  <w:b/>
                  <w:sz w:val="12"/>
                  <w:szCs w:val="14"/>
                </w:rPr>
                <w:id w:val="1177313259"/>
                <w:placeholder>
                  <w:docPart w:val="C4ED0C595CB442EF98F61FDD65EF8890"/>
                </w:placeholder>
                <w:showingPlcHdr/>
                <w:comboBox>
                  <w:listItem w:value="Elija un elemento."/>
                  <w:listItem w:displayText="SI" w:value="SI"/>
                  <w:listItem w:displayText="NON" w:value="NON"/>
                </w:comboBox>
              </w:sdtPr>
              <w:sdtEndPr/>
              <w:sdtContent>
                <w:r w:rsidR="00D20C02" w:rsidRPr="00D20C02">
                  <w:rPr>
                    <w:rStyle w:val="Textodelmarcadordeposicin"/>
                    <w:rFonts w:ascii="Arial" w:hAnsi="Arial" w:cs="Arial"/>
                    <w:b/>
                    <w:color w:val="00B0F0"/>
                    <w:sz w:val="12"/>
                    <w:szCs w:val="14"/>
                  </w:rPr>
                  <w:t>ESCOLLA UNHA OPCIÓN</w:t>
                </w:r>
              </w:sdtContent>
            </w:sdt>
          </w:p>
        </w:tc>
      </w:tr>
    </w:tbl>
    <w:p w14:paraId="37F08133" w14:textId="308136CA" w:rsidR="003770EC" w:rsidRDefault="003770EC" w:rsidP="00AA6B4E">
      <w:pPr>
        <w:spacing w:line="264" w:lineRule="auto"/>
        <w:rPr>
          <w:rFonts w:ascii="Arial" w:hAnsi="Arial" w:cs="Arial"/>
          <w:sz w:val="18"/>
          <w:szCs w:val="18"/>
        </w:rPr>
      </w:pPr>
    </w:p>
    <w:p w14:paraId="681FAED5" w14:textId="5D4945DE" w:rsidR="003770EC" w:rsidRDefault="003770EC">
      <w:pPr>
        <w:rPr>
          <w:rFonts w:ascii="Arial" w:hAnsi="Arial" w:cs="Arial"/>
          <w:sz w:val="18"/>
          <w:szCs w:val="18"/>
        </w:rPr>
      </w:pPr>
    </w:p>
    <w:sectPr w:rsidR="003770EC" w:rsidSect="00D70D6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702" w:right="1418" w:bottom="1701" w:left="1418" w:header="1531" w:footer="5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0A45A" w14:textId="77777777" w:rsidR="00677A92" w:rsidRDefault="00677A92">
      <w:r>
        <w:separator/>
      </w:r>
    </w:p>
  </w:endnote>
  <w:endnote w:type="continuationSeparator" w:id="0">
    <w:p w14:paraId="762F80AF" w14:textId="77777777" w:rsidR="00677A92" w:rsidRDefault="00677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23034" w14:textId="1C133FB5" w:rsidR="00677A92" w:rsidRPr="00E770CA" w:rsidRDefault="00677A92" w:rsidP="00995855">
    <w:pPr>
      <w:pStyle w:val="Piedepgina"/>
      <w:ind w:left="993" w:hanging="993"/>
      <w:jc w:val="right"/>
      <w:rPr>
        <w:color w:val="999999"/>
        <w:sz w:val="16"/>
        <w:szCs w:val="16"/>
      </w:rPr>
    </w:pPr>
    <w:proofErr w:type="spellStart"/>
    <w:r>
      <w:rPr>
        <w:color w:val="999999"/>
        <w:sz w:val="16"/>
        <w:szCs w:val="16"/>
        <w:lang w:val="es-ES"/>
      </w:rPr>
      <w:t>Páx</w:t>
    </w:r>
    <w:r w:rsidRPr="00D70D69">
      <w:rPr>
        <w:color w:val="999999"/>
        <w:sz w:val="16"/>
        <w:szCs w:val="16"/>
        <w:lang w:val="es-ES"/>
      </w:rPr>
      <w:t>ina</w:t>
    </w:r>
    <w:proofErr w:type="spellEnd"/>
    <w:r w:rsidRPr="00D70D69">
      <w:rPr>
        <w:color w:val="999999"/>
        <w:sz w:val="16"/>
        <w:szCs w:val="16"/>
        <w:lang w:val="es-ES"/>
      </w:rPr>
      <w:t xml:space="preserve"> </w:t>
    </w:r>
    <w:r w:rsidRPr="00D70D69">
      <w:rPr>
        <w:b/>
        <w:bCs/>
        <w:color w:val="999999"/>
        <w:sz w:val="16"/>
        <w:szCs w:val="16"/>
      </w:rPr>
      <w:fldChar w:fldCharType="begin"/>
    </w:r>
    <w:r w:rsidRPr="00D70D69">
      <w:rPr>
        <w:b/>
        <w:bCs/>
        <w:color w:val="999999"/>
        <w:sz w:val="16"/>
        <w:szCs w:val="16"/>
      </w:rPr>
      <w:instrText>PAGE  \* Arabic  \* MERGEFORMAT</w:instrText>
    </w:r>
    <w:r w:rsidRPr="00D70D69">
      <w:rPr>
        <w:b/>
        <w:bCs/>
        <w:color w:val="999999"/>
        <w:sz w:val="16"/>
        <w:szCs w:val="16"/>
      </w:rPr>
      <w:fldChar w:fldCharType="separate"/>
    </w:r>
    <w:r w:rsidR="006E2D7E" w:rsidRPr="006E2D7E">
      <w:rPr>
        <w:b/>
        <w:bCs/>
        <w:noProof/>
        <w:color w:val="999999"/>
        <w:sz w:val="16"/>
        <w:szCs w:val="16"/>
        <w:lang w:val="es-ES"/>
      </w:rPr>
      <w:t>4</w:t>
    </w:r>
    <w:r w:rsidRPr="00D70D69">
      <w:rPr>
        <w:b/>
        <w:bCs/>
        <w:color w:val="999999"/>
        <w:sz w:val="16"/>
        <w:szCs w:val="16"/>
      </w:rPr>
      <w:fldChar w:fldCharType="end"/>
    </w:r>
    <w:r w:rsidRPr="00D70D69">
      <w:rPr>
        <w:color w:val="999999"/>
        <w:sz w:val="16"/>
        <w:szCs w:val="16"/>
        <w:lang w:val="es-ES"/>
      </w:rPr>
      <w:t xml:space="preserve"> de </w:t>
    </w:r>
    <w:r w:rsidRPr="00D70D69">
      <w:rPr>
        <w:b/>
        <w:bCs/>
        <w:color w:val="999999"/>
        <w:sz w:val="16"/>
        <w:szCs w:val="16"/>
      </w:rPr>
      <w:fldChar w:fldCharType="begin"/>
    </w:r>
    <w:r w:rsidRPr="00D70D69">
      <w:rPr>
        <w:b/>
        <w:bCs/>
        <w:color w:val="999999"/>
        <w:sz w:val="16"/>
        <w:szCs w:val="16"/>
      </w:rPr>
      <w:instrText>NUMPAGES  \* Arabic  \* MERGEFORMAT</w:instrText>
    </w:r>
    <w:r w:rsidRPr="00D70D69">
      <w:rPr>
        <w:b/>
        <w:bCs/>
        <w:color w:val="999999"/>
        <w:sz w:val="16"/>
        <w:szCs w:val="16"/>
      </w:rPr>
      <w:fldChar w:fldCharType="separate"/>
    </w:r>
    <w:r w:rsidR="006E2D7E" w:rsidRPr="006E2D7E">
      <w:rPr>
        <w:b/>
        <w:bCs/>
        <w:noProof/>
        <w:color w:val="999999"/>
        <w:sz w:val="16"/>
        <w:szCs w:val="16"/>
        <w:lang w:val="es-ES"/>
      </w:rPr>
      <w:t>5</w:t>
    </w:r>
    <w:r w:rsidRPr="00D70D69">
      <w:rPr>
        <w:b/>
        <w:bCs/>
        <w:color w:val="999999"/>
        <w:sz w:val="16"/>
        <w:szCs w:val="16"/>
      </w:rPr>
      <w:fldChar w:fldCharType="end"/>
    </w:r>
    <w:r>
      <w:rPr>
        <w:color w:val="999999"/>
        <w:sz w:val="16"/>
        <w:szCs w:val="16"/>
      </w:rPr>
      <w:tab/>
    </w:r>
  </w:p>
  <w:p w14:paraId="0CD240C3" w14:textId="1E24637C" w:rsidR="00677A92" w:rsidRDefault="00677A92">
    <w:pPr>
      <w:pStyle w:val="Piedepgina"/>
    </w:pPr>
    <w:r>
      <w:rPr>
        <w:noProof/>
        <w:lang w:eastAsia="gl-ES"/>
      </w:rPr>
      <w:drawing>
        <wp:anchor distT="0" distB="0" distL="114300" distR="114300" simplePos="0" relativeHeight="251664384" behindDoc="0" locked="0" layoutInCell="1" allowOverlap="1" wp14:anchorId="7509442A" wp14:editId="3B04BD57">
          <wp:simplePos x="0" y="0"/>
          <wp:positionH relativeFrom="margin">
            <wp:align>left</wp:align>
          </wp:positionH>
          <wp:positionV relativeFrom="page">
            <wp:posOffset>9698990</wp:posOffset>
          </wp:positionV>
          <wp:extent cx="1832610" cy="354965"/>
          <wp:effectExtent l="0" t="0" r="0" b="698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2610" cy="354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7E82A" w14:textId="50957CC3" w:rsidR="00677A92" w:rsidRPr="00E770CA" w:rsidRDefault="00677A92" w:rsidP="00A325ED">
    <w:pPr>
      <w:pStyle w:val="Piedepgina"/>
      <w:rPr>
        <w:color w:val="999999"/>
        <w:sz w:val="16"/>
        <w:szCs w:val="16"/>
      </w:rPr>
    </w:pPr>
    <w:r>
      <w:rPr>
        <w:noProof/>
        <w:lang w:eastAsia="gl-ES"/>
      </w:rPr>
      <w:drawing>
        <wp:anchor distT="0" distB="0" distL="114300" distR="114300" simplePos="0" relativeHeight="251662336" behindDoc="0" locked="0" layoutInCell="1" allowOverlap="1" wp14:anchorId="54583B8A" wp14:editId="57F0EECE">
          <wp:simplePos x="0" y="0"/>
          <wp:positionH relativeFrom="page">
            <wp:posOffset>683895</wp:posOffset>
          </wp:positionH>
          <wp:positionV relativeFrom="page">
            <wp:posOffset>9721215</wp:posOffset>
          </wp:positionV>
          <wp:extent cx="1832610" cy="354965"/>
          <wp:effectExtent l="0" t="0" r="0" b="0"/>
          <wp:wrapNone/>
          <wp:docPr id="49" name="Imagen 4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2610" cy="354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color w:val="999999"/>
        <w:sz w:val="16"/>
        <w:szCs w:val="16"/>
      </w:rPr>
      <w:tab/>
    </w:r>
    <w:r>
      <w:rPr>
        <w:color w:val="999999"/>
        <w:sz w:val="16"/>
        <w:szCs w:val="16"/>
      </w:rPr>
      <w:tab/>
    </w:r>
    <w:r>
      <w:rPr>
        <w:color w:val="999999"/>
        <w:sz w:val="16"/>
        <w:szCs w:val="16"/>
      </w:rPr>
      <w:tab/>
    </w:r>
    <w:r>
      <w:rPr>
        <w:color w:val="999999"/>
        <w:sz w:val="16"/>
        <w:szCs w:val="16"/>
      </w:rPr>
      <w:tab/>
    </w:r>
    <w:r>
      <w:rPr>
        <w:color w:val="999999"/>
        <w:sz w:val="16"/>
        <w:szCs w:val="16"/>
      </w:rPr>
      <w:tab/>
    </w:r>
    <w:proofErr w:type="spellStart"/>
    <w:r>
      <w:rPr>
        <w:color w:val="999999"/>
        <w:sz w:val="16"/>
        <w:szCs w:val="16"/>
        <w:lang w:val="es-ES"/>
      </w:rPr>
      <w:t>Páx</w:t>
    </w:r>
    <w:r w:rsidRPr="00D70D69">
      <w:rPr>
        <w:color w:val="999999"/>
        <w:sz w:val="16"/>
        <w:szCs w:val="16"/>
        <w:lang w:val="es-ES"/>
      </w:rPr>
      <w:t>ina</w:t>
    </w:r>
    <w:proofErr w:type="spellEnd"/>
    <w:r w:rsidRPr="00D70D69">
      <w:rPr>
        <w:color w:val="999999"/>
        <w:sz w:val="16"/>
        <w:szCs w:val="16"/>
        <w:lang w:val="es-ES"/>
      </w:rPr>
      <w:t xml:space="preserve"> </w:t>
    </w:r>
    <w:r w:rsidRPr="00D70D69">
      <w:rPr>
        <w:b/>
        <w:bCs/>
        <w:color w:val="999999"/>
        <w:sz w:val="16"/>
        <w:szCs w:val="16"/>
      </w:rPr>
      <w:fldChar w:fldCharType="begin"/>
    </w:r>
    <w:r w:rsidRPr="00D70D69">
      <w:rPr>
        <w:b/>
        <w:bCs/>
        <w:color w:val="999999"/>
        <w:sz w:val="16"/>
        <w:szCs w:val="16"/>
      </w:rPr>
      <w:instrText>PAGE  \* Arabic  \* MERGEFORMAT</w:instrText>
    </w:r>
    <w:r w:rsidRPr="00D70D69">
      <w:rPr>
        <w:b/>
        <w:bCs/>
        <w:color w:val="999999"/>
        <w:sz w:val="16"/>
        <w:szCs w:val="16"/>
      </w:rPr>
      <w:fldChar w:fldCharType="separate"/>
    </w:r>
    <w:r w:rsidR="006E2D7E" w:rsidRPr="006E2D7E">
      <w:rPr>
        <w:b/>
        <w:bCs/>
        <w:noProof/>
        <w:color w:val="999999"/>
        <w:sz w:val="16"/>
        <w:szCs w:val="16"/>
        <w:lang w:val="es-ES"/>
      </w:rPr>
      <w:t>5</w:t>
    </w:r>
    <w:r w:rsidRPr="00D70D69">
      <w:rPr>
        <w:b/>
        <w:bCs/>
        <w:color w:val="999999"/>
        <w:sz w:val="16"/>
        <w:szCs w:val="16"/>
      </w:rPr>
      <w:fldChar w:fldCharType="end"/>
    </w:r>
    <w:r w:rsidRPr="00D70D69">
      <w:rPr>
        <w:color w:val="999999"/>
        <w:sz w:val="16"/>
        <w:szCs w:val="16"/>
        <w:lang w:val="es-ES"/>
      </w:rPr>
      <w:t xml:space="preserve"> de </w:t>
    </w:r>
    <w:r w:rsidRPr="00D70D69">
      <w:rPr>
        <w:b/>
        <w:bCs/>
        <w:color w:val="999999"/>
        <w:sz w:val="16"/>
        <w:szCs w:val="16"/>
      </w:rPr>
      <w:fldChar w:fldCharType="begin"/>
    </w:r>
    <w:r w:rsidRPr="00D70D69">
      <w:rPr>
        <w:b/>
        <w:bCs/>
        <w:color w:val="999999"/>
        <w:sz w:val="16"/>
        <w:szCs w:val="16"/>
      </w:rPr>
      <w:instrText>NUMPAGES  \* Arabic  \* MERGEFORMAT</w:instrText>
    </w:r>
    <w:r w:rsidRPr="00D70D69">
      <w:rPr>
        <w:b/>
        <w:bCs/>
        <w:color w:val="999999"/>
        <w:sz w:val="16"/>
        <w:szCs w:val="16"/>
      </w:rPr>
      <w:fldChar w:fldCharType="separate"/>
    </w:r>
    <w:r w:rsidR="006E2D7E" w:rsidRPr="006E2D7E">
      <w:rPr>
        <w:b/>
        <w:bCs/>
        <w:noProof/>
        <w:color w:val="999999"/>
        <w:sz w:val="16"/>
        <w:szCs w:val="16"/>
        <w:lang w:val="es-ES"/>
      </w:rPr>
      <w:t>5</w:t>
    </w:r>
    <w:r w:rsidRPr="00D70D69">
      <w:rPr>
        <w:b/>
        <w:bCs/>
        <w:color w:val="999999"/>
        <w:sz w:val="16"/>
        <w:szCs w:val="16"/>
      </w:rPr>
      <w:fldChar w:fldCharType="end"/>
    </w:r>
    <w:r>
      <w:rPr>
        <w:color w:val="999999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E07279" w14:textId="77777777" w:rsidR="00677A92" w:rsidRDefault="00677A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71121" w14:textId="77777777" w:rsidR="00677A92" w:rsidRDefault="00677A92">
      <w:r>
        <w:separator/>
      </w:r>
    </w:p>
  </w:footnote>
  <w:footnote w:type="continuationSeparator" w:id="0">
    <w:p w14:paraId="2A87123D" w14:textId="77777777" w:rsidR="00677A92" w:rsidRDefault="00677A92">
      <w:r>
        <w:continuationSeparator/>
      </w:r>
    </w:p>
  </w:footnote>
  <w:footnote w:id="1">
    <w:p w14:paraId="4F7ABA9F" w14:textId="77777777" w:rsidR="00677A92" w:rsidRPr="003E1701" w:rsidRDefault="00677A92" w:rsidP="00194ACE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3E1701">
        <w:rPr>
          <w:rStyle w:val="Refdenotaalpie"/>
          <w:rFonts w:ascii="Arial" w:hAnsi="Arial" w:cs="Arial"/>
          <w:sz w:val="12"/>
          <w:szCs w:val="12"/>
        </w:rPr>
        <w:footnoteRef/>
      </w:r>
      <w:r w:rsidRPr="003E1701">
        <w:rPr>
          <w:rFonts w:ascii="Arial" w:hAnsi="Arial" w:cs="Arial"/>
          <w:sz w:val="12"/>
          <w:szCs w:val="12"/>
        </w:rPr>
        <w:t xml:space="preserve"> </w:t>
      </w:r>
      <w:r w:rsidRPr="003E1701">
        <w:rPr>
          <w:rFonts w:ascii="Arial" w:hAnsi="Arial" w:cs="Arial"/>
          <w:sz w:val="12"/>
          <w:szCs w:val="12"/>
          <w:lang w:val="es-ES"/>
        </w:rPr>
        <w:t xml:space="preserve">Art. 51.2 da </w:t>
      </w:r>
      <w:proofErr w:type="spellStart"/>
      <w:r w:rsidRPr="003E1701">
        <w:rPr>
          <w:rFonts w:ascii="Arial" w:hAnsi="Arial" w:cs="Arial"/>
          <w:sz w:val="12"/>
          <w:szCs w:val="12"/>
          <w:lang w:val="es-ES"/>
        </w:rPr>
        <w:t>Lei</w:t>
      </w:r>
      <w:proofErr w:type="spellEnd"/>
      <w:r w:rsidRPr="003E1701">
        <w:rPr>
          <w:rFonts w:ascii="Arial" w:hAnsi="Arial" w:cs="Arial"/>
          <w:sz w:val="12"/>
          <w:szCs w:val="12"/>
          <w:lang w:val="es-ES"/>
        </w:rPr>
        <w:t xml:space="preserve"> 22/1988 de Costas</w:t>
      </w:r>
    </w:p>
  </w:footnote>
  <w:footnote w:id="2">
    <w:p w14:paraId="4BDCB5AD" w14:textId="77777777" w:rsidR="00677A92" w:rsidRPr="002B0C23" w:rsidRDefault="00677A92" w:rsidP="007A5FE1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2B0C23">
        <w:rPr>
          <w:rStyle w:val="Refdenotaalpie"/>
          <w:rFonts w:ascii="Arial" w:hAnsi="Arial" w:cs="Arial"/>
          <w:sz w:val="12"/>
          <w:szCs w:val="12"/>
        </w:rPr>
        <w:footnoteRef/>
      </w:r>
      <w:r w:rsidRPr="002B0C23">
        <w:rPr>
          <w:rFonts w:ascii="Arial" w:hAnsi="Arial" w:cs="Arial"/>
          <w:sz w:val="12"/>
          <w:szCs w:val="12"/>
        </w:rPr>
        <w:t xml:space="preserve"> </w:t>
      </w:r>
      <w:r w:rsidRPr="002B0C23">
        <w:rPr>
          <w:rFonts w:ascii="Arial" w:hAnsi="Arial" w:cs="Arial"/>
          <w:sz w:val="12"/>
          <w:szCs w:val="12"/>
          <w:lang w:val="es-ES"/>
        </w:rPr>
        <w:t xml:space="preserve">Art. 51.2 da </w:t>
      </w:r>
      <w:proofErr w:type="spellStart"/>
      <w:r w:rsidRPr="002B0C23">
        <w:rPr>
          <w:rFonts w:ascii="Arial" w:hAnsi="Arial" w:cs="Arial"/>
          <w:sz w:val="12"/>
          <w:szCs w:val="12"/>
          <w:lang w:val="es-ES"/>
        </w:rPr>
        <w:t>Lei</w:t>
      </w:r>
      <w:proofErr w:type="spellEnd"/>
      <w:r w:rsidRPr="002B0C23">
        <w:rPr>
          <w:rFonts w:ascii="Arial" w:hAnsi="Arial" w:cs="Arial"/>
          <w:sz w:val="12"/>
          <w:szCs w:val="12"/>
          <w:lang w:val="es-ES"/>
        </w:rPr>
        <w:t xml:space="preserve"> 22/1988 de Costas</w:t>
      </w:r>
    </w:p>
  </w:footnote>
  <w:footnote w:id="3">
    <w:p w14:paraId="3709D0E9" w14:textId="5092C4AB" w:rsidR="00677A92" w:rsidRPr="00FE64D8" w:rsidRDefault="00677A92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FE64D8">
        <w:rPr>
          <w:rStyle w:val="Refdenotaalpie"/>
          <w:rFonts w:ascii="Arial" w:hAnsi="Arial" w:cs="Arial"/>
          <w:sz w:val="12"/>
          <w:szCs w:val="12"/>
        </w:rPr>
        <w:footnoteRef/>
      </w:r>
      <w:r w:rsidRPr="00FE64D8">
        <w:rPr>
          <w:rFonts w:ascii="Arial" w:hAnsi="Arial" w:cs="Arial"/>
          <w:sz w:val="12"/>
          <w:szCs w:val="12"/>
        </w:rPr>
        <w:t xml:space="preserve"> </w:t>
      </w:r>
      <w:r w:rsidRPr="00FE64D8">
        <w:rPr>
          <w:rFonts w:ascii="Arial" w:hAnsi="Arial" w:cs="Arial"/>
          <w:sz w:val="12"/>
          <w:szCs w:val="12"/>
          <w:lang w:val="es-ES"/>
        </w:rPr>
        <w:t xml:space="preserve">Ten que permitir o uso en superficie a </w:t>
      </w:r>
      <w:proofErr w:type="spellStart"/>
      <w:r w:rsidRPr="00FE64D8">
        <w:rPr>
          <w:rFonts w:ascii="Arial" w:hAnsi="Arial" w:cs="Arial"/>
          <w:sz w:val="12"/>
          <w:szCs w:val="12"/>
          <w:lang w:val="es-ES"/>
        </w:rPr>
        <w:t>outros</w:t>
      </w:r>
      <w:proofErr w:type="spellEnd"/>
      <w:r w:rsidRPr="00FE64D8">
        <w:rPr>
          <w:rFonts w:ascii="Arial" w:hAnsi="Arial" w:cs="Arial"/>
          <w:sz w:val="12"/>
          <w:szCs w:val="12"/>
          <w:lang w:val="es-ES"/>
        </w:rPr>
        <w:t xml:space="preserve"> usuarios do porto</w:t>
      </w:r>
    </w:p>
  </w:footnote>
  <w:footnote w:id="4">
    <w:p w14:paraId="07815A43" w14:textId="55E859D1" w:rsidR="00677A92" w:rsidRPr="00FE64D8" w:rsidRDefault="00677A92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FE64D8">
        <w:rPr>
          <w:rStyle w:val="Refdenotaalpie"/>
          <w:rFonts w:ascii="Arial" w:hAnsi="Arial" w:cs="Arial"/>
          <w:sz w:val="12"/>
          <w:szCs w:val="12"/>
        </w:rPr>
        <w:footnoteRef/>
      </w:r>
      <w:r w:rsidRPr="00FE64D8">
        <w:rPr>
          <w:rFonts w:ascii="Arial" w:hAnsi="Arial" w:cs="Arial"/>
          <w:sz w:val="12"/>
          <w:szCs w:val="12"/>
        </w:rPr>
        <w:t xml:space="preserve"> </w:t>
      </w:r>
      <w:r w:rsidRPr="00FE64D8">
        <w:rPr>
          <w:rFonts w:ascii="Arial" w:hAnsi="Arial" w:cs="Arial"/>
          <w:sz w:val="12"/>
          <w:szCs w:val="12"/>
          <w:lang w:val="es-ES"/>
        </w:rPr>
        <w:t xml:space="preserve">Ten que permitir o uso en superficie a </w:t>
      </w:r>
      <w:proofErr w:type="spellStart"/>
      <w:r w:rsidRPr="00FE64D8">
        <w:rPr>
          <w:rFonts w:ascii="Arial" w:hAnsi="Arial" w:cs="Arial"/>
          <w:sz w:val="12"/>
          <w:szCs w:val="12"/>
          <w:lang w:val="es-ES"/>
        </w:rPr>
        <w:t>outros</w:t>
      </w:r>
      <w:proofErr w:type="spellEnd"/>
      <w:r w:rsidRPr="00FE64D8">
        <w:rPr>
          <w:rFonts w:ascii="Arial" w:hAnsi="Arial" w:cs="Arial"/>
          <w:sz w:val="12"/>
          <w:szCs w:val="12"/>
          <w:lang w:val="es-ES"/>
        </w:rPr>
        <w:t xml:space="preserve"> usuarios do porto</w:t>
      </w:r>
    </w:p>
  </w:footnote>
  <w:footnote w:id="5">
    <w:p w14:paraId="16F7A354" w14:textId="6A93D855" w:rsidR="00677A92" w:rsidRPr="002B0C23" w:rsidRDefault="00677A92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2B0C23">
        <w:rPr>
          <w:rStyle w:val="Refdenotaalpie"/>
          <w:rFonts w:ascii="Arial" w:hAnsi="Arial" w:cs="Arial"/>
          <w:sz w:val="12"/>
          <w:szCs w:val="12"/>
        </w:rPr>
        <w:footnoteRef/>
      </w:r>
      <w:r w:rsidRPr="002B0C23">
        <w:rPr>
          <w:rFonts w:ascii="Arial" w:hAnsi="Arial" w:cs="Arial"/>
          <w:sz w:val="12"/>
          <w:szCs w:val="12"/>
        </w:rPr>
        <w:t xml:space="preserve"> </w:t>
      </w:r>
      <w:r w:rsidRPr="002B0C23">
        <w:rPr>
          <w:rFonts w:ascii="Arial" w:hAnsi="Arial" w:cs="Arial"/>
          <w:sz w:val="12"/>
          <w:szCs w:val="12"/>
          <w:lang w:val="es-ES"/>
        </w:rPr>
        <w:t xml:space="preserve">Art. 51.2 da </w:t>
      </w:r>
      <w:proofErr w:type="spellStart"/>
      <w:r w:rsidRPr="002B0C23">
        <w:rPr>
          <w:rFonts w:ascii="Arial" w:hAnsi="Arial" w:cs="Arial"/>
          <w:sz w:val="12"/>
          <w:szCs w:val="12"/>
          <w:lang w:val="es-ES"/>
        </w:rPr>
        <w:t>Lei</w:t>
      </w:r>
      <w:proofErr w:type="spellEnd"/>
      <w:r w:rsidRPr="002B0C23">
        <w:rPr>
          <w:rFonts w:ascii="Arial" w:hAnsi="Arial" w:cs="Arial"/>
          <w:sz w:val="12"/>
          <w:szCs w:val="12"/>
          <w:lang w:val="es-ES"/>
        </w:rPr>
        <w:t xml:space="preserve"> 22/1988 de Costas</w:t>
      </w:r>
    </w:p>
  </w:footnote>
  <w:footnote w:id="6">
    <w:p w14:paraId="5CD9B080" w14:textId="77777777" w:rsidR="00677A92" w:rsidRPr="002B0C23" w:rsidRDefault="00677A92" w:rsidP="007A5FE1">
      <w:pPr>
        <w:pStyle w:val="Textonotapie"/>
        <w:rPr>
          <w:rFonts w:ascii="Arial" w:hAnsi="Arial" w:cs="Arial"/>
          <w:sz w:val="12"/>
          <w:szCs w:val="12"/>
          <w:lang w:val="es-ES"/>
        </w:rPr>
      </w:pPr>
      <w:r w:rsidRPr="002B0C23">
        <w:rPr>
          <w:rStyle w:val="Refdenotaalpie"/>
          <w:rFonts w:ascii="Arial" w:hAnsi="Arial" w:cs="Arial"/>
          <w:sz w:val="12"/>
          <w:szCs w:val="12"/>
        </w:rPr>
        <w:footnoteRef/>
      </w:r>
      <w:r w:rsidRPr="002B0C23">
        <w:rPr>
          <w:rFonts w:ascii="Arial" w:hAnsi="Arial" w:cs="Arial"/>
          <w:sz w:val="12"/>
          <w:szCs w:val="12"/>
        </w:rPr>
        <w:t xml:space="preserve"> </w:t>
      </w:r>
      <w:r w:rsidRPr="002B0C23">
        <w:rPr>
          <w:rFonts w:ascii="Arial" w:hAnsi="Arial" w:cs="Arial"/>
          <w:sz w:val="12"/>
          <w:szCs w:val="12"/>
          <w:lang w:val="es-ES"/>
        </w:rPr>
        <w:t xml:space="preserve">Art. 51.2 da </w:t>
      </w:r>
      <w:proofErr w:type="spellStart"/>
      <w:r w:rsidRPr="002B0C23">
        <w:rPr>
          <w:rFonts w:ascii="Arial" w:hAnsi="Arial" w:cs="Arial"/>
          <w:sz w:val="12"/>
          <w:szCs w:val="12"/>
          <w:lang w:val="es-ES"/>
        </w:rPr>
        <w:t>Lei</w:t>
      </w:r>
      <w:proofErr w:type="spellEnd"/>
      <w:r w:rsidRPr="002B0C23">
        <w:rPr>
          <w:rFonts w:ascii="Arial" w:hAnsi="Arial" w:cs="Arial"/>
          <w:sz w:val="12"/>
          <w:szCs w:val="12"/>
          <w:lang w:val="es-ES"/>
        </w:rPr>
        <w:t xml:space="preserve"> 22/1988 de Costas</w:t>
      </w:r>
    </w:p>
  </w:footnote>
  <w:footnote w:id="7">
    <w:p w14:paraId="57721AEC" w14:textId="77777777" w:rsidR="00677A92" w:rsidRPr="007A5FE1" w:rsidRDefault="00677A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7A5FE1">
        <w:rPr>
          <w:rFonts w:ascii="Arial" w:hAnsi="Arial" w:cs="Arial"/>
          <w:noProof/>
          <w:color w:val="000000" w:themeColor="text1"/>
          <w:sz w:val="16"/>
          <w:szCs w:val="16"/>
          <w:lang w:eastAsia="gl-ES"/>
        </w:rPr>
        <w:drawing>
          <wp:inline distT="0" distB="0" distL="0" distR="0" wp14:anchorId="21CE732D" wp14:editId="08253D66">
            <wp:extent cx="428685" cy="419158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428685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footnote>
  <w:footnote w:id="8">
    <w:p w14:paraId="35681810" w14:textId="014AD935" w:rsidR="00677A92" w:rsidRPr="007A5FE1" w:rsidRDefault="00677A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7A5FE1">
        <w:rPr>
          <w:rFonts w:ascii="Arial" w:hAnsi="Arial" w:cs="Arial"/>
          <w:noProof/>
          <w:color w:val="000000" w:themeColor="text1"/>
          <w:sz w:val="16"/>
          <w:szCs w:val="16"/>
          <w:lang w:eastAsia="gl-ES"/>
        </w:rPr>
        <w:drawing>
          <wp:inline distT="0" distB="0" distL="0" distR="0" wp14:anchorId="2F7B6F2B" wp14:editId="2D647ED8">
            <wp:extent cx="2381582" cy="419158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2381582" cy="419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footnote>
  <w:footnote w:id="9">
    <w:p w14:paraId="2C8AF9C1" w14:textId="3C9F769B" w:rsidR="00677A92" w:rsidRPr="007A5FE1" w:rsidRDefault="00677A92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7A5FE1">
        <w:rPr>
          <w:rFonts w:ascii="Arial" w:hAnsi="Arial" w:cs="Arial"/>
          <w:noProof/>
          <w:color w:val="000000" w:themeColor="text1"/>
          <w:sz w:val="16"/>
          <w:szCs w:val="16"/>
          <w:lang w:eastAsia="gl-ES"/>
        </w:rPr>
        <w:drawing>
          <wp:inline distT="0" distB="0" distL="0" distR="0" wp14:anchorId="24127814" wp14:editId="739562F1">
            <wp:extent cx="181000" cy="190527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181000" cy="190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7A5FE1">
        <w:rPr>
          <w:rFonts w:ascii="Arial" w:hAnsi="Arial" w:cs="Arial"/>
          <w:color w:val="000000" w:themeColor="text1"/>
          <w:sz w:val="16"/>
          <w:szCs w:val="16"/>
          <w:lang w:eastAsia="gl-ES"/>
        </w:rPr>
        <w:sym w:font="Wingdings" w:char="F0E0"/>
      </w:r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r w:rsidRPr="007A5FE1">
        <w:rPr>
          <w:rFonts w:ascii="Arial" w:hAnsi="Arial" w:cs="Arial"/>
          <w:noProof/>
          <w:color w:val="000000" w:themeColor="text1"/>
          <w:sz w:val="16"/>
          <w:szCs w:val="16"/>
          <w:lang w:eastAsia="gl-ES"/>
        </w:rPr>
        <w:drawing>
          <wp:inline distT="0" distB="0" distL="0" distR="0" wp14:anchorId="4501A2EC" wp14:editId="6AD41CCF">
            <wp:extent cx="190527" cy="1810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90527" cy="1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000000" w:themeColor="text1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4F3DDB" w14:textId="77777777" w:rsidR="00677A92" w:rsidRDefault="00677A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2C794B" w14:textId="77777777" w:rsidR="00677A92" w:rsidRPr="000F54D5" w:rsidRDefault="006E2D7E" w:rsidP="00D550D8">
    <w:pPr>
      <w:framePr w:w="2495" w:h="947" w:hRule="exact" w:hSpace="181" w:wrap="around" w:vAnchor="page" w:hAnchor="page" w:x="4344" w:y="738"/>
      <w:shd w:val="solid" w:color="FFFFFF" w:fill="FFFFFF"/>
      <w:rPr>
        <w:rFonts w:ascii="Helvetica" w:hAnsi="Helvetica"/>
        <w:sz w:val="12"/>
        <w:szCs w:val="12"/>
      </w:rPr>
    </w:pPr>
    <w:sdt>
      <w:sdtPr>
        <w:rPr>
          <w:rFonts w:ascii="Helvetica" w:hAnsi="Helvetica"/>
          <w:sz w:val="12"/>
          <w:szCs w:val="12"/>
        </w:rPr>
        <w:id w:val="-1503204812"/>
        <w:docPartObj>
          <w:docPartGallery w:val="Page Numbers (Margins)"/>
          <w:docPartUnique/>
        </w:docPartObj>
      </w:sdtPr>
      <w:sdtEndPr/>
      <w:sdtContent>
        <w:r w:rsidR="00677A92" w:rsidRPr="00C05E70">
          <w:rPr>
            <w:rFonts w:ascii="Helvetica" w:hAnsi="Helvetica"/>
            <w:noProof/>
            <w:sz w:val="12"/>
            <w:szCs w:val="12"/>
            <w:lang w:eastAsia="gl-ES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775BFA02" wp14:editId="1E930B00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762000" cy="895350"/>
                  <wp:effectExtent l="0" t="0" r="0" b="0"/>
                  <wp:wrapNone/>
                  <wp:docPr id="6" name="Rectángulo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62000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="Calibri Light" w:hAnsi="Calibri Light"/>
                                  <w:sz w:val="48"/>
                                  <w:szCs w:val="48"/>
                                </w:rPr>
                                <w:id w:val="748929012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379F0E4D" w14:textId="5DFE5D17" w:rsidR="00677A92" w:rsidRPr="004C0951" w:rsidRDefault="00677A92">
                                  <w:pPr>
                                    <w:jc w:val="center"/>
                                    <w:rPr>
                                      <w:rFonts w:ascii="Calibri Light" w:hAnsi="Calibri Light"/>
                                      <w:sz w:val="72"/>
                                      <w:szCs w:val="72"/>
                                    </w:rPr>
                                  </w:pPr>
                                  <w:r w:rsidRPr="004C0951">
                                    <w:rPr>
                                      <w:rFonts w:ascii="Calibri" w:hAnsi="Calibri"/>
                                      <w:sz w:val="22"/>
                                      <w:szCs w:val="22"/>
                                    </w:rPr>
                                    <w:fldChar w:fldCharType="begin"/>
                                  </w:r>
                                  <w:r>
                                    <w:instrText>PAGE  \* MERGEFORMAT</w:instrText>
                                  </w:r>
                                  <w:r w:rsidRPr="004C0951">
                                    <w:rPr>
                                      <w:rFonts w:ascii="Calibri" w:hAnsi="Calibri"/>
                                      <w:sz w:val="22"/>
                                      <w:szCs w:val="22"/>
                                    </w:rPr>
                                    <w:fldChar w:fldCharType="separate"/>
                                  </w:r>
                                  <w:r w:rsidR="006E2D7E" w:rsidRPr="006E2D7E">
                                    <w:rPr>
                                      <w:rFonts w:ascii="Calibri Light" w:hAnsi="Calibri Light"/>
                                      <w:noProof/>
                                      <w:sz w:val="48"/>
                                      <w:szCs w:val="48"/>
                                      <w:lang w:val="es-ES"/>
                                    </w:rPr>
                                    <w:t>5</w:t>
                                  </w:r>
                                  <w:r w:rsidRPr="004C0951">
                                    <w:rPr>
                                      <w:rFonts w:ascii="Calibri Light" w:hAnsi="Calibri Light"/>
                                      <w:sz w:val="48"/>
                                      <w:szCs w:val="4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75BFA02" id="Rectángulo 6" o:spid="_x0000_s1026" style="position:absolute;margin-left:0;margin-top:0;width:60pt;height:70.5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" o:allowincell="f" stroked="f">
                  <v:textbox>
                    <w:txbxContent>
                      <w:sdt>
                        <w:sdtPr>
                          <w:rPr>
                            <w:rFonts w:ascii="Calibri Light" w:hAnsi="Calibri Light"/>
                            <w:sz w:val="48"/>
                            <w:szCs w:val="48"/>
                          </w:rPr>
                          <w:id w:val="748929012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14:paraId="379F0E4D" w14:textId="5DFE5D17" w:rsidR="00677A92" w:rsidRPr="004C0951" w:rsidRDefault="00677A92">
                            <w:pPr>
                              <w:jc w:val="center"/>
                              <w:rPr>
                                <w:rFonts w:ascii="Calibri Light" w:hAnsi="Calibri Light"/>
                                <w:sz w:val="72"/>
                                <w:szCs w:val="72"/>
                              </w:rPr>
                            </w:pPr>
                            <w:r w:rsidRPr="004C0951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fldChar w:fldCharType="begin"/>
                            </w:r>
                            <w:r>
                              <w:instrText>PAGE  \* MERGEFORMAT</w:instrText>
                            </w:r>
                            <w:r w:rsidRPr="004C0951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6E2D7E" w:rsidRPr="006E2D7E">
                              <w:rPr>
                                <w:rFonts w:ascii="Calibri Light" w:hAnsi="Calibri Light"/>
                                <w:noProof/>
                                <w:sz w:val="48"/>
                                <w:szCs w:val="48"/>
                                <w:lang w:val="es-ES"/>
                              </w:rPr>
                              <w:t>5</w:t>
                            </w:r>
                            <w:r w:rsidRPr="004C0951">
                              <w:rPr>
                                <w:rFonts w:ascii="Calibri Light" w:hAnsi="Calibri Light"/>
                                <w:sz w:val="48"/>
                                <w:szCs w:val="4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sdtContent>
    </w:sdt>
    <w:r w:rsidR="00677A92" w:rsidRPr="000F54D5">
      <w:rPr>
        <w:rFonts w:ascii="Helvetica" w:hAnsi="Helvetica"/>
        <w:sz w:val="12"/>
        <w:szCs w:val="12"/>
      </w:rPr>
      <w:t>SERVIZOS CENTRAIS</w:t>
    </w:r>
  </w:p>
  <w:p w14:paraId="1A362364" w14:textId="77777777" w:rsidR="00677A92" w:rsidRPr="000F54D5" w:rsidRDefault="00677A92" w:rsidP="00D550D8">
    <w:pPr>
      <w:framePr w:w="2495" w:h="947" w:hRule="exact" w:hSpace="181" w:wrap="around" w:vAnchor="page" w:hAnchor="page" w:x="4344" w:y="738"/>
      <w:shd w:val="solid" w:color="FFFFFF" w:fill="FFFFFF"/>
      <w:rPr>
        <w:rFonts w:ascii="Helvetica" w:hAnsi="Helvetica"/>
        <w:sz w:val="12"/>
        <w:szCs w:val="12"/>
      </w:rPr>
    </w:pPr>
    <w:r w:rsidRPr="000F54D5">
      <w:rPr>
        <w:rFonts w:ascii="Helvetica" w:hAnsi="Helvetica"/>
        <w:sz w:val="12"/>
        <w:szCs w:val="12"/>
      </w:rPr>
      <w:t xml:space="preserve">Praza de Europa 5 A – 6º </w:t>
    </w:r>
  </w:p>
  <w:p w14:paraId="29F87172" w14:textId="77777777" w:rsidR="00677A92" w:rsidRPr="000F54D5" w:rsidRDefault="00677A92" w:rsidP="00D550D8">
    <w:pPr>
      <w:framePr w:w="2495" w:h="947" w:hRule="exact" w:hSpace="181" w:wrap="around" w:vAnchor="page" w:hAnchor="page" w:x="4344" w:y="738"/>
      <w:shd w:val="solid" w:color="FFFFFF" w:fill="FFFFFF"/>
      <w:rPr>
        <w:rFonts w:ascii="Helvetica" w:hAnsi="Helvetica"/>
        <w:sz w:val="12"/>
        <w:szCs w:val="12"/>
      </w:rPr>
    </w:pPr>
    <w:r w:rsidRPr="000F54D5">
      <w:rPr>
        <w:rFonts w:ascii="Helvetica" w:hAnsi="Helvetica"/>
        <w:sz w:val="12"/>
        <w:szCs w:val="12"/>
      </w:rPr>
      <w:t xml:space="preserve">Teléfono: </w:t>
    </w:r>
    <w:r>
      <w:rPr>
        <w:rFonts w:ascii="Helvetica" w:hAnsi="Helvetica"/>
        <w:sz w:val="12"/>
        <w:szCs w:val="12"/>
      </w:rPr>
      <w:t>881</w:t>
    </w:r>
    <w:r w:rsidRPr="000F54D5">
      <w:rPr>
        <w:rFonts w:ascii="Helvetica" w:hAnsi="Helvetica"/>
        <w:sz w:val="12"/>
        <w:szCs w:val="12"/>
      </w:rPr>
      <w:t xml:space="preserve"> </w:t>
    </w:r>
    <w:r>
      <w:rPr>
        <w:rFonts w:ascii="Helvetica" w:hAnsi="Helvetica"/>
        <w:sz w:val="12"/>
        <w:szCs w:val="12"/>
      </w:rPr>
      <w:t>95 00 95</w:t>
    </w:r>
    <w:r w:rsidRPr="000F54D5">
      <w:rPr>
        <w:rFonts w:ascii="Helvetica" w:hAnsi="Helvetica"/>
        <w:sz w:val="12"/>
        <w:szCs w:val="12"/>
      </w:rPr>
      <w:t xml:space="preserve"> – Fax: 981 545 324</w:t>
    </w:r>
  </w:p>
  <w:p w14:paraId="3B24EC25" w14:textId="77777777" w:rsidR="00677A92" w:rsidRPr="000F54D5" w:rsidRDefault="00677A92" w:rsidP="00D550D8">
    <w:pPr>
      <w:framePr w:w="2495" w:h="947" w:hRule="exact" w:hSpace="181" w:wrap="around" w:vAnchor="page" w:hAnchor="page" w:x="4344" w:y="738"/>
      <w:shd w:val="solid" w:color="FFFFFF" w:fill="FFFFFF"/>
      <w:rPr>
        <w:rFonts w:ascii="Helvetica" w:hAnsi="Helvetica"/>
        <w:sz w:val="12"/>
        <w:szCs w:val="12"/>
        <w:lang w:val="pt-PT"/>
      </w:rPr>
    </w:pPr>
    <w:r w:rsidRPr="000F54D5">
      <w:rPr>
        <w:rFonts w:ascii="Helvetica" w:hAnsi="Helvetica"/>
        <w:sz w:val="12"/>
        <w:szCs w:val="12"/>
        <w:lang w:val="pt-PT"/>
      </w:rPr>
      <w:t>www.portosdegalicia.com</w:t>
    </w:r>
  </w:p>
  <w:p w14:paraId="12841718" w14:textId="77777777" w:rsidR="00677A92" w:rsidRPr="000F54D5" w:rsidRDefault="00677A92" w:rsidP="00D550D8">
    <w:pPr>
      <w:framePr w:w="2495" w:h="947" w:hRule="exact" w:hSpace="181" w:wrap="around" w:vAnchor="page" w:hAnchor="page" w:x="4344" w:y="738"/>
      <w:shd w:val="solid" w:color="FFFFFF" w:fill="FFFFFF"/>
      <w:rPr>
        <w:rFonts w:ascii="Helvetica" w:hAnsi="Helvetica"/>
        <w:sz w:val="12"/>
        <w:szCs w:val="12"/>
        <w:lang w:val="pt-PT"/>
      </w:rPr>
    </w:pPr>
    <w:r w:rsidRPr="000F54D5">
      <w:rPr>
        <w:rFonts w:ascii="Helvetica" w:hAnsi="Helvetica"/>
        <w:sz w:val="12"/>
        <w:szCs w:val="12"/>
        <w:lang w:val="pt-PT"/>
      </w:rPr>
      <w:t>15707 SANTIAGO DE COMPOSTELA</w:t>
    </w:r>
  </w:p>
  <w:p w14:paraId="7076AA6A" w14:textId="77777777" w:rsidR="00677A92" w:rsidRDefault="00677A92" w:rsidP="00193B40">
    <w:pPr>
      <w:pStyle w:val="Encabezado"/>
      <w:jc w:val="right"/>
      <w:rPr>
        <w:lang w:val="es-ES"/>
      </w:rPr>
    </w:pPr>
    <w:r>
      <w:rPr>
        <w:noProof/>
        <w:lang w:eastAsia="gl-ES"/>
      </w:rPr>
      <w:drawing>
        <wp:anchor distT="0" distB="0" distL="114300" distR="114300" simplePos="0" relativeHeight="251656192" behindDoc="0" locked="0" layoutInCell="1" allowOverlap="1" wp14:anchorId="0A19C49D" wp14:editId="199864B3">
          <wp:simplePos x="0" y="0"/>
          <wp:positionH relativeFrom="page">
            <wp:posOffset>4612640</wp:posOffset>
          </wp:positionH>
          <wp:positionV relativeFrom="page">
            <wp:posOffset>431800</wp:posOffset>
          </wp:positionV>
          <wp:extent cx="900430" cy="517525"/>
          <wp:effectExtent l="0" t="0" r="0" b="0"/>
          <wp:wrapNone/>
          <wp:docPr id="46" name="Imagen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430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114300" distR="114300" simplePos="0" relativeHeight="251657216" behindDoc="0" locked="0" layoutInCell="1" allowOverlap="1" wp14:anchorId="065BDA35" wp14:editId="0CCED90E">
          <wp:simplePos x="0" y="0"/>
          <wp:positionH relativeFrom="page">
            <wp:posOffset>5760720</wp:posOffset>
          </wp:positionH>
          <wp:positionV relativeFrom="page">
            <wp:posOffset>467995</wp:posOffset>
          </wp:positionV>
          <wp:extent cx="1198880" cy="431800"/>
          <wp:effectExtent l="0" t="0" r="0" b="0"/>
          <wp:wrapNone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8880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gl-ES"/>
      </w:rPr>
      <w:drawing>
        <wp:anchor distT="0" distB="0" distL="114300" distR="114300" simplePos="0" relativeHeight="251658240" behindDoc="0" locked="0" layoutInCell="1" allowOverlap="1" wp14:anchorId="7669B198" wp14:editId="4FCF074F">
          <wp:simplePos x="0" y="0"/>
          <wp:positionH relativeFrom="page">
            <wp:posOffset>683895</wp:posOffset>
          </wp:positionH>
          <wp:positionV relativeFrom="page">
            <wp:posOffset>467995</wp:posOffset>
          </wp:positionV>
          <wp:extent cx="1724025" cy="428625"/>
          <wp:effectExtent l="0" t="0" r="0" b="0"/>
          <wp:wrapNone/>
          <wp:docPr id="48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428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3749547" w14:textId="77777777" w:rsidR="00677A92" w:rsidRDefault="00677A92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C41031" w14:textId="77777777" w:rsidR="00677A92" w:rsidRDefault="00677A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7742D"/>
    <w:multiLevelType w:val="hybridMultilevel"/>
    <w:tmpl w:val="2C9A9690"/>
    <w:lvl w:ilvl="0" w:tplc="9824135C">
      <w:numFmt w:val="bullet"/>
      <w:lvlText w:val="-"/>
      <w:lvlJc w:val="left"/>
      <w:pPr>
        <w:ind w:left="765" w:hanging="360"/>
      </w:pPr>
      <w:rPr>
        <w:rFonts w:ascii="Calibri" w:eastAsia="Calibri" w:hAnsi="Calibri" w:cs="Calibri" w:hint="default"/>
        <w:color w:val="000000"/>
        <w:sz w:val="24"/>
        <w:szCs w:val="24"/>
      </w:rPr>
    </w:lvl>
    <w:lvl w:ilvl="1" w:tplc="0456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56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56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56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56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56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56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56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C855CC7"/>
    <w:multiLevelType w:val="multilevel"/>
    <w:tmpl w:val="EB54A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7A3F61"/>
    <w:multiLevelType w:val="hybridMultilevel"/>
    <w:tmpl w:val="94840EF0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51100"/>
    <w:multiLevelType w:val="multilevel"/>
    <w:tmpl w:val="AE72C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0A3F02"/>
    <w:multiLevelType w:val="multilevel"/>
    <w:tmpl w:val="DBF0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E1E"/>
    <w:rsid w:val="00000331"/>
    <w:rsid w:val="00003558"/>
    <w:rsid w:val="00007F1A"/>
    <w:rsid w:val="0001045A"/>
    <w:rsid w:val="00012DE1"/>
    <w:rsid w:val="00021135"/>
    <w:rsid w:val="00026172"/>
    <w:rsid w:val="00027B87"/>
    <w:rsid w:val="00040939"/>
    <w:rsid w:val="00044307"/>
    <w:rsid w:val="00046B12"/>
    <w:rsid w:val="00054E2A"/>
    <w:rsid w:val="0005523B"/>
    <w:rsid w:val="00056618"/>
    <w:rsid w:val="00072906"/>
    <w:rsid w:val="000767EF"/>
    <w:rsid w:val="00080099"/>
    <w:rsid w:val="000804C5"/>
    <w:rsid w:val="00081D84"/>
    <w:rsid w:val="00084678"/>
    <w:rsid w:val="00093E4B"/>
    <w:rsid w:val="0009445E"/>
    <w:rsid w:val="000961ED"/>
    <w:rsid w:val="00096723"/>
    <w:rsid w:val="000A3B0B"/>
    <w:rsid w:val="000A7845"/>
    <w:rsid w:val="000A7DAA"/>
    <w:rsid w:val="000B5A30"/>
    <w:rsid w:val="000B66DD"/>
    <w:rsid w:val="000B6DDD"/>
    <w:rsid w:val="000B7E54"/>
    <w:rsid w:val="000C1120"/>
    <w:rsid w:val="000C2227"/>
    <w:rsid w:val="000C3DE9"/>
    <w:rsid w:val="000C46BE"/>
    <w:rsid w:val="000D1132"/>
    <w:rsid w:val="000D3801"/>
    <w:rsid w:val="000D6027"/>
    <w:rsid w:val="000E0EA2"/>
    <w:rsid w:val="000E44A6"/>
    <w:rsid w:val="000E4CBE"/>
    <w:rsid w:val="000E6C1F"/>
    <w:rsid w:val="000E73C0"/>
    <w:rsid w:val="000E76B2"/>
    <w:rsid w:val="000F0AB6"/>
    <w:rsid w:val="000F54D5"/>
    <w:rsid w:val="000F6D37"/>
    <w:rsid w:val="000F7050"/>
    <w:rsid w:val="00105895"/>
    <w:rsid w:val="00105E62"/>
    <w:rsid w:val="00107608"/>
    <w:rsid w:val="00107BC0"/>
    <w:rsid w:val="00115F28"/>
    <w:rsid w:val="001271B7"/>
    <w:rsid w:val="001316DB"/>
    <w:rsid w:val="00133607"/>
    <w:rsid w:val="001356D1"/>
    <w:rsid w:val="00135B40"/>
    <w:rsid w:val="00141603"/>
    <w:rsid w:val="001429D0"/>
    <w:rsid w:val="001440FB"/>
    <w:rsid w:val="00144C7B"/>
    <w:rsid w:val="00150E17"/>
    <w:rsid w:val="00153181"/>
    <w:rsid w:val="00157BDC"/>
    <w:rsid w:val="001629EA"/>
    <w:rsid w:val="0016447B"/>
    <w:rsid w:val="00166537"/>
    <w:rsid w:val="001678CD"/>
    <w:rsid w:val="00172CCF"/>
    <w:rsid w:val="00180F12"/>
    <w:rsid w:val="00183118"/>
    <w:rsid w:val="00187916"/>
    <w:rsid w:val="00187F5A"/>
    <w:rsid w:val="00192D05"/>
    <w:rsid w:val="00193B40"/>
    <w:rsid w:val="00194ACE"/>
    <w:rsid w:val="001954AA"/>
    <w:rsid w:val="001975FF"/>
    <w:rsid w:val="001A2DC0"/>
    <w:rsid w:val="001B1419"/>
    <w:rsid w:val="001B2B52"/>
    <w:rsid w:val="001C1459"/>
    <w:rsid w:val="001C29AC"/>
    <w:rsid w:val="001C60D8"/>
    <w:rsid w:val="001D21C3"/>
    <w:rsid w:val="001D276C"/>
    <w:rsid w:val="001D4AA0"/>
    <w:rsid w:val="001D5B8D"/>
    <w:rsid w:val="001E5D51"/>
    <w:rsid w:val="001F13AE"/>
    <w:rsid w:val="001F297D"/>
    <w:rsid w:val="001F73F5"/>
    <w:rsid w:val="001F7ED5"/>
    <w:rsid w:val="00204C1C"/>
    <w:rsid w:val="002052CA"/>
    <w:rsid w:val="002057A2"/>
    <w:rsid w:val="002062BF"/>
    <w:rsid w:val="002079E8"/>
    <w:rsid w:val="002100ED"/>
    <w:rsid w:val="0021037A"/>
    <w:rsid w:val="00210E36"/>
    <w:rsid w:val="00211913"/>
    <w:rsid w:val="00211D55"/>
    <w:rsid w:val="00211FA1"/>
    <w:rsid w:val="00214A70"/>
    <w:rsid w:val="00214BF7"/>
    <w:rsid w:val="0021523A"/>
    <w:rsid w:val="00221E10"/>
    <w:rsid w:val="00221FD0"/>
    <w:rsid w:val="00227BA4"/>
    <w:rsid w:val="002309B3"/>
    <w:rsid w:val="00230D69"/>
    <w:rsid w:val="00232A14"/>
    <w:rsid w:val="00242BFC"/>
    <w:rsid w:val="00245652"/>
    <w:rsid w:val="00256138"/>
    <w:rsid w:val="0025724D"/>
    <w:rsid w:val="00263A10"/>
    <w:rsid w:val="0026550A"/>
    <w:rsid w:val="0027667E"/>
    <w:rsid w:val="00276802"/>
    <w:rsid w:val="002775AC"/>
    <w:rsid w:val="00277A26"/>
    <w:rsid w:val="00281373"/>
    <w:rsid w:val="00283F94"/>
    <w:rsid w:val="00284D59"/>
    <w:rsid w:val="00293133"/>
    <w:rsid w:val="0029344D"/>
    <w:rsid w:val="00297F27"/>
    <w:rsid w:val="002A29E1"/>
    <w:rsid w:val="002A6687"/>
    <w:rsid w:val="002B0C23"/>
    <w:rsid w:val="002B262E"/>
    <w:rsid w:val="002B2803"/>
    <w:rsid w:val="002B317D"/>
    <w:rsid w:val="002B4A20"/>
    <w:rsid w:val="002B5A2C"/>
    <w:rsid w:val="002C1F4F"/>
    <w:rsid w:val="002C3DD4"/>
    <w:rsid w:val="002C5AE5"/>
    <w:rsid w:val="002D43C4"/>
    <w:rsid w:val="002D7104"/>
    <w:rsid w:val="002D7383"/>
    <w:rsid w:val="002E1AC7"/>
    <w:rsid w:val="002E5362"/>
    <w:rsid w:val="002E56AB"/>
    <w:rsid w:val="002F051C"/>
    <w:rsid w:val="002F074E"/>
    <w:rsid w:val="002F0F77"/>
    <w:rsid w:val="002F5A4B"/>
    <w:rsid w:val="002F678C"/>
    <w:rsid w:val="002F7083"/>
    <w:rsid w:val="003006A2"/>
    <w:rsid w:val="00306763"/>
    <w:rsid w:val="00307AF4"/>
    <w:rsid w:val="00310734"/>
    <w:rsid w:val="00312005"/>
    <w:rsid w:val="00312377"/>
    <w:rsid w:val="0031359D"/>
    <w:rsid w:val="00313A9F"/>
    <w:rsid w:val="00316498"/>
    <w:rsid w:val="003238BE"/>
    <w:rsid w:val="00334795"/>
    <w:rsid w:val="003408AF"/>
    <w:rsid w:val="003415FA"/>
    <w:rsid w:val="0034282E"/>
    <w:rsid w:val="00346069"/>
    <w:rsid w:val="003478A1"/>
    <w:rsid w:val="003532AD"/>
    <w:rsid w:val="0035362A"/>
    <w:rsid w:val="00356057"/>
    <w:rsid w:val="0035632F"/>
    <w:rsid w:val="0036351B"/>
    <w:rsid w:val="003635EE"/>
    <w:rsid w:val="00363E8F"/>
    <w:rsid w:val="0036510D"/>
    <w:rsid w:val="003670A5"/>
    <w:rsid w:val="00374117"/>
    <w:rsid w:val="003750E7"/>
    <w:rsid w:val="003756D3"/>
    <w:rsid w:val="003770EC"/>
    <w:rsid w:val="00377559"/>
    <w:rsid w:val="003809AA"/>
    <w:rsid w:val="003817EE"/>
    <w:rsid w:val="0038195A"/>
    <w:rsid w:val="003833B5"/>
    <w:rsid w:val="0038773F"/>
    <w:rsid w:val="003917D0"/>
    <w:rsid w:val="00395D05"/>
    <w:rsid w:val="00396D41"/>
    <w:rsid w:val="003970D7"/>
    <w:rsid w:val="00397E61"/>
    <w:rsid w:val="003A1729"/>
    <w:rsid w:val="003A295D"/>
    <w:rsid w:val="003B25A0"/>
    <w:rsid w:val="003B27F8"/>
    <w:rsid w:val="003B2DC6"/>
    <w:rsid w:val="003B5CF5"/>
    <w:rsid w:val="003C08FF"/>
    <w:rsid w:val="003C3FD0"/>
    <w:rsid w:val="003C43C4"/>
    <w:rsid w:val="003C6F61"/>
    <w:rsid w:val="003D5864"/>
    <w:rsid w:val="003D5DED"/>
    <w:rsid w:val="003E11EA"/>
    <w:rsid w:val="003E2453"/>
    <w:rsid w:val="003F5E10"/>
    <w:rsid w:val="00400394"/>
    <w:rsid w:val="0040380E"/>
    <w:rsid w:val="00403FF3"/>
    <w:rsid w:val="00406766"/>
    <w:rsid w:val="0040781A"/>
    <w:rsid w:val="00407D2D"/>
    <w:rsid w:val="004119F9"/>
    <w:rsid w:val="00420B5A"/>
    <w:rsid w:val="00426216"/>
    <w:rsid w:val="004264F6"/>
    <w:rsid w:val="00432164"/>
    <w:rsid w:val="004332D3"/>
    <w:rsid w:val="00435E00"/>
    <w:rsid w:val="004457AC"/>
    <w:rsid w:val="00452B83"/>
    <w:rsid w:val="004541E3"/>
    <w:rsid w:val="004548C9"/>
    <w:rsid w:val="004565C7"/>
    <w:rsid w:val="0046433F"/>
    <w:rsid w:val="00464E1C"/>
    <w:rsid w:val="004654B2"/>
    <w:rsid w:val="00474067"/>
    <w:rsid w:val="00475695"/>
    <w:rsid w:val="00476DAE"/>
    <w:rsid w:val="00487E82"/>
    <w:rsid w:val="0049015F"/>
    <w:rsid w:val="0049197B"/>
    <w:rsid w:val="00492F4B"/>
    <w:rsid w:val="00493537"/>
    <w:rsid w:val="004961B6"/>
    <w:rsid w:val="004B3B54"/>
    <w:rsid w:val="004C00D7"/>
    <w:rsid w:val="004C0951"/>
    <w:rsid w:val="004C0AF7"/>
    <w:rsid w:val="004C36BB"/>
    <w:rsid w:val="004C4C4B"/>
    <w:rsid w:val="004C4E8D"/>
    <w:rsid w:val="004D5713"/>
    <w:rsid w:val="004D5A6A"/>
    <w:rsid w:val="004E662E"/>
    <w:rsid w:val="004F0B94"/>
    <w:rsid w:val="004F1200"/>
    <w:rsid w:val="004F2E21"/>
    <w:rsid w:val="004F5B4E"/>
    <w:rsid w:val="005025AE"/>
    <w:rsid w:val="005049E9"/>
    <w:rsid w:val="00504EF3"/>
    <w:rsid w:val="0050618C"/>
    <w:rsid w:val="005061A9"/>
    <w:rsid w:val="0050681F"/>
    <w:rsid w:val="00507603"/>
    <w:rsid w:val="0051115F"/>
    <w:rsid w:val="00512CEE"/>
    <w:rsid w:val="0051397F"/>
    <w:rsid w:val="00514C55"/>
    <w:rsid w:val="00515AA7"/>
    <w:rsid w:val="00515B3F"/>
    <w:rsid w:val="00520AB1"/>
    <w:rsid w:val="00531F21"/>
    <w:rsid w:val="0053246C"/>
    <w:rsid w:val="00532BB0"/>
    <w:rsid w:val="005332C3"/>
    <w:rsid w:val="00534834"/>
    <w:rsid w:val="00547CCD"/>
    <w:rsid w:val="00550BB8"/>
    <w:rsid w:val="005519B4"/>
    <w:rsid w:val="00556673"/>
    <w:rsid w:val="00556BCA"/>
    <w:rsid w:val="005615E6"/>
    <w:rsid w:val="005640AB"/>
    <w:rsid w:val="00566239"/>
    <w:rsid w:val="0056626F"/>
    <w:rsid w:val="005667F3"/>
    <w:rsid w:val="0056687A"/>
    <w:rsid w:val="00571D10"/>
    <w:rsid w:val="0057371C"/>
    <w:rsid w:val="00573AB9"/>
    <w:rsid w:val="00575B86"/>
    <w:rsid w:val="0057648F"/>
    <w:rsid w:val="00582FFA"/>
    <w:rsid w:val="00584A82"/>
    <w:rsid w:val="00586BE1"/>
    <w:rsid w:val="00587717"/>
    <w:rsid w:val="00592132"/>
    <w:rsid w:val="00592BC7"/>
    <w:rsid w:val="00593A07"/>
    <w:rsid w:val="00594F08"/>
    <w:rsid w:val="005A0C05"/>
    <w:rsid w:val="005A1830"/>
    <w:rsid w:val="005A62EB"/>
    <w:rsid w:val="005A78CA"/>
    <w:rsid w:val="005A7F52"/>
    <w:rsid w:val="005B51C3"/>
    <w:rsid w:val="005C21A6"/>
    <w:rsid w:val="005C521A"/>
    <w:rsid w:val="005C7BC1"/>
    <w:rsid w:val="005D091D"/>
    <w:rsid w:val="005D3E78"/>
    <w:rsid w:val="005D58BA"/>
    <w:rsid w:val="005E135A"/>
    <w:rsid w:val="005E1EA6"/>
    <w:rsid w:val="005E39DC"/>
    <w:rsid w:val="005E3FBB"/>
    <w:rsid w:val="005E4087"/>
    <w:rsid w:val="005E5F88"/>
    <w:rsid w:val="005E62C0"/>
    <w:rsid w:val="005F15F4"/>
    <w:rsid w:val="005F1CA3"/>
    <w:rsid w:val="005F3331"/>
    <w:rsid w:val="005F7374"/>
    <w:rsid w:val="005F792A"/>
    <w:rsid w:val="00600383"/>
    <w:rsid w:val="0060712D"/>
    <w:rsid w:val="006139D5"/>
    <w:rsid w:val="00614060"/>
    <w:rsid w:val="006163BA"/>
    <w:rsid w:val="0062120B"/>
    <w:rsid w:val="00630CC5"/>
    <w:rsid w:val="0063193F"/>
    <w:rsid w:val="006321BB"/>
    <w:rsid w:val="00632DB2"/>
    <w:rsid w:val="006342B9"/>
    <w:rsid w:val="00636D12"/>
    <w:rsid w:val="00640534"/>
    <w:rsid w:val="00641147"/>
    <w:rsid w:val="006412DF"/>
    <w:rsid w:val="00651277"/>
    <w:rsid w:val="00651B02"/>
    <w:rsid w:val="0065330A"/>
    <w:rsid w:val="00653A76"/>
    <w:rsid w:val="00656F65"/>
    <w:rsid w:val="00657D52"/>
    <w:rsid w:val="0066458E"/>
    <w:rsid w:val="00672C59"/>
    <w:rsid w:val="00675F9E"/>
    <w:rsid w:val="00677A92"/>
    <w:rsid w:val="006842A9"/>
    <w:rsid w:val="00685A8B"/>
    <w:rsid w:val="00687FEA"/>
    <w:rsid w:val="00690832"/>
    <w:rsid w:val="00690B9D"/>
    <w:rsid w:val="00690D92"/>
    <w:rsid w:val="00691977"/>
    <w:rsid w:val="00691D56"/>
    <w:rsid w:val="00692A7B"/>
    <w:rsid w:val="006944EE"/>
    <w:rsid w:val="006B0076"/>
    <w:rsid w:val="006B0404"/>
    <w:rsid w:val="006B245A"/>
    <w:rsid w:val="006B29FE"/>
    <w:rsid w:val="006C113B"/>
    <w:rsid w:val="006C1C5E"/>
    <w:rsid w:val="006D1BDF"/>
    <w:rsid w:val="006D2147"/>
    <w:rsid w:val="006D229F"/>
    <w:rsid w:val="006D2C39"/>
    <w:rsid w:val="006D4DDD"/>
    <w:rsid w:val="006D514C"/>
    <w:rsid w:val="006D629B"/>
    <w:rsid w:val="006D63D5"/>
    <w:rsid w:val="006D71BD"/>
    <w:rsid w:val="006E00BA"/>
    <w:rsid w:val="006E2D7E"/>
    <w:rsid w:val="006E335B"/>
    <w:rsid w:val="006E65F8"/>
    <w:rsid w:val="006E682B"/>
    <w:rsid w:val="006F0C68"/>
    <w:rsid w:val="006F48BC"/>
    <w:rsid w:val="006F52FC"/>
    <w:rsid w:val="006F7010"/>
    <w:rsid w:val="006F77F2"/>
    <w:rsid w:val="00710F8E"/>
    <w:rsid w:val="00713C0C"/>
    <w:rsid w:val="00720499"/>
    <w:rsid w:val="00720609"/>
    <w:rsid w:val="00721CF5"/>
    <w:rsid w:val="00723F52"/>
    <w:rsid w:val="00724774"/>
    <w:rsid w:val="00724A1D"/>
    <w:rsid w:val="00724E51"/>
    <w:rsid w:val="00725610"/>
    <w:rsid w:val="00725791"/>
    <w:rsid w:val="00730965"/>
    <w:rsid w:val="00730DA9"/>
    <w:rsid w:val="007342F6"/>
    <w:rsid w:val="00734845"/>
    <w:rsid w:val="00736C24"/>
    <w:rsid w:val="007374AD"/>
    <w:rsid w:val="00741B85"/>
    <w:rsid w:val="0074235C"/>
    <w:rsid w:val="0075030D"/>
    <w:rsid w:val="00751B08"/>
    <w:rsid w:val="007560C6"/>
    <w:rsid w:val="00762B27"/>
    <w:rsid w:val="0076506A"/>
    <w:rsid w:val="007740E3"/>
    <w:rsid w:val="00775305"/>
    <w:rsid w:val="00775671"/>
    <w:rsid w:val="00777170"/>
    <w:rsid w:val="00777AB4"/>
    <w:rsid w:val="00784A15"/>
    <w:rsid w:val="0078534A"/>
    <w:rsid w:val="0078572C"/>
    <w:rsid w:val="0079212A"/>
    <w:rsid w:val="0079242E"/>
    <w:rsid w:val="00793AFE"/>
    <w:rsid w:val="00793F6C"/>
    <w:rsid w:val="00794BA8"/>
    <w:rsid w:val="007A02A8"/>
    <w:rsid w:val="007A247A"/>
    <w:rsid w:val="007A5FE1"/>
    <w:rsid w:val="007A7C39"/>
    <w:rsid w:val="007B3679"/>
    <w:rsid w:val="007B4AA5"/>
    <w:rsid w:val="007C03CA"/>
    <w:rsid w:val="007C0688"/>
    <w:rsid w:val="007C2739"/>
    <w:rsid w:val="007C51FE"/>
    <w:rsid w:val="007D2340"/>
    <w:rsid w:val="007D26D1"/>
    <w:rsid w:val="007D290F"/>
    <w:rsid w:val="007D2CEF"/>
    <w:rsid w:val="007D4B60"/>
    <w:rsid w:val="007D7D83"/>
    <w:rsid w:val="007E679A"/>
    <w:rsid w:val="007F1217"/>
    <w:rsid w:val="007F2C07"/>
    <w:rsid w:val="0081231B"/>
    <w:rsid w:val="008131DE"/>
    <w:rsid w:val="00813C8C"/>
    <w:rsid w:val="00815C25"/>
    <w:rsid w:val="0082258C"/>
    <w:rsid w:val="008225C3"/>
    <w:rsid w:val="00823B51"/>
    <w:rsid w:val="0082569E"/>
    <w:rsid w:val="008331D1"/>
    <w:rsid w:val="00835DC2"/>
    <w:rsid w:val="00836188"/>
    <w:rsid w:val="00836C27"/>
    <w:rsid w:val="008410F8"/>
    <w:rsid w:val="00845282"/>
    <w:rsid w:val="0084587A"/>
    <w:rsid w:val="0084696F"/>
    <w:rsid w:val="00847306"/>
    <w:rsid w:val="00847D74"/>
    <w:rsid w:val="0085193B"/>
    <w:rsid w:val="008547F4"/>
    <w:rsid w:val="00856789"/>
    <w:rsid w:val="00861D50"/>
    <w:rsid w:val="00864A66"/>
    <w:rsid w:val="008665DA"/>
    <w:rsid w:val="008746FA"/>
    <w:rsid w:val="00875539"/>
    <w:rsid w:val="00876BED"/>
    <w:rsid w:val="0088104D"/>
    <w:rsid w:val="008830EB"/>
    <w:rsid w:val="00884999"/>
    <w:rsid w:val="0088566C"/>
    <w:rsid w:val="008867B1"/>
    <w:rsid w:val="00892DA8"/>
    <w:rsid w:val="00894982"/>
    <w:rsid w:val="00894FD4"/>
    <w:rsid w:val="00895FA2"/>
    <w:rsid w:val="00896C8A"/>
    <w:rsid w:val="008A2021"/>
    <w:rsid w:val="008A30BC"/>
    <w:rsid w:val="008A358E"/>
    <w:rsid w:val="008A3CCB"/>
    <w:rsid w:val="008A4C2F"/>
    <w:rsid w:val="008A4E94"/>
    <w:rsid w:val="008B10E9"/>
    <w:rsid w:val="008B3850"/>
    <w:rsid w:val="008B6AEA"/>
    <w:rsid w:val="008C01E5"/>
    <w:rsid w:val="008C03D9"/>
    <w:rsid w:val="008C13CF"/>
    <w:rsid w:val="008C2199"/>
    <w:rsid w:val="008C2F84"/>
    <w:rsid w:val="008C6916"/>
    <w:rsid w:val="008C6F00"/>
    <w:rsid w:val="008D5112"/>
    <w:rsid w:val="008D5F1E"/>
    <w:rsid w:val="008D79DD"/>
    <w:rsid w:val="008E0686"/>
    <w:rsid w:val="008E0E1E"/>
    <w:rsid w:val="008E4C6C"/>
    <w:rsid w:val="008E53E6"/>
    <w:rsid w:val="008F130F"/>
    <w:rsid w:val="00900669"/>
    <w:rsid w:val="00900BE6"/>
    <w:rsid w:val="00902DA5"/>
    <w:rsid w:val="00905513"/>
    <w:rsid w:val="00906E25"/>
    <w:rsid w:val="00910865"/>
    <w:rsid w:val="0091282D"/>
    <w:rsid w:val="00916F1A"/>
    <w:rsid w:val="0091784E"/>
    <w:rsid w:val="00921AA9"/>
    <w:rsid w:val="009342D5"/>
    <w:rsid w:val="00934D64"/>
    <w:rsid w:val="0093562D"/>
    <w:rsid w:val="00936EC8"/>
    <w:rsid w:val="00937937"/>
    <w:rsid w:val="00942F8A"/>
    <w:rsid w:val="009452ED"/>
    <w:rsid w:val="00965538"/>
    <w:rsid w:val="00973E6D"/>
    <w:rsid w:val="00975999"/>
    <w:rsid w:val="00976EEE"/>
    <w:rsid w:val="00977A62"/>
    <w:rsid w:val="0098067E"/>
    <w:rsid w:val="00983BC1"/>
    <w:rsid w:val="009842AF"/>
    <w:rsid w:val="009854B2"/>
    <w:rsid w:val="00985901"/>
    <w:rsid w:val="00986E91"/>
    <w:rsid w:val="00992782"/>
    <w:rsid w:val="009940A6"/>
    <w:rsid w:val="00995855"/>
    <w:rsid w:val="00995E7C"/>
    <w:rsid w:val="0099668E"/>
    <w:rsid w:val="00996E6C"/>
    <w:rsid w:val="009A00F8"/>
    <w:rsid w:val="009A1A47"/>
    <w:rsid w:val="009A3805"/>
    <w:rsid w:val="009A44AC"/>
    <w:rsid w:val="009A71CC"/>
    <w:rsid w:val="009A72C2"/>
    <w:rsid w:val="009A7502"/>
    <w:rsid w:val="009B10C1"/>
    <w:rsid w:val="009B125B"/>
    <w:rsid w:val="009B7DD2"/>
    <w:rsid w:val="009C16F2"/>
    <w:rsid w:val="009C2545"/>
    <w:rsid w:val="009C4108"/>
    <w:rsid w:val="009C4552"/>
    <w:rsid w:val="009C7273"/>
    <w:rsid w:val="009E13E3"/>
    <w:rsid w:val="009E17D8"/>
    <w:rsid w:val="009E3845"/>
    <w:rsid w:val="00A03AB4"/>
    <w:rsid w:val="00A05929"/>
    <w:rsid w:val="00A12EDE"/>
    <w:rsid w:val="00A14416"/>
    <w:rsid w:val="00A1454B"/>
    <w:rsid w:val="00A14CA1"/>
    <w:rsid w:val="00A20B7F"/>
    <w:rsid w:val="00A233ED"/>
    <w:rsid w:val="00A23AE3"/>
    <w:rsid w:val="00A27267"/>
    <w:rsid w:val="00A325ED"/>
    <w:rsid w:val="00A33687"/>
    <w:rsid w:val="00A372E4"/>
    <w:rsid w:val="00A40B85"/>
    <w:rsid w:val="00A45250"/>
    <w:rsid w:val="00A457BB"/>
    <w:rsid w:val="00A50F09"/>
    <w:rsid w:val="00A53982"/>
    <w:rsid w:val="00A6014C"/>
    <w:rsid w:val="00A674C8"/>
    <w:rsid w:val="00A7329A"/>
    <w:rsid w:val="00A73D89"/>
    <w:rsid w:val="00A77AC7"/>
    <w:rsid w:val="00A8012C"/>
    <w:rsid w:val="00A81043"/>
    <w:rsid w:val="00A8539F"/>
    <w:rsid w:val="00A925CE"/>
    <w:rsid w:val="00A941C2"/>
    <w:rsid w:val="00A9697B"/>
    <w:rsid w:val="00AA13E0"/>
    <w:rsid w:val="00AA34E9"/>
    <w:rsid w:val="00AA476A"/>
    <w:rsid w:val="00AA61BB"/>
    <w:rsid w:val="00AA6B4E"/>
    <w:rsid w:val="00AB04FD"/>
    <w:rsid w:val="00AB0702"/>
    <w:rsid w:val="00AB0E4E"/>
    <w:rsid w:val="00AB3D07"/>
    <w:rsid w:val="00AB6610"/>
    <w:rsid w:val="00AC2B6A"/>
    <w:rsid w:val="00AC6444"/>
    <w:rsid w:val="00AC65CA"/>
    <w:rsid w:val="00AD0C3D"/>
    <w:rsid w:val="00AD1912"/>
    <w:rsid w:val="00AD7D5B"/>
    <w:rsid w:val="00AE0930"/>
    <w:rsid w:val="00AE0CC6"/>
    <w:rsid w:val="00AE3C5E"/>
    <w:rsid w:val="00AE618A"/>
    <w:rsid w:val="00AE6283"/>
    <w:rsid w:val="00AF480F"/>
    <w:rsid w:val="00AF541F"/>
    <w:rsid w:val="00B00629"/>
    <w:rsid w:val="00B00CEF"/>
    <w:rsid w:val="00B01A67"/>
    <w:rsid w:val="00B0238B"/>
    <w:rsid w:val="00B063A2"/>
    <w:rsid w:val="00B070E4"/>
    <w:rsid w:val="00B126E4"/>
    <w:rsid w:val="00B12BF6"/>
    <w:rsid w:val="00B20746"/>
    <w:rsid w:val="00B21543"/>
    <w:rsid w:val="00B24B63"/>
    <w:rsid w:val="00B37A91"/>
    <w:rsid w:val="00B45C08"/>
    <w:rsid w:val="00B45D96"/>
    <w:rsid w:val="00B62501"/>
    <w:rsid w:val="00B62643"/>
    <w:rsid w:val="00B637A5"/>
    <w:rsid w:val="00B675AA"/>
    <w:rsid w:val="00B679EC"/>
    <w:rsid w:val="00B728E2"/>
    <w:rsid w:val="00B731EB"/>
    <w:rsid w:val="00B73820"/>
    <w:rsid w:val="00B760AE"/>
    <w:rsid w:val="00B8432B"/>
    <w:rsid w:val="00B90FEE"/>
    <w:rsid w:val="00B9568A"/>
    <w:rsid w:val="00B95DDC"/>
    <w:rsid w:val="00B96F74"/>
    <w:rsid w:val="00BA308D"/>
    <w:rsid w:val="00BA62D3"/>
    <w:rsid w:val="00BA649B"/>
    <w:rsid w:val="00BB1F5F"/>
    <w:rsid w:val="00BB27D2"/>
    <w:rsid w:val="00BB3A63"/>
    <w:rsid w:val="00BB49F2"/>
    <w:rsid w:val="00BB4E08"/>
    <w:rsid w:val="00BB77C1"/>
    <w:rsid w:val="00BC0F5A"/>
    <w:rsid w:val="00BC1392"/>
    <w:rsid w:val="00BC2ADC"/>
    <w:rsid w:val="00BC631F"/>
    <w:rsid w:val="00BD0377"/>
    <w:rsid w:val="00BD03EC"/>
    <w:rsid w:val="00BD74D0"/>
    <w:rsid w:val="00BE5B71"/>
    <w:rsid w:val="00BE79BB"/>
    <w:rsid w:val="00BF4D06"/>
    <w:rsid w:val="00BF7B8D"/>
    <w:rsid w:val="00BF7F6D"/>
    <w:rsid w:val="00C00D21"/>
    <w:rsid w:val="00C04700"/>
    <w:rsid w:val="00C05E70"/>
    <w:rsid w:val="00C06112"/>
    <w:rsid w:val="00C076B3"/>
    <w:rsid w:val="00C10466"/>
    <w:rsid w:val="00C11283"/>
    <w:rsid w:val="00C13474"/>
    <w:rsid w:val="00C15978"/>
    <w:rsid w:val="00C15DD6"/>
    <w:rsid w:val="00C26B5F"/>
    <w:rsid w:val="00C311A7"/>
    <w:rsid w:val="00C33D23"/>
    <w:rsid w:val="00C348A7"/>
    <w:rsid w:val="00C36B4C"/>
    <w:rsid w:val="00C3704D"/>
    <w:rsid w:val="00C402B2"/>
    <w:rsid w:val="00C40564"/>
    <w:rsid w:val="00C529B6"/>
    <w:rsid w:val="00C531F9"/>
    <w:rsid w:val="00C53D71"/>
    <w:rsid w:val="00C5450A"/>
    <w:rsid w:val="00C55A89"/>
    <w:rsid w:val="00C56126"/>
    <w:rsid w:val="00C56CCA"/>
    <w:rsid w:val="00C606E4"/>
    <w:rsid w:val="00C62E4D"/>
    <w:rsid w:val="00C65143"/>
    <w:rsid w:val="00C73BD6"/>
    <w:rsid w:val="00C74C9C"/>
    <w:rsid w:val="00C80667"/>
    <w:rsid w:val="00C8180B"/>
    <w:rsid w:val="00C83416"/>
    <w:rsid w:val="00C870ED"/>
    <w:rsid w:val="00C93501"/>
    <w:rsid w:val="00C94439"/>
    <w:rsid w:val="00CA1DDA"/>
    <w:rsid w:val="00CA2F2A"/>
    <w:rsid w:val="00CA3F68"/>
    <w:rsid w:val="00CA6722"/>
    <w:rsid w:val="00CB1DE2"/>
    <w:rsid w:val="00CC3943"/>
    <w:rsid w:val="00CC39A2"/>
    <w:rsid w:val="00CC4FE9"/>
    <w:rsid w:val="00CD357B"/>
    <w:rsid w:val="00CD411A"/>
    <w:rsid w:val="00CE3BA0"/>
    <w:rsid w:val="00CE47CE"/>
    <w:rsid w:val="00CE65EE"/>
    <w:rsid w:val="00CF0479"/>
    <w:rsid w:val="00CF21F9"/>
    <w:rsid w:val="00CF7018"/>
    <w:rsid w:val="00D02565"/>
    <w:rsid w:val="00D04177"/>
    <w:rsid w:val="00D05ED9"/>
    <w:rsid w:val="00D10F4E"/>
    <w:rsid w:val="00D11383"/>
    <w:rsid w:val="00D13268"/>
    <w:rsid w:val="00D20C02"/>
    <w:rsid w:val="00D22F01"/>
    <w:rsid w:val="00D24F5C"/>
    <w:rsid w:val="00D25C50"/>
    <w:rsid w:val="00D30381"/>
    <w:rsid w:val="00D30812"/>
    <w:rsid w:val="00D30B8A"/>
    <w:rsid w:val="00D325D7"/>
    <w:rsid w:val="00D3454D"/>
    <w:rsid w:val="00D439B5"/>
    <w:rsid w:val="00D43D8A"/>
    <w:rsid w:val="00D44BD6"/>
    <w:rsid w:val="00D53A32"/>
    <w:rsid w:val="00D550D8"/>
    <w:rsid w:val="00D5677E"/>
    <w:rsid w:val="00D56D3E"/>
    <w:rsid w:val="00D61AB5"/>
    <w:rsid w:val="00D6259D"/>
    <w:rsid w:val="00D6341C"/>
    <w:rsid w:val="00D6566B"/>
    <w:rsid w:val="00D70D69"/>
    <w:rsid w:val="00D71D16"/>
    <w:rsid w:val="00D725FA"/>
    <w:rsid w:val="00D776A5"/>
    <w:rsid w:val="00D84F59"/>
    <w:rsid w:val="00D90FD8"/>
    <w:rsid w:val="00D93470"/>
    <w:rsid w:val="00D9581F"/>
    <w:rsid w:val="00D97923"/>
    <w:rsid w:val="00DA7623"/>
    <w:rsid w:val="00DB6FC7"/>
    <w:rsid w:val="00DB77C0"/>
    <w:rsid w:val="00DC01D6"/>
    <w:rsid w:val="00DC6B58"/>
    <w:rsid w:val="00DC6E9B"/>
    <w:rsid w:val="00DC7CC2"/>
    <w:rsid w:val="00DD2021"/>
    <w:rsid w:val="00DD35E6"/>
    <w:rsid w:val="00DD4C77"/>
    <w:rsid w:val="00DD5C9F"/>
    <w:rsid w:val="00DD6544"/>
    <w:rsid w:val="00DE07DA"/>
    <w:rsid w:val="00DE1319"/>
    <w:rsid w:val="00DE4C3F"/>
    <w:rsid w:val="00DE789C"/>
    <w:rsid w:val="00DE7E77"/>
    <w:rsid w:val="00DF1B85"/>
    <w:rsid w:val="00DF1C25"/>
    <w:rsid w:val="00DF25C9"/>
    <w:rsid w:val="00DF40DB"/>
    <w:rsid w:val="00E0705E"/>
    <w:rsid w:val="00E07EA9"/>
    <w:rsid w:val="00E100BF"/>
    <w:rsid w:val="00E15ABB"/>
    <w:rsid w:val="00E16BFB"/>
    <w:rsid w:val="00E24673"/>
    <w:rsid w:val="00E30562"/>
    <w:rsid w:val="00E31FB0"/>
    <w:rsid w:val="00E33993"/>
    <w:rsid w:val="00E33AB2"/>
    <w:rsid w:val="00E3450E"/>
    <w:rsid w:val="00E354C4"/>
    <w:rsid w:val="00E44E8C"/>
    <w:rsid w:val="00E4617D"/>
    <w:rsid w:val="00E509D4"/>
    <w:rsid w:val="00E51F6F"/>
    <w:rsid w:val="00E54F69"/>
    <w:rsid w:val="00E57801"/>
    <w:rsid w:val="00E57D13"/>
    <w:rsid w:val="00E67A0A"/>
    <w:rsid w:val="00E71136"/>
    <w:rsid w:val="00E72899"/>
    <w:rsid w:val="00E73816"/>
    <w:rsid w:val="00E752B2"/>
    <w:rsid w:val="00E770CA"/>
    <w:rsid w:val="00E808EE"/>
    <w:rsid w:val="00E84658"/>
    <w:rsid w:val="00E8470F"/>
    <w:rsid w:val="00E847B0"/>
    <w:rsid w:val="00E85E98"/>
    <w:rsid w:val="00E9620B"/>
    <w:rsid w:val="00EA2D75"/>
    <w:rsid w:val="00EA5024"/>
    <w:rsid w:val="00EA60CA"/>
    <w:rsid w:val="00EB49D5"/>
    <w:rsid w:val="00EB5281"/>
    <w:rsid w:val="00ED15C6"/>
    <w:rsid w:val="00ED56FD"/>
    <w:rsid w:val="00EE4A49"/>
    <w:rsid w:val="00EF1E43"/>
    <w:rsid w:val="00EF238D"/>
    <w:rsid w:val="00EF272B"/>
    <w:rsid w:val="00EF2ED7"/>
    <w:rsid w:val="00EF3CCE"/>
    <w:rsid w:val="00F00299"/>
    <w:rsid w:val="00F0673E"/>
    <w:rsid w:val="00F13985"/>
    <w:rsid w:val="00F14216"/>
    <w:rsid w:val="00F1666E"/>
    <w:rsid w:val="00F1735A"/>
    <w:rsid w:val="00F22615"/>
    <w:rsid w:val="00F2363B"/>
    <w:rsid w:val="00F24DB9"/>
    <w:rsid w:val="00F25154"/>
    <w:rsid w:val="00F2658F"/>
    <w:rsid w:val="00F26A2E"/>
    <w:rsid w:val="00F46D57"/>
    <w:rsid w:val="00F50371"/>
    <w:rsid w:val="00F50967"/>
    <w:rsid w:val="00F66D26"/>
    <w:rsid w:val="00F6740D"/>
    <w:rsid w:val="00F67EE9"/>
    <w:rsid w:val="00F70917"/>
    <w:rsid w:val="00F738B6"/>
    <w:rsid w:val="00F75DD2"/>
    <w:rsid w:val="00F76424"/>
    <w:rsid w:val="00F76B03"/>
    <w:rsid w:val="00F77DFA"/>
    <w:rsid w:val="00F841C9"/>
    <w:rsid w:val="00F85BC8"/>
    <w:rsid w:val="00FA1FA0"/>
    <w:rsid w:val="00FA227D"/>
    <w:rsid w:val="00FA334F"/>
    <w:rsid w:val="00FA51FC"/>
    <w:rsid w:val="00FA66A2"/>
    <w:rsid w:val="00FB039E"/>
    <w:rsid w:val="00FB3FF1"/>
    <w:rsid w:val="00FB6257"/>
    <w:rsid w:val="00FB6722"/>
    <w:rsid w:val="00FC0404"/>
    <w:rsid w:val="00FC1E71"/>
    <w:rsid w:val="00FD2D1F"/>
    <w:rsid w:val="00FD6742"/>
    <w:rsid w:val="00FE1051"/>
    <w:rsid w:val="00FE1AE7"/>
    <w:rsid w:val="00FE2871"/>
    <w:rsid w:val="00FE64D8"/>
    <w:rsid w:val="00FE7849"/>
    <w:rsid w:val="00FF1D2E"/>
    <w:rsid w:val="00FF31EB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41"/>
    <o:shapelayout v:ext="edit">
      <o:idmap v:ext="edit" data="1"/>
    </o:shapelayout>
  </w:shapeDefaults>
  <w:decimalSymbol w:val=","/>
  <w:listSeparator w:val=";"/>
  <w14:docId w14:val="371861A9"/>
  <w14:defaultImageDpi w14:val="96"/>
  <w15:docId w15:val="{9471FF28-21F1-46F9-B845-3C2FA4BDF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673E"/>
    <w:rPr>
      <w:lang w:val="gl-ES"/>
    </w:rPr>
  </w:style>
  <w:style w:type="paragraph" w:styleId="Ttulo1">
    <w:name w:val="heading 1"/>
    <w:basedOn w:val="Normal"/>
    <w:next w:val="Normal"/>
    <w:link w:val="Ttulo1Car"/>
    <w:qFormat/>
    <w:pPr>
      <w:keepNext/>
      <w:ind w:firstLine="709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outlineLvl w:val="1"/>
    </w:pPr>
    <w:rPr>
      <w:b/>
      <w:sz w:val="24"/>
      <w:lang w:val="es-ES"/>
    </w:rPr>
  </w:style>
  <w:style w:type="paragraph" w:styleId="Ttulo3">
    <w:name w:val="heading 3"/>
    <w:basedOn w:val="Normal"/>
    <w:next w:val="Normal"/>
    <w:link w:val="Ttulo3C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tabs>
        <w:tab w:val="left" w:pos="284"/>
      </w:tabs>
      <w:suppressAutoHyphens/>
      <w:ind w:left="1276" w:hanging="1276"/>
      <w:jc w:val="center"/>
      <w:outlineLvl w:val="3"/>
    </w:pPr>
    <w:rPr>
      <w:rFonts w:ascii="Arial" w:hAnsi="Arial" w:cs="Arial"/>
      <w:b/>
      <w:spacing w:val="-2"/>
      <w:sz w:val="24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spacing w:after="120" w:line="360" w:lineRule="auto"/>
      <w:jc w:val="both"/>
      <w:outlineLvl w:val="4"/>
    </w:pPr>
    <w:rPr>
      <w:b/>
      <w:sz w:val="24"/>
      <w:u w:val="single"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spacing w:before="60"/>
      <w:ind w:left="74"/>
      <w:outlineLvl w:val="5"/>
    </w:pPr>
    <w:rPr>
      <w:rFonts w:ascii="Arial" w:hAnsi="Arial"/>
      <w:b/>
    </w:rPr>
  </w:style>
  <w:style w:type="paragraph" w:styleId="Ttulo7">
    <w:name w:val="heading 7"/>
    <w:basedOn w:val="Normal"/>
    <w:next w:val="Normal"/>
    <w:link w:val="Ttulo7Car"/>
    <w:uiPriority w:val="9"/>
    <w:qFormat/>
    <w:pPr>
      <w:keepNext/>
      <w:suppressAutoHyphens/>
      <w:spacing w:before="80"/>
      <w:jc w:val="center"/>
      <w:outlineLvl w:val="6"/>
    </w:pPr>
    <w:rPr>
      <w:rFonts w:ascii="Arial" w:hAnsi="Arial" w:cs="Arial"/>
      <w:b/>
      <w:bCs/>
      <w:spacing w:val="-2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gl-ES" w:eastAsia="x-none"/>
    </w:rPr>
  </w:style>
  <w:style w:type="character" w:customStyle="1" w:styleId="Ttulo2Car">
    <w:name w:val="Título 2 Car"/>
    <w:basedOn w:val="Fuentedeprrafopredeter"/>
    <w:link w:val="Ttulo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gl-ES" w:eastAsia="x-none"/>
    </w:rPr>
  </w:style>
  <w:style w:type="character" w:customStyle="1" w:styleId="Ttulo3Car">
    <w:name w:val="Título 3 Car"/>
    <w:basedOn w:val="Fuentedeprrafopredeter"/>
    <w:link w:val="Ttulo3"/>
    <w:locked/>
    <w:rPr>
      <w:rFonts w:asciiTheme="majorHAnsi" w:eastAsiaTheme="majorEastAsia" w:hAnsiTheme="majorHAnsi" w:cs="Times New Roman"/>
      <w:b/>
      <w:bCs/>
      <w:sz w:val="26"/>
      <w:szCs w:val="26"/>
      <w:lang w:val="gl-ES" w:eastAsia="x-none"/>
    </w:rPr>
  </w:style>
  <w:style w:type="character" w:customStyle="1" w:styleId="Ttulo4Car">
    <w:name w:val="Título 4 Car"/>
    <w:basedOn w:val="Fuentedeprrafopredeter"/>
    <w:link w:val="Ttulo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val="gl-ES" w:eastAsia="x-none"/>
    </w:rPr>
  </w:style>
  <w:style w:type="character" w:customStyle="1" w:styleId="Ttulo5Car">
    <w:name w:val="Título 5 Car"/>
    <w:basedOn w:val="Fuentedeprrafopredeter"/>
    <w:link w:val="Ttulo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gl-ES" w:eastAsia="x-none"/>
    </w:rPr>
  </w:style>
  <w:style w:type="character" w:customStyle="1" w:styleId="Ttulo6Car">
    <w:name w:val="Título 6 Car"/>
    <w:basedOn w:val="Fuentedeprrafopredeter"/>
    <w:link w:val="Ttulo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  <w:lang w:val="gl-ES" w:eastAsia="x-none"/>
    </w:rPr>
  </w:style>
  <w:style w:type="character" w:customStyle="1" w:styleId="Ttulo7Car">
    <w:name w:val="Título 7 Car"/>
    <w:basedOn w:val="Fuentedeprrafopredeter"/>
    <w:link w:val="Ttulo7"/>
    <w:uiPriority w:val="9"/>
    <w:semiHidden/>
    <w:locked/>
    <w:rPr>
      <w:rFonts w:asciiTheme="minorHAnsi" w:eastAsiaTheme="minorEastAsia" w:hAnsiTheme="minorHAnsi" w:cs="Times New Roman"/>
      <w:sz w:val="24"/>
      <w:szCs w:val="24"/>
      <w:lang w:val="gl-ES" w:eastAsia="x-none"/>
    </w:rPr>
  </w:style>
  <w:style w:type="paragraph" w:styleId="Ttulo">
    <w:name w:val="Title"/>
    <w:basedOn w:val="Normal"/>
    <w:link w:val="TtuloCar"/>
    <w:uiPriority w:val="10"/>
    <w:qFormat/>
    <w:pPr>
      <w:spacing w:line="360" w:lineRule="auto"/>
      <w:jc w:val="center"/>
    </w:pPr>
    <w:rPr>
      <w:b/>
      <w:sz w:val="24"/>
    </w:rPr>
  </w:style>
  <w:style w:type="character" w:customStyle="1" w:styleId="TtuloCar">
    <w:name w:val="Título Car"/>
    <w:basedOn w:val="Fuentedeprrafopredeter"/>
    <w:link w:val="Ttulo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gl-ES" w:eastAsia="x-non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locked/>
    <w:rPr>
      <w:rFonts w:cs="Times New Roman"/>
      <w:lang w:val="gl-ES" w:eastAsia="x-none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locked/>
    <w:rPr>
      <w:rFonts w:cs="Times New Roman"/>
      <w:lang w:val="gl-ES" w:eastAsia="x-none"/>
    </w:rPr>
  </w:style>
  <w:style w:type="paragraph" w:styleId="Sangradetextonormal">
    <w:name w:val="Body Text Indent"/>
    <w:basedOn w:val="Normal"/>
    <w:link w:val="SangradetextonormalCar"/>
    <w:uiPriority w:val="99"/>
    <w:pPr>
      <w:spacing w:line="360" w:lineRule="auto"/>
      <w:ind w:firstLine="709"/>
      <w:jc w:val="both"/>
    </w:pPr>
    <w:rPr>
      <w:rFonts w:ascii="Arial" w:hAnsi="Arial"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locked/>
    <w:rPr>
      <w:rFonts w:cs="Times New Roman"/>
      <w:lang w:val="gl-ES" w:eastAsia="x-none"/>
    </w:rPr>
  </w:style>
  <w:style w:type="character" w:styleId="Refdecomentario">
    <w:name w:val="annotation reference"/>
    <w:basedOn w:val="Fuentedeprrafopredeter"/>
    <w:uiPriority w:val="99"/>
    <w:rPr>
      <w:rFonts w:cs="Times New Roman"/>
      <w:sz w:val="16"/>
    </w:rPr>
  </w:style>
  <w:style w:type="paragraph" w:styleId="Textocomentario">
    <w:name w:val="annotation text"/>
    <w:basedOn w:val="Normal"/>
    <w:link w:val="TextocomentarioCar"/>
    <w:uiPriority w:val="99"/>
  </w:style>
  <w:style w:type="character" w:customStyle="1" w:styleId="TextocomentarioCar">
    <w:name w:val="Texto comentario Car"/>
    <w:basedOn w:val="Fuentedeprrafopredeter"/>
    <w:link w:val="Textocomentario"/>
    <w:uiPriority w:val="99"/>
    <w:locked/>
    <w:rPr>
      <w:rFonts w:cs="Times New Roman"/>
      <w:lang w:val="gl-ES" w:eastAsia="x-none"/>
    </w:rPr>
  </w:style>
  <w:style w:type="paragraph" w:styleId="Sangra2detindependiente">
    <w:name w:val="Body Text Indent 2"/>
    <w:basedOn w:val="Normal"/>
    <w:link w:val="Sangra2detindependienteCar"/>
    <w:uiPriority w:val="99"/>
    <w:pPr>
      <w:spacing w:line="360" w:lineRule="auto"/>
      <w:ind w:firstLine="708"/>
    </w:pPr>
    <w:rPr>
      <w:sz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locked/>
    <w:rPr>
      <w:rFonts w:cs="Times New Roman"/>
      <w:lang w:val="gl-ES" w:eastAsia="x-none"/>
    </w:rPr>
  </w:style>
  <w:style w:type="paragraph" w:styleId="Mapadeldocumento">
    <w:name w:val="Document Map"/>
    <w:basedOn w:val="Normal"/>
    <w:link w:val="MapadeldocumentoCar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Pr>
      <w:rFonts w:ascii="Segoe UI" w:hAnsi="Segoe UI" w:cs="Segoe UI"/>
      <w:sz w:val="16"/>
      <w:szCs w:val="16"/>
      <w:lang w:val="gl-ES" w:eastAsia="x-none"/>
    </w:rPr>
  </w:style>
  <w:style w:type="paragraph" w:customStyle="1" w:styleId="toa">
    <w:name w:val="toa"/>
    <w:basedOn w:val="Normal"/>
    <w:pPr>
      <w:tabs>
        <w:tab w:val="left" w:pos="9000"/>
        <w:tab w:val="right" w:pos="9360"/>
      </w:tabs>
      <w:suppressAutoHyphens/>
      <w:spacing w:after="120" w:line="360" w:lineRule="auto"/>
      <w:jc w:val="both"/>
    </w:pPr>
    <w:rPr>
      <w:rFonts w:ascii="Arial" w:hAnsi="Arial"/>
      <w:sz w:val="24"/>
      <w:lang w:val="en-US"/>
    </w:rPr>
  </w:style>
  <w:style w:type="paragraph" w:styleId="Textoindependiente">
    <w:name w:val="Body Text"/>
    <w:basedOn w:val="Normal"/>
    <w:link w:val="TextoindependienteCar"/>
    <w:rPr>
      <w:b/>
      <w:sz w:val="22"/>
    </w:rPr>
  </w:style>
  <w:style w:type="character" w:customStyle="1" w:styleId="TextoindependienteCar">
    <w:name w:val="Texto independiente Car"/>
    <w:basedOn w:val="Fuentedeprrafopredeter"/>
    <w:link w:val="Textoindependiente"/>
    <w:locked/>
    <w:rPr>
      <w:rFonts w:cs="Times New Roman"/>
      <w:lang w:val="gl-ES" w:eastAsia="x-none"/>
    </w:rPr>
  </w:style>
  <w:style w:type="paragraph" w:styleId="Textoindependiente2">
    <w:name w:val="Body Text 2"/>
    <w:basedOn w:val="Normal"/>
    <w:link w:val="Textoindependiente2Car"/>
    <w:rsid w:val="00BE79BB"/>
    <w:pPr>
      <w:spacing w:line="288" w:lineRule="auto"/>
      <w:jc w:val="both"/>
    </w:pPr>
    <w:rPr>
      <w:rFonts w:ascii="Arial" w:hAnsi="Arial"/>
      <w:b/>
      <w:caps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locked/>
    <w:rPr>
      <w:rFonts w:cs="Times New Roman"/>
      <w:lang w:val="gl-ES" w:eastAsia="x-none"/>
    </w:rPr>
  </w:style>
  <w:style w:type="paragraph" w:styleId="Textoindependiente3">
    <w:name w:val="Body Text 3"/>
    <w:basedOn w:val="Normal"/>
    <w:link w:val="Textoindependiente3Car"/>
    <w:uiPriority w:val="99"/>
    <w:pPr>
      <w:spacing w:after="120" w:line="360" w:lineRule="auto"/>
      <w:jc w:val="both"/>
    </w:pPr>
    <w:rPr>
      <w:sz w:val="22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locked/>
    <w:rPr>
      <w:rFonts w:cs="Times New Roman"/>
      <w:sz w:val="16"/>
      <w:szCs w:val="16"/>
      <w:lang w:val="gl-ES" w:eastAsia="x-none"/>
    </w:rPr>
  </w:style>
  <w:style w:type="paragraph" w:styleId="Sangra3detindependiente">
    <w:name w:val="Body Text Indent 3"/>
    <w:basedOn w:val="Normal"/>
    <w:link w:val="Sangra3detindependienteCar"/>
    <w:uiPriority w:val="99"/>
    <w:pPr>
      <w:suppressAutoHyphens/>
      <w:spacing w:line="360" w:lineRule="auto"/>
      <w:ind w:firstLine="709"/>
    </w:pPr>
    <w:rPr>
      <w:rFonts w:ascii="Arial" w:hAnsi="Arial" w:cs="Arial"/>
      <w:spacing w:val="-2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locked/>
    <w:rPr>
      <w:rFonts w:cs="Times New Roman"/>
      <w:sz w:val="16"/>
      <w:szCs w:val="16"/>
      <w:lang w:val="gl-ES" w:eastAsia="x-none"/>
    </w:rPr>
  </w:style>
  <w:style w:type="character" w:styleId="Nmerodepgina">
    <w:name w:val="page number"/>
    <w:basedOn w:val="Fuentedeprrafopredeter"/>
    <w:uiPriority w:val="99"/>
    <w:rsid w:val="006C113B"/>
    <w:rPr>
      <w:rFonts w:cs="Times New Roman"/>
    </w:rPr>
  </w:style>
  <w:style w:type="paragraph" w:styleId="Textodeglobo">
    <w:name w:val="Balloon Text"/>
    <w:basedOn w:val="Normal"/>
    <w:link w:val="TextodegloboCar"/>
    <w:uiPriority w:val="99"/>
    <w:semiHidden/>
    <w:rsid w:val="003006A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Pr>
      <w:rFonts w:ascii="Segoe UI" w:hAnsi="Segoe UI" w:cs="Segoe UI"/>
      <w:sz w:val="18"/>
      <w:szCs w:val="18"/>
      <w:lang w:val="gl-ES" w:eastAsia="x-none"/>
    </w:rPr>
  </w:style>
  <w:style w:type="table" w:styleId="Tablaconcuadrcula">
    <w:name w:val="Table Grid"/>
    <w:basedOn w:val="Tablanormal"/>
    <w:uiPriority w:val="39"/>
    <w:rsid w:val="009842AF"/>
    <w:rPr>
      <w:lang w:val="gl-ES" w:eastAsia="gl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F00299"/>
    <w:rPr>
      <w:rFonts w:cs="Times New Roman"/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E56AB"/>
    <w:pPr>
      <w:spacing w:before="100" w:beforeAutospacing="1" w:after="100" w:afterAutospacing="1"/>
    </w:pPr>
    <w:rPr>
      <w:sz w:val="24"/>
      <w:szCs w:val="24"/>
      <w:lang w:eastAsia="gl-ES"/>
    </w:rPr>
  </w:style>
  <w:style w:type="character" w:styleId="Textoennegrita">
    <w:name w:val="Strong"/>
    <w:basedOn w:val="Fuentedeprrafopredeter"/>
    <w:uiPriority w:val="22"/>
    <w:qFormat/>
    <w:rsid w:val="002E56AB"/>
    <w:rPr>
      <w:rFonts w:cs="Times New Roman"/>
      <w:b/>
    </w:rPr>
  </w:style>
  <w:style w:type="paragraph" w:styleId="Revisin">
    <w:name w:val="Revision"/>
    <w:hidden/>
    <w:uiPriority w:val="99"/>
    <w:semiHidden/>
    <w:rsid w:val="00AD0C3D"/>
    <w:rPr>
      <w:lang w:val="gl-ES"/>
    </w:rPr>
  </w:style>
  <w:style w:type="paragraph" w:customStyle="1" w:styleId="EstiloIzquierda127cmDespus9pto">
    <w:name w:val="Estilo Izquierda:  127 cm Después:  9 pto"/>
    <w:basedOn w:val="Normal"/>
    <w:rsid w:val="009B10C1"/>
    <w:pPr>
      <w:spacing w:after="100" w:afterAutospacing="1" w:line="288" w:lineRule="auto"/>
      <w:ind w:left="720"/>
      <w:jc w:val="both"/>
    </w:pPr>
    <w:rPr>
      <w:rFonts w:ascii="Helvetica" w:hAnsi="Helvetica"/>
    </w:rPr>
  </w:style>
  <w:style w:type="paragraph" w:styleId="Prrafodelista">
    <w:name w:val="List Paragraph"/>
    <w:basedOn w:val="Normal"/>
    <w:uiPriority w:val="34"/>
    <w:qFormat/>
    <w:rsid w:val="009B10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Textoindependiente21">
    <w:name w:val="Texto independiente 21"/>
    <w:basedOn w:val="Normal"/>
    <w:rsid w:val="009B10C1"/>
    <w:pPr>
      <w:suppressAutoHyphens/>
      <w:spacing w:after="120" w:line="288" w:lineRule="auto"/>
      <w:jc w:val="both"/>
    </w:pPr>
    <w:rPr>
      <w:rFonts w:ascii="Arial Narrow" w:eastAsia="MS Mincho" w:hAnsi="Arial Narrow"/>
      <w:b/>
      <w:caps/>
      <w:sz w:val="24"/>
      <w:lang w:eastAsia="ar-SA"/>
    </w:rPr>
  </w:style>
  <w:style w:type="numbering" w:customStyle="1" w:styleId="Sinlista1">
    <w:name w:val="Sin lista1"/>
    <w:next w:val="Sinlista"/>
    <w:uiPriority w:val="99"/>
    <w:semiHidden/>
    <w:unhideWhenUsed/>
    <w:rsid w:val="004C0951"/>
  </w:style>
  <w:style w:type="paragraph" w:styleId="Asuntodelcomentario">
    <w:name w:val="annotation subject"/>
    <w:basedOn w:val="Textocomentario"/>
    <w:next w:val="Textocomentario"/>
    <w:link w:val="AsuntodelcomentarioCar"/>
    <w:rsid w:val="008C21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8C2199"/>
    <w:rPr>
      <w:rFonts w:cs="Times New Roman"/>
      <w:b/>
      <w:bCs/>
      <w:lang w:val="gl-ES" w:eastAsia="x-none"/>
    </w:rPr>
  </w:style>
  <w:style w:type="character" w:customStyle="1" w:styleId="dog-cursiva">
    <w:name w:val="dog-cursiva"/>
    <w:basedOn w:val="Fuentedeprrafopredeter"/>
    <w:rsid w:val="000E44A6"/>
  </w:style>
  <w:style w:type="character" w:styleId="Hipervnculovisitado">
    <w:name w:val="FollowedHyperlink"/>
    <w:basedOn w:val="Fuentedeprrafopredeter"/>
    <w:rsid w:val="00153181"/>
    <w:rPr>
      <w:color w:val="800080" w:themeColor="followedHyperlink"/>
      <w:u w:val="single"/>
    </w:rPr>
  </w:style>
  <w:style w:type="paragraph" w:customStyle="1" w:styleId="dog-base-sangria">
    <w:name w:val="dog-base-sangria"/>
    <w:basedOn w:val="Normal"/>
    <w:rsid w:val="00942F8A"/>
    <w:pPr>
      <w:spacing w:before="100" w:beforeAutospacing="1" w:after="100" w:afterAutospacing="1"/>
    </w:pPr>
    <w:rPr>
      <w:sz w:val="24"/>
      <w:szCs w:val="24"/>
      <w:lang w:eastAsia="gl-ES"/>
    </w:rPr>
  </w:style>
  <w:style w:type="character" w:styleId="Textodelmarcadordeposicin">
    <w:name w:val="Placeholder Text"/>
    <w:basedOn w:val="Fuentedeprrafopredeter"/>
    <w:uiPriority w:val="99"/>
    <w:semiHidden/>
    <w:rsid w:val="0099668E"/>
    <w:rPr>
      <w:color w:val="808080"/>
    </w:rPr>
  </w:style>
  <w:style w:type="paragraph" w:styleId="Textonotapie">
    <w:name w:val="footnote text"/>
    <w:basedOn w:val="Normal"/>
    <w:link w:val="TextonotapieCar"/>
    <w:rsid w:val="00194ACE"/>
    <w:pPr>
      <w:spacing w:afterAutospacing="1"/>
      <w:jc w:val="both"/>
    </w:pPr>
    <w:rPr>
      <w:rFonts w:ascii="Helvetica" w:hAnsi="Helvetica"/>
    </w:rPr>
  </w:style>
  <w:style w:type="character" w:customStyle="1" w:styleId="TextonotapieCar">
    <w:name w:val="Texto nota pie Car"/>
    <w:basedOn w:val="Fuentedeprrafopredeter"/>
    <w:link w:val="Textonotapie"/>
    <w:rsid w:val="00194ACE"/>
    <w:rPr>
      <w:rFonts w:ascii="Helvetica" w:hAnsi="Helvetica"/>
      <w:lang w:val="gl-ES"/>
    </w:rPr>
  </w:style>
  <w:style w:type="character" w:styleId="Refdenotaalpie">
    <w:name w:val="footnote reference"/>
    <w:basedOn w:val="Fuentedeprrafopredeter"/>
    <w:rsid w:val="00194ACE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377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2726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51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68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93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22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372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511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34824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1436090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155496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2587911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106256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9875307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0642055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74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62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371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9777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557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42898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3848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01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2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6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xunta.es/litoral/web/index.php/descargables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hyperlink" Target="http://mapas.xunta.gal/visores/pba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yperlink" Target="https://cies.gal/es/atlas-arqueologico-del-paisaje-gallego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s://cmatv.xunta.gal/seccion-organizacion/c/CMAOT_Instituto_Estudos_Territorio?content=Direccion_Xeral_Sostibilidade_Paisaxe/Paisaxe/seccion.html&amp;std=guia_cor.html&amp;sub=guias-metodoloxicas/" TargetMode="External"/><Relationship Id="rId19" Type="http://schemas.openxmlformats.org/officeDocument/2006/relationships/footer" Target="footer3.xml"/><Relationship Id="rId4" Type="http://schemas.openxmlformats.org/officeDocument/2006/relationships/styles" Target="styles.xml"/><Relationship Id="rId9" Type="http://schemas.openxmlformats.org/officeDocument/2006/relationships/hyperlink" Target="https://portosdegalicia.gal/gl/web/portos-de-galicia/planificacion" TargetMode="Externa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Archivos%20de%20programa\Microsoft%20Office\Plantillas\Documento%20con%20encabezado%20para%20o%20Xacobeo%2099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F54F2A27289143E7BDDE92E8EBFED7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065BE-EAF0-4E39-A255-956AA42CAC02}"/>
      </w:docPartPr>
      <w:docPartBody>
        <w:p w:rsidR="00105B39" w:rsidRDefault="003B0F4F" w:rsidP="003B0F4F">
          <w:pPr>
            <w:pStyle w:val="F54F2A27289143E7BDDE92E8EBFED74C1"/>
          </w:pPr>
          <w:r w:rsidRPr="0053246C">
            <w:rPr>
              <w:rFonts w:ascii="Arial" w:hAnsi="Arial" w:cs="Arial"/>
              <w:color w:val="00B0F0"/>
              <w:sz w:val="18"/>
              <w:szCs w:val="18"/>
            </w:rPr>
            <w:t>ESCOLLA UN PORTO</w:t>
          </w:r>
        </w:p>
      </w:docPartBody>
    </w:docPart>
    <w:docPart>
      <w:docPartPr>
        <w:name w:val="C68B1FEE72134B928BABFEA613064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BFEE6-517B-4D58-AF53-2E9DA06854B9}"/>
      </w:docPartPr>
      <w:docPartBody>
        <w:p w:rsidR="00105B39" w:rsidRDefault="00105B39" w:rsidP="00105B39">
          <w:pPr>
            <w:pStyle w:val="C68B1FEE72134B928BABFEA613064A1E"/>
          </w:pPr>
          <w:r>
            <w:rPr>
              <w:rStyle w:val="Textodelmarcadordeposicin"/>
              <w:rFonts w:ascii="Arial" w:eastAsiaTheme="majorEastAsia" w:hAnsi="Arial" w:cs="Arial"/>
              <w:sz w:val="14"/>
              <w:szCs w:val="14"/>
            </w:rPr>
            <w:t>SI/NON</w:t>
          </w:r>
        </w:p>
      </w:docPartBody>
    </w:docPart>
    <w:docPart>
      <w:docPartPr>
        <w:name w:val="A2DBC68E973341FAB40D3F6510D10F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1D39F-50CA-43B3-AEBD-AA86C88A44B8}"/>
      </w:docPartPr>
      <w:docPartBody>
        <w:p w:rsidR="00105B39" w:rsidRDefault="00105B39" w:rsidP="00105B39">
          <w:pPr>
            <w:pStyle w:val="A2DBC68E973341FAB40D3F6510D10F0F"/>
          </w:pPr>
          <w:r>
            <w:rPr>
              <w:rStyle w:val="Textodelmarcadordeposicin"/>
              <w:rFonts w:ascii="Arial" w:eastAsiaTheme="majorEastAsia" w:hAnsi="Arial" w:cs="Arial"/>
              <w:sz w:val="14"/>
              <w:szCs w:val="14"/>
            </w:rPr>
            <w:t>SI/NON</w:t>
          </w:r>
        </w:p>
      </w:docPartBody>
    </w:docPart>
    <w:docPart>
      <w:docPartPr>
        <w:name w:val="A3D5F3631FCA4A2A97A9641BE0703F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1939CB-6BEC-47B7-8E67-ED5A2B9DF45F}"/>
      </w:docPartPr>
      <w:docPartBody>
        <w:p w:rsidR="00105B39" w:rsidRDefault="00105B39" w:rsidP="00105B39">
          <w:pPr>
            <w:pStyle w:val="A3D5F3631FCA4A2A97A9641BE0703F79"/>
          </w:pPr>
          <w:r>
            <w:rPr>
              <w:rStyle w:val="Textodelmarcadordeposicin"/>
              <w:rFonts w:ascii="Arial" w:eastAsiaTheme="majorEastAsia" w:hAnsi="Arial" w:cs="Arial"/>
              <w:sz w:val="14"/>
              <w:szCs w:val="14"/>
            </w:rPr>
            <w:t>SI/NON</w:t>
          </w:r>
        </w:p>
      </w:docPartBody>
    </w:docPart>
    <w:docPart>
      <w:docPartPr>
        <w:name w:val="352E5FE16D594B23AB06E57EFD0D3E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73837-7E66-4C51-9536-97B03477BFDC}"/>
      </w:docPartPr>
      <w:docPartBody>
        <w:p w:rsidR="00105B39" w:rsidRDefault="003B0F4F" w:rsidP="003B0F4F">
          <w:pPr>
            <w:pStyle w:val="352E5FE16D594B23AB06E57EFD0D3EB01"/>
          </w:pPr>
          <w:r>
            <w:rPr>
              <w:rStyle w:val="Textodelmarcadordeposicin"/>
              <w:rFonts w:ascii="Arial" w:hAnsi="Arial" w:cs="Arial"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6799021FAE4047F4ABCBAC42D7F32F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B21A41-442C-47D9-9FA7-EE78CC57B9CD}"/>
      </w:docPartPr>
      <w:docPartBody>
        <w:p w:rsidR="00105B39" w:rsidRDefault="003B0F4F" w:rsidP="003B0F4F">
          <w:pPr>
            <w:pStyle w:val="6799021FAE4047F4ABCBAC42D7F32F171"/>
          </w:pPr>
          <w:r>
            <w:rPr>
              <w:rStyle w:val="Textodelmarcadordeposicin"/>
              <w:rFonts w:ascii="Arial" w:hAnsi="Arial" w:cs="Arial"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20DDDED376A042BDB63B4402D80717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7DA5B-CBBC-4484-81AC-810EB25A6966}"/>
      </w:docPartPr>
      <w:docPartBody>
        <w:p w:rsidR="00105B39" w:rsidRDefault="003B0F4F" w:rsidP="003B0F4F">
          <w:pPr>
            <w:pStyle w:val="20DDDED376A042BDB63B4402D807177C1"/>
          </w:pPr>
          <w:r>
            <w:rPr>
              <w:rStyle w:val="Textodelmarcadordeposicin"/>
              <w:rFonts w:ascii="Arial" w:hAnsi="Arial" w:cs="Arial"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75E7EE9F1D9D4D478F3F265ED58F86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06B8C5-F69B-4E9A-B4AE-926DDE9C8687}"/>
      </w:docPartPr>
      <w:docPartBody>
        <w:p w:rsidR="00105B39" w:rsidRDefault="003B0F4F" w:rsidP="003B0F4F">
          <w:pPr>
            <w:pStyle w:val="75E7EE9F1D9D4D478F3F265ED58F86F1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9251B5DD954F495FA2F0E1A9BAE44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4C3BEB-F7F8-413B-AE17-6C4149834AD6}"/>
      </w:docPartPr>
      <w:docPartBody>
        <w:p w:rsidR="00105B39" w:rsidRDefault="003B0F4F" w:rsidP="003B0F4F">
          <w:pPr>
            <w:pStyle w:val="9251B5DD954F495FA2F0E1A9BAE449CF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2F6E1CB3D722455CA3DEBA70B2E17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83EBC-89E3-4D48-A188-4B2DA498CEB2}"/>
      </w:docPartPr>
      <w:docPartBody>
        <w:p w:rsidR="00105B39" w:rsidRDefault="003B0F4F" w:rsidP="003B0F4F">
          <w:pPr>
            <w:pStyle w:val="2F6E1CB3D722455CA3DEBA70B2E173AD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14EF196D9EE54F8C97EE0E52C553D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08FD80-0C08-4156-BE5A-C57580426C37}"/>
      </w:docPartPr>
      <w:docPartBody>
        <w:p w:rsidR="00105B39" w:rsidRDefault="003B0F4F" w:rsidP="003B0F4F">
          <w:pPr>
            <w:pStyle w:val="14EF196D9EE54F8C97EE0E52C553D5E6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6DF1E7A89C464EDABAF16466169271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966BA-A40A-4550-A179-278143302FC1}"/>
      </w:docPartPr>
      <w:docPartBody>
        <w:p w:rsidR="00105B39" w:rsidRDefault="003B0F4F" w:rsidP="003B0F4F">
          <w:pPr>
            <w:pStyle w:val="6DF1E7A89C464EDABAF16466169271D8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494E6387435E4C43AE61C3964C477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7FEAFE-D4A3-400B-B289-64C45E71030B}"/>
      </w:docPartPr>
      <w:docPartBody>
        <w:p w:rsidR="00105B39" w:rsidRDefault="003B0F4F" w:rsidP="003B0F4F">
          <w:pPr>
            <w:pStyle w:val="494E6387435E4C43AE61C3964C47765D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E51CB722F9F34A758BD0B8CAADC96F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D9419E-AEB5-4A14-A7D6-3BCEF261E099}"/>
      </w:docPartPr>
      <w:docPartBody>
        <w:p w:rsidR="00105B39" w:rsidRDefault="003B0F4F" w:rsidP="003B0F4F">
          <w:pPr>
            <w:pStyle w:val="E51CB722F9F34A758BD0B8CAADC96FB8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F357080211C14B86B95BCA4D40CF0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855B4-AFFE-4E23-BAF7-DD22422BC54E}"/>
      </w:docPartPr>
      <w:docPartBody>
        <w:p w:rsidR="00105B39" w:rsidRDefault="003B0F4F" w:rsidP="003B0F4F">
          <w:pPr>
            <w:pStyle w:val="F357080211C14B86B95BCA4D40CF0582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0BFD4CAB81174AA7B8D8BEFA222ABF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48A24-6A33-425C-8A27-CF360F1E498E}"/>
      </w:docPartPr>
      <w:docPartBody>
        <w:p w:rsidR="00105B39" w:rsidRDefault="003B0F4F" w:rsidP="003B0F4F">
          <w:pPr>
            <w:pStyle w:val="0BFD4CAB81174AA7B8D8BEFA222ABF57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65F8F783FCE245EE8D2D39B5F5724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1196D-4774-4653-9639-95DD728B1EB0}"/>
      </w:docPartPr>
      <w:docPartBody>
        <w:p w:rsidR="00105B39" w:rsidRDefault="003B0F4F" w:rsidP="003B0F4F">
          <w:pPr>
            <w:pStyle w:val="65F8F783FCE245EE8D2D39B5F57249CE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F2606AEF883A44B89C5E9B47827A5F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F54ABF-3DFA-4F24-889C-FA5AF4986966}"/>
      </w:docPartPr>
      <w:docPartBody>
        <w:p w:rsidR="00105B39" w:rsidRDefault="003B0F4F" w:rsidP="003B0F4F">
          <w:pPr>
            <w:pStyle w:val="F2606AEF883A44B89C5E9B47827A5F25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E7B9AB3F541748ACBB33660BD915D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120F6A-D76E-4E0F-B0B4-73A8695E4B15}"/>
      </w:docPartPr>
      <w:docPartBody>
        <w:p w:rsidR="00105B39" w:rsidRDefault="003B0F4F" w:rsidP="003B0F4F">
          <w:pPr>
            <w:pStyle w:val="E7B9AB3F541748ACBB33660BD915D75D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CF9BF2FEC18A492CA318918B56BEAC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C7D662-28D4-4479-B33A-5CED5C896B81}"/>
      </w:docPartPr>
      <w:docPartBody>
        <w:p w:rsidR="00105B39" w:rsidRDefault="003B0F4F" w:rsidP="003B0F4F">
          <w:pPr>
            <w:pStyle w:val="CF9BF2FEC18A492CA318918B56BEACE0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863E684638449B8B3F6411C484A7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FAF9E1-808F-4A57-A128-6915C37C9EE6}"/>
      </w:docPartPr>
      <w:docPartBody>
        <w:p w:rsidR="00105B39" w:rsidRDefault="003B0F4F" w:rsidP="003B0F4F">
          <w:pPr>
            <w:pStyle w:val="5863E684638449B8B3F6411C484A755C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14BB14B3997342A1B91FDA51FDF31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7EB20-E990-4EE7-81A6-2FA9A5C6523D}"/>
      </w:docPartPr>
      <w:docPartBody>
        <w:p w:rsidR="00105B39" w:rsidRDefault="003B0F4F" w:rsidP="003B0F4F">
          <w:pPr>
            <w:pStyle w:val="14BB14B3997342A1B91FDA51FDF31CFB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E7DD68BCF2D940B4955E2BC56B4D7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18B0A-A008-44D5-999C-3052EC6CA818}"/>
      </w:docPartPr>
      <w:docPartBody>
        <w:p w:rsidR="00105B39" w:rsidRDefault="003B0F4F" w:rsidP="003B0F4F">
          <w:pPr>
            <w:pStyle w:val="E7DD68BCF2D940B4955E2BC56B4D7E26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6FEDDCC90E4D4765B4DB41819F9258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D0B5BA-DB82-44B7-BFF9-17834E9CE662}"/>
      </w:docPartPr>
      <w:docPartBody>
        <w:p w:rsidR="00105B39" w:rsidRDefault="003B0F4F" w:rsidP="003B0F4F">
          <w:pPr>
            <w:pStyle w:val="6FEDDCC90E4D4765B4DB41819F925851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4826AD3B22DD45EEA36DFD48C5B14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672D8-7EED-446D-953B-DAFDCA0274E7}"/>
      </w:docPartPr>
      <w:docPartBody>
        <w:p w:rsidR="00105B39" w:rsidRDefault="003B0F4F" w:rsidP="003B0F4F">
          <w:pPr>
            <w:pStyle w:val="4826AD3B22DD45EEA36DFD48C5B142C6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8B4C52F1359F40B49CE015B1F04E5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214C2F-2BFD-46B4-8F2F-3C6CB499D083}"/>
      </w:docPartPr>
      <w:docPartBody>
        <w:p w:rsidR="00105B39" w:rsidRDefault="003B0F4F" w:rsidP="003B0F4F">
          <w:pPr>
            <w:pStyle w:val="8B4C52F1359F40B49CE015B1F04E583C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751B764DD4414003BE90B37191197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A80D39-240E-49CC-8F46-A3B8B22F18E4}"/>
      </w:docPartPr>
      <w:docPartBody>
        <w:p w:rsidR="00105B39" w:rsidRDefault="003B0F4F" w:rsidP="003B0F4F">
          <w:pPr>
            <w:pStyle w:val="751B764DD4414003BE90B37191197D7A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71D5BF4491244FED99929B78521947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E3A29-3F7F-4842-A95C-CDEE130CD6E7}"/>
      </w:docPartPr>
      <w:docPartBody>
        <w:p w:rsidR="00105B39" w:rsidRDefault="003B0F4F" w:rsidP="003B0F4F">
          <w:pPr>
            <w:pStyle w:val="71D5BF4491244FED99929B78521947D3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F333CAEFDBC4A79924C086194943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FC9D1-08DA-4039-9E9D-DEA1E1EF7612}"/>
      </w:docPartPr>
      <w:docPartBody>
        <w:p w:rsidR="00105B39" w:rsidRDefault="003B0F4F" w:rsidP="003B0F4F">
          <w:pPr>
            <w:pStyle w:val="6F333CAEFDBC4A79924C086194943D20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296732F502D4A4F91BE39A39894C0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02D92-9F5F-4140-9F1C-DB828DEF8ABC}"/>
      </w:docPartPr>
      <w:docPartBody>
        <w:p w:rsidR="00105B39" w:rsidRDefault="003B0F4F" w:rsidP="003B0F4F">
          <w:pPr>
            <w:pStyle w:val="A296732F502D4A4F91BE39A39894C08A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54E2C3691D44705923F68C2EBD55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65EDD7-3680-4682-A4EA-B73D7B5A8A24}"/>
      </w:docPartPr>
      <w:docPartBody>
        <w:p w:rsidR="00105B39" w:rsidRDefault="003B0F4F" w:rsidP="003B0F4F">
          <w:pPr>
            <w:pStyle w:val="A54E2C3691D44705923F68C2EBD55273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567966F592AC434791B151201E2E5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7F3117-4377-4A85-A347-603F98E82FC5}"/>
      </w:docPartPr>
      <w:docPartBody>
        <w:p w:rsidR="00105B39" w:rsidRDefault="003B0F4F" w:rsidP="003B0F4F">
          <w:pPr>
            <w:pStyle w:val="567966F592AC434791B151201E2E55A3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8007E5506344010B7E8FC3D48A34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E5954C-00A8-469E-9036-51CF797C0B2B}"/>
      </w:docPartPr>
      <w:docPartBody>
        <w:p w:rsidR="00105B39" w:rsidRDefault="003B0F4F" w:rsidP="003B0F4F">
          <w:pPr>
            <w:pStyle w:val="18007E5506344010B7E8FC3D48A3413C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241553966C946D79CC0E9B8627D4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3CB815-0BFE-4C6A-9E27-262EC5480F2C}"/>
      </w:docPartPr>
      <w:docPartBody>
        <w:p w:rsidR="00105B39" w:rsidRDefault="003B0F4F" w:rsidP="003B0F4F">
          <w:pPr>
            <w:pStyle w:val="C241553966C946D79CC0E9B8627D4F68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94DCE27731A4EFBA0A9F994460854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B667D-8A7A-4432-8A42-BF866BDEA0A4}"/>
      </w:docPartPr>
      <w:docPartBody>
        <w:p w:rsidR="00105B39" w:rsidRDefault="003B0F4F" w:rsidP="003B0F4F">
          <w:pPr>
            <w:pStyle w:val="194DCE27731A4EFBA0A9F99446085474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F056390694C42789B1C4F6C07CB4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8EAAD-B0D0-4954-98A1-E5DAA3D7E0E9}"/>
      </w:docPartPr>
      <w:docPartBody>
        <w:p w:rsidR="00105B39" w:rsidRDefault="003B0F4F" w:rsidP="003B0F4F">
          <w:pPr>
            <w:pStyle w:val="AF056390694C42789B1C4F6C07CB451E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0FD960868094C4E993805BD22B17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876681-C97B-4C66-A489-C340CA84032E}"/>
      </w:docPartPr>
      <w:docPartBody>
        <w:p w:rsidR="00105B39" w:rsidRDefault="003B0F4F" w:rsidP="003B0F4F">
          <w:pPr>
            <w:pStyle w:val="C0FD960868094C4E993805BD22B17788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7208E64AB4CD4B20906660E1C273A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1C45E-F378-4808-B844-92FE85858E62}"/>
      </w:docPartPr>
      <w:docPartBody>
        <w:p w:rsidR="00105B39" w:rsidRDefault="003B0F4F" w:rsidP="003B0F4F">
          <w:pPr>
            <w:pStyle w:val="7208E64AB4CD4B20906660E1C273A296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415D1D53E344D20A7B85DD455B3B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C3E91-FC41-4689-877B-277DB0E2207C}"/>
      </w:docPartPr>
      <w:docPartBody>
        <w:p w:rsidR="00105B39" w:rsidRDefault="003B0F4F" w:rsidP="003B0F4F">
          <w:pPr>
            <w:pStyle w:val="C415D1D53E344D20A7B85DD455B3B0A1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D5265DB005204CA791BABD484C10E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B51F71-2EB8-4A66-B902-5A1AD87F6EAC}"/>
      </w:docPartPr>
      <w:docPartBody>
        <w:p w:rsidR="00105B39" w:rsidRDefault="003B0F4F" w:rsidP="003B0F4F">
          <w:pPr>
            <w:pStyle w:val="D5265DB005204CA791BABD484C10EB8F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496A4D69A384B7DA561935D1C1E9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77739-6CA9-422F-910A-7F0D592F3F88}"/>
      </w:docPartPr>
      <w:docPartBody>
        <w:p w:rsidR="00105B39" w:rsidRDefault="003B0F4F" w:rsidP="003B0F4F">
          <w:pPr>
            <w:pStyle w:val="2496A4D69A384B7DA561935D1C1E9C7D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AB136407FDA4222B281EF92944759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32828A-B1E5-4B75-B183-CB8A9DDAE5F4}"/>
      </w:docPartPr>
      <w:docPartBody>
        <w:p w:rsidR="00105B39" w:rsidRDefault="003B0F4F" w:rsidP="003B0F4F">
          <w:pPr>
            <w:pStyle w:val="6AB136407FDA4222B281EF92944759B6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D8D72DFDEBC40968B0052F4B1BDB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09334-A13D-4ECE-B0BD-5D76026F59E4}"/>
      </w:docPartPr>
      <w:docPartBody>
        <w:p w:rsidR="00105B39" w:rsidRDefault="003B0F4F" w:rsidP="003B0F4F">
          <w:pPr>
            <w:pStyle w:val="2D8D72DFDEBC40968B0052F4B1BDB6A4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851E26C171C41F483064CB4CAEC2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E59890-F035-4A73-8F24-30B906707949}"/>
      </w:docPartPr>
      <w:docPartBody>
        <w:p w:rsidR="00105B39" w:rsidRDefault="003B0F4F" w:rsidP="003B0F4F">
          <w:pPr>
            <w:pStyle w:val="1851E26C171C41F483064CB4CAEC296B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602035D466E400583BC6C87E10A1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69359C-0CB3-47FF-BC47-0E1CF4E821ED}"/>
      </w:docPartPr>
      <w:docPartBody>
        <w:p w:rsidR="00105B39" w:rsidRDefault="003B0F4F" w:rsidP="003B0F4F">
          <w:pPr>
            <w:pStyle w:val="2602035D466E400583BC6C87E10A1B84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62737732A1D472DA71EA32F8D27E5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7BF437-3C47-4196-81D2-D8FC2CD934E8}"/>
      </w:docPartPr>
      <w:docPartBody>
        <w:p w:rsidR="00105B39" w:rsidRDefault="003B0F4F" w:rsidP="003B0F4F">
          <w:pPr>
            <w:pStyle w:val="262737732A1D472DA71EA32F8D27E568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E618AFE5D084EF1BEF16CB38C8C2F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26D1BB-5F46-4213-8000-E4D75714E9FB}"/>
      </w:docPartPr>
      <w:docPartBody>
        <w:p w:rsidR="00105B39" w:rsidRDefault="003B0F4F" w:rsidP="003B0F4F">
          <w:pPr>
            <w:pStyle w:val="6E618AFE5D084EF1BEF16CB38C8C2FAB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313F1DAEFFE4E739793ABAE6CDC4B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0659D3-ED0D-4629-A1CD-3E248964ACA1}"/>
      </w:docPartPr>
      <w:docPartBody>
        <w:p w:rsidR="00105B39" w:rsidRDefault="003B0F4F" w:rsidP="003B0F4F">
          <w:pPr>
            <w:pStyle w:val="1313F1DAEFFE4E739793ABAE6CDC4BBA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31EA84497B5942EDAEA24A44BE9173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8625B3-5AB0-4E5B-B099-69FB5140ABD2}"/>
      </w:docPartPr>
      <w:docPartBody>
        <w:p w:rsidR="00105B39" w:rsidRDefault="003B0F4F" w:rsidP="003B0F4F">
          <w:pPr>
            <w:pStyle w:val="31EA84497B5942EDAEA24A44BE917343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56039A748EB246CFBD31079610DE1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E7C43E-4763-4CB9-880C-2C382C033766}"/>
      </w:docPartPr>
      <w:docPartBody>
        <w:p w:rsidR="00105B39" w:rsidRDefault="003B0F4F" w:rsidP="003B0F4F">
          <w:pPr>
            <w:pStyle w:val="56039A748EB246CFBD31079610DE136E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2C641C25C434FB3BB3E8D4BEB215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F91E1-C29A-43BD-BE58-EE7D9544288D}"/>
      </w:docPartPr>
      <w:docPartBody>
        <w:p w:rsidR="00105B39" w:rsidRDefault="003B0F4F" w:rsidP="003B0F4F">
          <w:pPr>
            <w:pStyle w:val="62C641C25C434FB3BB3E8D4BEB2155FA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271FAE39BF04347A52ACD45645FCB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C2AAD-AF8C-4B02-B165-4C79D82B9A7D}"/>
      </w:docPartPr>
      <w:docPartBody>
        <w:p w:rsidR="00105B39" w:rsidRDefault="003B0F4F" w:rsidP="003B0F4F">
          <w:pPr>
            <w:pStyle w:val="1271FAE39BF04347A52ACD45645FCB6B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EBE4042600584575A671ED3912F99E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B437B-AC7E-44FC-873B-716D1F89A2E5}"/>
      </w:docPartPr>
      <w:docPartBody>
        <w:p w:rsidR="00105B39" w:rsidRDefault="003B0F4F" w:rsidP="003B0F4F">
          <w:pPr>
            <w:pStyle w:val="EBE4042600584575A671ED3912F99EDD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3AF056A1F564433B80288DD7E13CD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B1214D-CAA7-42E0-96AE-35746084EC4F}"/>
      </w:docPartPr>
      <w:docPartBody>
        <w:p w:rsidR="00105B39" w:rsidRDefault="003B0F4F" w:rsidP="003B0F4F">
          <w:pPr>
            <w:pStyle w:val="3AF056A1F564433B80288DD7E13CD30C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4B70EAA5FC1457188F8FAAA392010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FA1673-00E5-4A61-8D73-CC3CCE831F17}"/>
      </w:docPartPr>
      <w:docPartBody>
        <w:p w:rsidR="00105B39" w:rsidRDefault="003B0F4F" w:rsidP="003B0F4F">
          <w:pPr>
            <w:pStyle w:val="14B70EAA5FC1457188F8FAAA3920101C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D2B91E8D85C43BD84B888B8B608A8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4C005-DBA1-423F-B29E-5209ABA40A4F}"/>
      </w:docPartPr>
      <w:docPartBody>
        <w:p w:rsidR="00105B39" w:rsidRDefault="003B0F4F" w:rsidP="003B0F4F">
          <w:pPr>
            <w:pStyle w:val="6D2B91E8D85C43BD84B888B8B608A803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F411EEBEE08646128839902F46E57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952DB6-08B5-42BB-925C-74C65A598C71}"/>
      </w:docPartPr>
      <w:docPartBody>
        <w:p w:rsidR="00105B39" w:rsidRDefault="003B0F4F" w:rsidP="003B0F4F">
          <w:pPr>
            <w:pStyle w:val="F411EEBEE08646128839902F46E579D5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FE5FA2DE1D3044B39C1B40C2170AC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998A9A-09AE-48B9-B5A5-97EACE446AE7}"/>
      </w:docPartPr>
      <w:docPartBody>
        <w:p w:rsidR="00105B39" w:rsidRDefault="003B0F4F" w:rsidP="003B0F4F">
          <w:pPr>
            <w:pStyle w:val="FE5FA2DE1D3044B39C1B40C2170AC72C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DF9BE7F0B8D24CEBA449DB9DBF3E8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CE373-8499-43B3-81B7-D62774AB6F71}"/>
      </w:docPartPr>
      <w:docPartBody>
        <w:p w:rsidR="00105B39" w:rsidRDefault="003B0F4F" w:rsidP="003B0F4F">
          <w:pPr>
            <w:pStyle w:val="DF9BE7F0B8D24CEBA449DB9DBF3E899E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9D499345DC4C48CAA6B0EBC5E65B0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7190D8-3B5F-4843-879F-F05C3C46056C}"/>
      </w:docPartPr>
      <w:docPartBody>
        <w:p w:rsidR="00105B39" w:rsidRDefault="003B0F4F" w:rsidP="003B0F4F">
          <w:pPr>
            <w:pStyle w:val="9D499345DC4C48CAA6B0EBC5E65B0ABB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670485D3ABCA44AA8F525625B6C7F0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7D1C4B-7805-4995-AAEB-65EEE71A6EAF}"/>
      </w:docPartPr>
      <w:docPartBody>
        <w:p w:rsidR="00105B39" w:rsidRDefault="003B0F4F" w:rsidP="003B0F4F">
          <w:pPr>
            <w:pStyle w:val="670485D3ABCA44AA8F525625B6C7F04A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447D167F879E4551A23A7F6ABF3741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548D8-3D5A-46FA-AE0E-C90C75A68ECF}"/>
      </w:docPartPr>
      <w:docPartBody>
        <w:p w:rsidR="00105B39" w:rsidRDefault="003B0F4F" w:rsidP="00105B39">
          <w:pPr>
            <w:pStyle w:val="447D167F879E4551A23A7F6ABF37410D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DF7535DA46F45A1A4D65C3A9AAD7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54367-3C78-4283-A6C4-F2A953DA8C7F}"/>
      </w:docPartPr>
      <w:docPartBody>
        <w:p w:rsidR="00105B39" w:rsidRDefault="003B0F4F" w:rsidP="00105B39">
          <w:pPr>
            <w:pStyle w:val="CDF7535DA46F45A1A4D65C3A9AAD795E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D516A1C03F2452EB06165509BF3C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FCFF9E-A48C-49ED-8EAC-8A3AD122E371}"/>
      </w:docPartPr>
      <w:docPartBody>
        <w:p w:rsidR="00105B39" w:rsidRDefault="003B0F4F" w:rsidP="00105B39">
          <w:pPr>
            <w:pStyle w:val="1D516A1C03F2452EB06165509BF3C9B0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01C9F24C2FF486185ED92C63035D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B5053C-B87D-487A-B2FE-A380DD7879D4}"/>
      </w:docPartPr>
      <w:docPartBody>
        <w:p w:rsidR="00105B39" w:rsidRDefault="003B0F4F" w:rsidP="00105B39">
          <w:pPr>
            <w:pStyle w:val="101C9F24C2FF486185ED92C63035D665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23B4B58531048EFBAC929B9F89249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0904A2-DA1B-4FA1-8F62-F048F067679D}"/>
      </w:docPartPr>
      <w:docPartBody>
        <w:p w:rsidR="00105B39" w:rsidRDefault="003B0F4F" w:rsidP="00105B39">
          <w:pPr>
            <w:pStyle w:val="223B4B58531048EFBAC929B9F89249FC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728A4A8D9B64A08AA50CF23538E62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C07813-FD37-4600-8B71-EA284B817954}"/>
      </w:docPartPr>
      <w:docPartBody>
        <w:p w:rsidR="00105B39" w:rsidRDefault="003B0F4F" w:rsidP="00105B39">
          <w:pPr>
            <w:pStyle w:val="A728A4A8D9B64A08AA50CF23538E6254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F21D5B10D3EA43F79646FD1A9702EF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38618F-5E27-4C0B-AEC1-10603B87ED5D}"/>
      </w:docPartPr>
      <w:docPartBody>
        <w:p w:rsidR="00105B39" w:rsidRDefault="003B0F4F" w:rsidP="00105B39">
          <w:pPr>
            <w:pStyle w:val="F21D5B10D3EA43F79646FD1A9702EFCC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2D96671C806D4E34B4921133A252F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6B80F-2F73-4B9E-93AA-1B66995A8822}"/>
      </w:docPartPr>
      <w:docPartBody>
        <w:p w:rsidR="00105B39" w:rsidRDefault="003B0F4F" w:rsidP="00105B39">
          <w:pPr>
            <w:pStyle w:val="2D96671C806D4E34B4921133A252F324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464312C2C1EB4149849FD1D99086E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53D713-E4B8-4B73-B510-76017D1984D0}"/>
      </w:docPartPr>
      <w:docPartBody>
        <w:p w:rsidR="00105B39" w:rsidRDefault="003B0F4F" w:rsidP="00105B39">
          <w:pPr>
            <w:pStyle w:val="464312C2C1EB4149849FD1D99086EACD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BE86A3E0ACD04EAF8F886E1FF26BA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CF35-19DB-4A70-8F86-0E5A936E491D}"/>
      </w:docPartPr>
      <w:docPartBody>
        <w:p w:rsidR="00105B39" w:rsidRDefault="003B0F4F" w:rsidP="00105B39">
          <w:pPr>
            <w:pStyle w:val="BE86A3E0ACD04EAF8F886E1FF26BAB46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16F3C30C7AF4167806F6892CF0898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4243FB-7A8C-477F-88A2-53744E353CA6}"/>
      </w:docPartPr>
      <w:docPartBody>
        <w:p w:rsidR="00105B39" w:rsidRDefault="003B0F4F" w:rsidP="00105B39">
          <w:pPr>
            <w:pStyle w:val="A16F3C30C7AF4167806F6892CF089842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45D4429E5DEC4080B93567DB508071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14F972-D2BE-4253-9F3B-9F5B3E07F148}"/>
      </w:docPartPr>
      <w:docPartBody>
        <w:p w:rsidR="00105B39" w:rsidRDefault="003B0F4F" w:rsidP="00105B39">
          <w:pPr>
            <w:pStyle w:val="45D4429E5DEC4080B93567DB5080717D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ADA54DE3B9CE400D977CBCE8F00423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72CB70-20CF-40DF-BF0A-0902DA9A3AF0}"/>
      </w:docPartPr>
      <w:docPartBody>
        <w:p w:rsidR="00105B39" w:rsidRDefault="003B0F4F" w:rsidP="00105B39">
          <w:pPr>
            <w:pStyle w:val="ADA54DE3B9CE400D977CBCE8F00423E4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DBADED994A16405B86C1AE238E027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477A67-15D0-41AC-A86B-8563FFE91EE2}"/>
      </w:docPartPr>
      <w:docPartBody>
        <w:p w:rsidR="00105B39" w:rsidRDefault="003B0F4F" w:rsidP="00105B39">
          <w:pPr>
            <w:pStyle w:val="DBADED994A16405B86C1AE238E0270F5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72C06FD52FD0443BB692E1F96D113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0978CF-52D5-4393-8380-C56B350C2BA7}"/>
      </w:docPartPr>
      <w:docPartBody>
        <w:p w:rsidR="00105B39" w:rsidRDefault="003B0F4F" w:rsidP="00105B39">
          <w:pPr>
            <w:pStyle w:val="72C06FD52FD0443BB692E1F96D113E81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86705C64EBB42CFB2D3B1A14C7CD0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0B7F8F-9DA4-4C89-AF61-DD4EB4AE95B6}"/>
      </w:docPartPr>
      <w:docPartBody>
        <w:p w:rsidR="00105B39" w:rsidRDefault="003B0F4F" w:rsidP="00105B39">
          <w:pPr>
            <w:pStyle w:val="C86705C64EBB42CFB2D3B1A14C7CD0F5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121BA3142E16410F9BD0216582DBB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F82E0-DAA0-4EA3-B313-D5B7AC055B1F}"/>
      </w:docPartPr>
      <w:docPartBody>
        <w:p w:rsidR="00105B39" w:rsidRDefault="003B0F4F" w:rsidP="00105B39">
          <w:pPr>
            <w:pStyle w:val="121BA3142E16410F9BD0216582DBBED0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87713CD640694881BB30A581E941E6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1DC4F-3A1C-4DB6-91C0-882FDBE4A5FE}"/>
      </w:docPartPr>
      <w:docPartBody>
        <w:p w:rsidR="00105B39" w:rsidRDefault="003B0F4F" w:rsidP="00105B39">
          <w:pPr>
            <w:pStyle w:val="87713CD640694881BB30A581E941E6B9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C4ED0C595CB442EF98F61FDD65EF8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BBFFB-A5B6-4B3C-B361-C5097568A499}"/>
      </w:docPartPr>
      <w:docPartBody>
        <w:p w:rsidR="00105B39" w:rsidRDefault="003B0F4F" w:rsidP="00105B39">
          <w:pPr>
            <w:pStyle w:val="C4ED0C595CB442EF98F61FDD65EF8890"/>
          </w:pPr>
          <w:r w:rsidRPr="00D20C02">
            <w:rPr>
              <w:rStyle w:val="Textodelmarcadordeposicin"/>
              <w:rFonts w:ascii="Arial" w:hAnsi="Arial" w:cs="Arial"/>
              <w:b/>
              <w:color w:val="00B0F0"/>
              <w:sz w:val="12"/>
              <w:szCs w:val="14"/>
            </w:rPr>
            <w:t>ESCOLLA UNHA OPCIÓN</w:t>
          </w:r>
        </w:p>
      </w:docPartBody>
    </w:docPart>
    <w:docPart>
      <w:docPartPr>
        <w:name w:val="3E89BEAEAF374C41AB23DF84AD61B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C343F-B276-49B8-913E-A888FA3A4A41}"/>
      </w:docPartPr>
      <w:docPartBody>
        <w:p w:rsidR="00F16BBE" w:rsidRDefault="003B0F4F" w:rsidP="003B0F4F">
          <w:pPr>
            <w:pStyle w:val="3E89BEAEAF374C41AB23DF84AD61BC37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345F0D498CA14B68BD174F6A3574D2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591634-D208-406B-94EB-14851F4105A9}"/>
      </w:docPartPr>
      <w:docPartBody>
        <w:p w:rsidR="00F16BBE" w:rsidRDefault="003B0F4F" w:rsidP="003B0F4F">
          <w:pPr>
            <w:pStyle w:val="345F0D498CA14B68BD174F6A3574D277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C261E460183C43C3B5C21D479D3F63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7EBF8-25AC-4564-A7CE-A6B0122EA3A4}"/>
      </w:docPartPr>
      <w:docPartBody>
        <w:p w:rsidR="00F16BBE" w:rsidRDefault="003B0F4F" w:rsidP="003B0F4F">
          <w:pPr>
            <w:pStyle w:val="C261E460183C43C3B5C21D479D3F6301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19C8B2CDE744AB99F1FB45DB19DC6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A622-B5BE-4F45-A26A-CECF134305A7}"/>
      </w:docPartPr>
      <w:docPartBody>
        <w:p w:rsidR="00F16BBE" w:rsidRDefault="003B0F4F" w:rsidP="003B0F4F">
          <w:pPr>
            <w:pStyle w:val="519C8B2CDE744AB99F1FB45DB19DC68B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AE811CA65494BC1AC75ABEB2DDB58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A51D-8939-4CA5-B611-656A96D97A83}"/>
      </w:docPartPr>
      <w:docPartBody>
        <w:p w:rsidR="00F16BBE" w:rsidRDefault="003B0F4F" w:rsidP="003B0F4F">
          <w:pPr>
            <w:pStyle w:val="5AE811CA65494BC1AC75ABEB2DDB5854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C7E4616DADD64C2BA6982D237C8BA9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A300E-7340-4916-9F57-1F64C3AC5960}"/>
      </w:docPartPr>
      <w:docPartBody>
        <w:p w:rsidR="00F16BBE" w:rsidRDefault="003B0F4F" w:rsidP="003B0F4F">
          <w:pPr>
            <w:pStyle w:val="C7E4616DADD64C2BA6982D237C8BA9C1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A93D1EA1B6DA40BFB4D2180A889D9D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60689-BE4A-4582-ABCB-1D2B13AFE2AD}"/>
      </w:docPartPr>
      <w:docPartBody>
        <w:p w:rsidR="00F16BBE" w:rsidRDefault="003B0F4F" w:rsidP="003B0F4F">
          <w:pPr>
            <w:pStyle w:val="A93D1EA1B6DA40BFB4D2180A889D9DAF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7BEA35ECB3E4454911FEF93F6693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9C3C-D1D3-4F2D-801A-78A6379A71F2}"/>
      </w:docPartPr>
      <w:docPartBody>
        <w:p w:rsidR="00F16BBE" w:rsidRDefault="003B0F4F" w:rsidP="003B0F4F">
          <w:pPr>
            <w:pStyle w:val="57BEA35ECB3E4454911FEF93F6693E0D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D71AC73921BF4266B1F4773F3C2A0A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FD723C-7353-4BBD-925E-E7C8A995F6B6}"/>
      </w:docPartPr>
      <w:docPartBody>
        <w:p w:rsidR="00F16BBE" w:rsidRDefault="003B0F4F" w:rsidP="003B0F4F">
          <w:pPr>
            <w:pStyle w:val="D71AC73921BF4266B1F4773F3C2A0ADA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B1FBA5C504BE49E38E8BF0754A3C71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3FE60D-CBDF-4DA4-ADCF-F302FAF4DD41}"/>
      </w:docPartPr>
      <w:docPartBody>
        <w:p w:rsidR="00F16BBE" w:rsidRDefault="003B0F4F" w:rsidP="003B0F4F">
          <w:pPr>
            <w:pStyle w:val="B1FBA5C504BE49E38E8BF0754A3C71B01"/>
          </w:pPr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765B44D4BB874791AC94853FCFA9DE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5287-EA3E-4329-AF3E-FB3470408636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D65AE15EBB8F40F89D0F311E49BDF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C5BEA8-A94C-461B-A125-008EC7900249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F8340B85803948ECA8B3EA09F8DB29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8BCA44-AFB2-4260-B265-5AB65E6B6012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DAB814A3BBE4B60B13C41F397F4B6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83DA9-00FF-4265-BFB0-39DB61481A6D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8F7D340E74024E53B510E0ABD4F88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25751-B6E3-424D-8801-D431FA4BCE5B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  <w:docPart>
      <w:docPartPr>
        <w:name w:val="53F2855FA35B449AA948202EE5785F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5B3EC-6F13-4CEB-8E73-33D8C2FA9427}"/>
      </w:docPartPr>
      <w:docPartBody>
        <w:p w:rsidR="003B0F4F" w:rsidRDefault="003B0F4F">
          <w:r w:rsidRPr="00213392">
            <w:rPr>
              <w:rStyle w:val="Textodelmarcadordeposicin"/>
              <w:rFonts w:ascii="Arial" w:hAnsi="Arial" w:cs="Arial"/>
              <w:b/>
              <w:color w:val="00B0F0"/>
              <w:sz w:val="14"/>
              <w:szCs w:val="14"/>
            </w:rPr>
            <w:t>ESCOLLA UNHA OPCIÓN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491"/>
    <w:rsid w:val="00021735"/>
    <w:rsid w:val="00084D26"/>
    <w:rsid w:val="000B5582"/>
    <w:rsid w:val="000E6428"/>
    <w:rsid w:val="00100D2D"/>
    <w:rsid w:val="00105B39"/>
    <w:rsid w:val="001140C3"/>
    <w:rsid w:val="00156491"/>
    <w:rsid w:val="001A7D58"/>
    <w:rsid w:val="001C1999"/>
    <w:rsid w:val="001F256E"/>
    <w:rsid w:val="001F6249"/>
    <w:rsid w:val="001F6E78"/>
    <w:rsid w:val="00230D4D"/>
    <w:rsid w:val="00266AF8"/>
    <w:rsid w:val="002B05C1"/>
    <w:rsid w:val="00320DDE"/>
    <w:rsid w:val="003B0F4F"/>
    <w:rsid w:val="00433B70"/>
    <w:rsid w:val="004771AD"/>
    <w:rsid w:val="004B0182"/>
    <w:rsid w:val="00584C71"/>
    <w:rsid w:val="00600975"/>
    <w:rsid w:val="00670C9A"/>
    <w:rsid w:val="006C5AD6"/>
    <w:rsid w:val="006D519C"/>
    <w:rsid w:val="00752A18"/>
    <w:rsid w:val="0077095E"/>
    <w:rsid w:val="007B75D1"/>
    <w:rsid w:val="007D0508"/>
    <w:rsid w:val="00850E12"/>
    <w:rsid w:val="008C6277"/>
    <w:rsid w:val="009337AB"/>
    <w:rsid w:val="00942923"/>
    <w:rsid w:val="0097191A"/>
    <w:rsid w:val="00994AF6"/>
    <w:rsid w:val="009B5063"/>
    <w:rsid w:val="009F56BC"/>
    <w:rsid w:val="00A74394"/>
    <w:rsid w:val="00AB2140"/>
    <w:rsid w:val="00B16465"/>
    <w:rsid w:val="00BD7C17"/>
    <w:rsid w:val="00BF3B97"/>
    <w:rsid w:val="00CC0E72"/>
    <w:rsid w:val="00D07284"/>
    <w:rsid w:val="00D170DD"/>
    <w:rsid w:val="00DB3A89"/>
    <w:rsid w:val="00DF46BC"/>
    <w:rsid w:val="00E87E4D"/>
    <w:rsid w:val="00E9206A"/>
    <w:rsid w:val="00EA0EF1"/>
    <w:rsid w:val="00EC0798"/>
    <w:rsid w:val="00EC4857"/>
    <w:rsid w:val="00ED5C3B"/>
    <w:rsid w:val="00F06EE3"/>
    <w:rsid w:val="00F16BBE"/>
    <w:rsid w:val="00F454CD"/>
    <w:rsid w:val="00FC0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l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gl-ES" w:eastAsia="gl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B0F4F"/>
    <w:rPr>
      <w:color w:val="808080"/>
    </w:rPr>
  </w:style>
  <w:style w:type="paragraph" w:customStyle="1" w:styleId="82942E85D79A47D7B9DA860A560D9546">
    <w:name w:val="82942E85D79A47D7B9DA860A560D9546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F9C2749C234083AC0C5D14CE70FCB4">
    <w:name w:val="46F9C2749C234083AC0C5D14CE70FCB4"/>
    <w:rsid w:val="00156491"/>
  </w:style>
  <w:style w:type="paragraph" w:customStyle="1" w:styleId="1259D57F96DA4583B9C095E7AEBEA0EC">
    <w:name w:val="1259D57F96DA4583B9C095E7AEBEA0EC"/>
    <w:rsid w:val="00156491"/>
  </w:style>
  <w:style w:type="paragraph" w:customStyle="1" w:styleId="82942E85D79A47D7B9DA860A560D95461">
    <w:name w:val="82942E85D79A47D7B9DA860A560D9546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942E85D79A47D7B9DA860A560D95462">
    <w:name w:val="82942E85D79A47D7B9DA860A560D9546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A541CEF0ED949708E0FDE99BE5BDE27">
    <w:name w:val="9A541CEF0ED949708E0FDE99BE5BDE27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5B4B45F5034BEDA46E5E00C3D2A866">
    <w:name w:val="E75B4B45F5034BEDA46E5E00C3D2A866"/>
    <w:rsid w:val="00156491"/>
  </w:style>
  <w:style w:type="paragraph" w:customStyle="1" w:styleId="4A5AAE46E82C413399F0424F11988B6C">
    <w:name w:val="4A5AAE46E82C413399F0424F11988B6C"/>
    <w:rsid w:val="00156491"/>
  </w:style>
  <w:style w:type="paragraph" w:customStyle="1" w:styleId="6DFD43952503418DBA68753D04917FC7">
    <w:name w:val="6DFD43952503418DBA68753D04917FC7"/>
    <w:rsid w:val="00156491"/>
  </w:style>
  <w:style w:type="paragraph" w:customStyle="1" w:styleId="80EDF3F043404451A3A7718617C2C146">
    <w:name w:val="80EDF3F043404451A3A7718617C2C146"/>
    <w:rsid w:val="00156491"/>
  </w:style>
  <w:style w:type="paragraph" w:customStyle="1" w:styleId="7A4058A86C71474A9E607E31BA2CDC6C">
    <w:name w:val="7A4058A86C71474A9E607E31BA2CDC6C"/>
    <w:rsid w:val="00156491"/>
  </w:style>
  <w:style w:type="paragraph" w:customStyle="1" w:styleId="919B2FECD23E44F0BECE193E24567B42">
    <w:name w:val="919B2FECD23E44F0BECE193E24567B42"/>
    <w:rsid w:val="00156491"/>
  </w:style>
  <w:style w:type="paragraph" w:customStyle="1" w:styleId="BCF6ECB1AA8048949D2A0FFE82D3945F">
    <w:name w:val="BCF6ECB1AA8048949D2A0FFE82D3945F"/>
    <w:rsid w:val="00156491"/>
  </w:style>
  <w:style w:type="paragraph" w:customStyle="1" w:styleId="ED90D297214940289E34799B142E9B78">
    <w:name w:val="ED90D297214940289E34799B142E9B78"/>
    <w:rsid w:val="00156491"/>
  </w:style>
  <w:style w:type="paragraph" w:customStyle="1" w:styleId="8086CB2F39CD4EFA95BECD3B1FF25FC4">
    <w:name w:val="8086CB2F39CD4EFA95BECD3B1FF25FC4"/>
    <w:rsid w:val="00156491"/>
  </w:style>
  <w:style w:type="paragraph" w:customStyle="1" w:styleId="1C95BBA76E74458BA6FC8948FBB141AC">
    <w:name w:val="1C95BBA76E74458BA6FC8948FBB141AC"/>
    <w:rsid w:val="00156491"/>
  </w:style>
  <w:style w:type="paragraph" w:customStyle="1" w:styleId="29087E84DF1B409C83194FC5761E3C15">
    <w:name w:val="29087E84DF1B409C83194FC5761E3C15"/>
    <w:rsid w:val="00156491"/>
  </w:style>
  <w:style w:type="paragraph" w:customStyle="1" w:styleId="C00D6F5137FD4FAAA032DF97FD7F3951">
    <w:name w:val="C00D6F5137FD4FAAA032DF97FD7F3951"/>
    <w:rsid w:val="00156491"/>
  </w:style>
  <w:style w:type="paragraph" w:customStyle="1" w:styleId="4B927F8F54394E6EAD9346FFA3BB45B4">
    <w:name w:val="4B927F8F54394E6EAD9346FFA3BB45B4"/>
    <w:rsid w:val="00156491"/>
  </w:style>
  <w:style w:type="paragraph" w:customStyle="1" w:styleId="368FD69F26E34A58B7E6DDBD7C680612">
    <w:name w:val="368FD69F26E34A58B7E6DDBD7C680612"/>
    <w:rsid w:val="00156491"/>
  </w:style>
  <w:style w:type="paragraph" w:customStyle="1" w:styleId="DFD66161B107411E9DC91126D9182489">
    <w:name w:val="DFD66161B107411E9DC91126D9182489"/>
    <w:rsid w:val="00156491"/>
  </w:style>
  <w:style w:type="paragraph" w:customStyle="1" w:styleId="C33FF8E936934AFB89C0F427A6760A25">
    <w:name w:val="C33FF8E936934AFB89C0F427A6760A25"/>
    <w:rsid w:val="00156491"/>
  </w:style>
  <w:style w:type="paragraph" w:customStyle="1" w:styleId="4583DC81B6A94AA4B3C418A05ADBE68A">
    <w:name w:val="4583DC81B6A94AA4B3C418A05ADBE68A"/>
    <w:rsid w:val="00156491"/>
  </w:style>
  <w:style w:type="paragraph" w:customStyle="1" w:styleId="9C81A79619574155904E12BF93772F9B">
    <w:name w:val="9C81A79619574155904E12BF93772F9B"/>
    <w:rsid w:val="00156491"/>
  </w:style>
  <w:style w:type="paragraph" w:customStyle="1" w:styleId="C5CECC98ED144872B2EA16F424A240F5">
    <w:name w:val="C5CECC98ED144872B2EA16F424A240F5"/>
    <w:rsid w:val="00156491"/>
  </w:style>
  <w:style w:type="paragraph" w:customStyle="1" w:styleId="B9B71BE67D584BC0B18D62D5DD71CD8B">
    <w:name w:val="B9B71BE67D584BC0B18D62D5DD71CD8B"/>
    <w:rsid w:val="00156491"/>
  </w:style>
  <w:style w:type="paragraph" w:customStyle="1" w:styleId="65EAD676DADC4078A2621F31325A10AB">
    <w:name w:val="65EAD676DADC4078A2621F31325A10AB"/>
    <w:rsid w:val="00156491"/>
  </w:style>
  <w:style w:type="paragraph" w:customStyle="1" w:styleId="A83B1A69A1DF4314BF47219C12C4D14E">
    <w:name w:val="A83B1A69A1DF4314BF47219C12C4D14E"/>
    <w:rsid w:val="00156491"/>
  </w:style>
  <w:style w:type="paragraph" w:customStyle="1" w:styleId="5B45CEDB35324B45B73183FF4C9625C4">
    <w:name w:val="5B45CEDB35324B45B73183FF4C9625C4"/>
    <w:rsid w:val="00156491"/>
  </w:style>
  <w:style w:type="paragraph" w:customStyle="1" w:styleId="84B8A8D7C4F9448689C06E6D92FBA25D">
    <w:name w:val="84B8A8D7C4F9448689C06E6D92FBA25D"/>
    <w:rsid w:val="00156491"/>
  </w:style>
  <w:style w:type="paragraph" w:customStyle="1" w:styleId="EE86839D36C2498292E7E1AABBAFD629">
    <w:name w:val="EE86839D36C2498292E7E1AABBAFD629"/>
    <w:rsid w:val="00156491"/>
  </w:style>
  <w:style w:type="paragraph" w:customStyle="1" w:styleId="506CE63E89874950B2C1925D8EB5AB8B">
    <w:name w:val="506CE63E89874950B2C1925D8EB5AB8B"/>
    <w:rsid w:val="00156491"/>
  </w:style>
  <w:style w:type="paragraph" w:customStyle="1" w:styleId="01717E6FE9AA49F6A03A194D02864CDB">
    <w:name w:val="01717E6FE9AA49F6A03A194D02864CDB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1717E6FE9AA49F6A03A194D02864CDB1">
    <w:name w:val="01717E6FE9AA49F6A03A194D02864CDB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6BC2419E9A34E38AC9A8A5EC4B384D0">
    <w:name w:val="F6BC2419E9A34E38AC9A8A5EC4B384D0"/>
    <w:rsid w:val="00156491"/>
  </w:style>
  <w:style w:type="paragraph" w:customStyle="1" w:styleId="EDF3CF5B28DB484FB68C187E2FDD75B9">
    <w:name w:val="EDF3CF5B28DB484FB68C187E2FDD75B9"/>
    <w:rsid w:val="00156491"/>
  </w:style>
  <w:style w:type="paragraph" w:customStyle="1" w:styleId="2B0D73423655498B9E161A49566A3118">
    <w:name w:val="2B0D73423655498B9E161A49566A3118"/>
    <w:rsid w:val="00156491"/>
  </w:style>
  <w:style w:type="paragraph" w:customStyle="1" w:styleId="E48096DCBA6D4EE48C59C553E9C69F10">
    <w:name w:val="E48096DCBA6D4EE48C59C553E9C69F10"/>
    <w:rsid w:val="00156491"/>
  </w:style>
  <w:style w:type="paragraph" w:customStyle="1" w:styleId="143AD0FB67284750BD701005D93F643B">
    <w:name w:val="143AD0FB67284750BD701005D93F643B"/>
    <w:rsid w:val="00156491"/>
  </w:style>
  <w:style w:type="paragraph" w:customStyle="1" w:styleId="EAF96286B1824E65A727EC122BF69C14">
    <w:name w:val="EAF96286B1824E65A727EC122BF69C14"/>
    <w:rsid w:val="00156491"/>
  </w:style>
  <w:style w:type="paragraph" w:customStyle="1" w:styleId="7DF98C22C31F4F1896EBBB8D30220A82">
    <w:name w:val="7DF98C22C31F4F1896EBBB8D30220A82"/>
    <w:rsid w:val="00156491"/>
  </w:style>
  <w:style w:type="paragraph" w:customStyle="1" w:styleId="4F9AE6419ED243FFA44A51C8AE3DBF8B">
    <w:name w:val="4F9AE6419ED243FFA44A51C8AE3DBF8B"/>
    <w:rsid w:val="00156491"/>
  </w:style>
  <w:style w:type="paragraph" w:customStyle="1" w:styleId="DCCC9D13281A481FAD6E5D08CF958360">
    <w:name w:val="DCCC9D13281A481FAD6E5D08CF958360"/>
    <w:rsid w:val="00156491"/>
  </w:style>
  <w:style w:type="paragraph" w:customStyle="1" w:styleId="380750005E88477EB017ED83D5897FAC">
    <w:name w:val="380750005E88477EB017ED83D5897FAC"/>
    <w:rsid w:val="00156491"/>
  </w:style>
  <w:style w:type="paragraph" w:customStyle="1" w:styleId="1BA5077CC614456AB8878ED69B9E0143">
    <w:name w:val="1BA5077CC614456AB8878ED69B9E0143"/>
    <w:rsid w:val="00156491"/>
  </w:style>
  <w:style w:type="paragraph" w:customStyle="1" w:styleId="BC75056A392C4C54A00914354977769F">
    <w:name w:val="BC75056A392C4C54A00914354977769F"/>
    <w:rsid w:val="00156491"/>
  </w:style>
  <w:style w:type="paragraph" w:customStyle="1" w:styleId="FD0FE65600804E5690906CA30C11529A">
    <w:name w:val="FD0FE65600804E5690906CA30C11529A"/>
    <w:rsid w:val="00156491"/>
  </w:style>
  <w:style w:type="paragraph" w:customStyle="1" w:styleId="F15C7E11F2684A8586656292CD8A428E">
    <w:name w:val="F15C7E11F2684A8586656292CD8A428E"/>
    <w:rsid w:val="00156491"/>
  </w:style>
  <w:style w:type="paragraph" w:customStyle="1" w:styleId="93E798A39045416E9ECB4FC8C1812E65">
    <w:name w:val="93E798A39045416E9ECB4FC8C1812E65"/>
    <w:rsid w:val="00156491"/>
  </w:style>
  <w:style w:type="paragraph" w:customStyle="1" w:styleId="A8E505CA5A91435490A434FD0BA84C90">
    <w:name w:val="A8E505CA5A91435490A434FD0BA84C90"/>
    <w:rsid w:val="00156491"/>
  </w:style>
  <w:style w:type="paragraph" w:customStyle="1" w:styleId="BF7769BCA1E045C5A272EE2734644795">
    <w:name w:val="BF7769BCA1E045C5A272EE2734644795"/>
    <w:rsid w:val="00156491"/>
  </w:style>
  <w:style w:type="paragraph" w:customStyle="1" w:styleId="FE09CE59185D45428E8E1157CCF6DF4D">
    <w:name w:val="FE09CE59185D45428E8E1157CCF6DF4D"/>
    <w:rsid w:val="00156491"/>
  </w:style>
  <w:style w:type="paragraph" w:customStyle="1" w:styleId="01717E6FE9AA49F6A03A194D02864CDB2">
    <w:name w:val="01717E6FE9AA49F6A03A194D02864CDB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DF3CF5B28DB484FB68C187E2FDD75B91">
    <w:name w:val="EDF3CF5B28DB484FB68C187E2FDD75B9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8096DCBA6D4EE48C59C553E9C69F101">
    <w:name w:val="E48096DCBA6D4EE48C59C553E9C69F1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AF96286B1824E65A727EC122BF69C141">
    <w:name w:val="EAF96286B1824E65A727EC122BF69C1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F9AE6419ED243FFA44A51C8AE3DBF8B1">
    <w:name w:val="4F9AE6419ED243FFA44A51C8AE3DBF8B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80750005E88477EB017ED83D5897FAC1">
    <w:name w:val="380750005E88477EB017ED83D5897FAC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C75056A392C4C54A00914354977769F1">
    <w:name w:val="BC75056A392C4C54A00914354977769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15C7E11F2684A8586656292CD8A428E1">
    <w:name w:val="F15C7E11F2684A8586656292CD8A428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8E505CA5A91435490A434FD0BA84C901">
    <w:name w:val="A8E505CA5A91435490A434FD0BA84C9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09CE59185D45428E8E1157CCF6DF4D1">
    <w:name w:val="FE09CE59185D45428E8E1157CCF6DF4D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E375D9F7E745BCA8DB9770EB9C64F9">
    <w:name w:val="C7E375D9F7E745BCA8DB9770EB9C64F9"/>
    <w:rsid w:val="00156491"/>
  </w:style>
  <w:style w:type="paragraph" w:customStyle="1" w:styleId="6A3B420CB3A4424EA1DDCE342607D73A">
    <w:name w:val="6A3B420CB3A4424EA1DDCE342607D73A"/>
    <w:rsid w:val="00156491"/>
  </w:style>
  <w:style w:type="paragraph" w:customStyle="1" w:styleId="9BE82B81BC164CDFB7C869B225577AED">
    <w:name w:val="9BE82B81BC164CDFB7C869B225577AED"/>
    <w:rsid w:val="00156491"/>
  </w:style>
  <w:style w:type="paragraph" w:customStyle="1" w:styleId="E492483D8C1E4A339949122320A64094">
    <w:name w:val="E492483D8C1E4A339949122320A64094"/>
    <w:rsid w:val="00156491"/>
  </w:style>
  <w:style w:type="paragraph" w:customStyle="1" w:styleId="CEEECF48494740B19618E84482C909E0">
    <w:name w:val="CEEECF48494740B19618E84482C909E0"/>
    <w:rsid w:val="00156491"/>
  </w:style>
  <w:style w:type="paragraph" w:customStyle="1" w:styleId="4BD8337E83DC4963A2550F8782166DEF">
    <w:name w:val="4BD8337E83DC4963A2550F8782166DEF"/>
    <w:rsid w:val="00156491"/>
  </w:style>
  <w:style w:type="paragraph" w:customStyle="1" w:styleId="EB0DAB4700EA428BABBE4664017EE1AA">
    <w:name w:val="EB0DAB4700EA428BABBE4664017EE1AA"/>
    <w:rsid w:val="00156491"/>
  </w:style>
  <w:style w:type="paragraph" w:customStyle="1" w:styleId="87577D9DCBEB4B7EB67EA0C89E954899">
    <w:name w:val="87577D9DCBEB4B7EB67EA0C89E954899"/>
    <w:rsid w:val="00156491"/>
  </w:style>
  <w:style w:type="paragraph" w:customStyle="1" w:styleId="36D50AD6175E427BB0F90EFB17CD5D6C">
    <w:name w:val="36D50AD6175E427BB0F90EFB17CD5D6C"/>
    <w:rsid w:val="00156491"/>
  </w:style>
  <w:style w:type="paragraph" w:customStyle="1" w:styleId="0D84067770734FCBBE544D61C5D6FAA5">
    <w:name w:val="0D84067770734FCBBE544D61C5D6FAA5"/>
    <w:rsid w:val="00156491"/>
  </w:style>
  <w:style w:type="paragraph" w:customStyle="1" w:styleId="29B1C75C700A467FBB760F459ECF264D">
    <w:name w:val="29B1C75C700A467FBB760F459ECF264D"/>
    <w:rsid w:val="00156491"/>
  </w:style>
  <w:style w:type="paragraph" w:customStyle="1" w:styleId="25E31E8300FF485C88792BA63A1D5CFC">
    <w:name w:val="25E31E8300FF485C88792BA63A1D5CFC"/>
    <w:rsid w:val="00156491"/>
  </w:style>
  <w:style w:type="paragraph" w:customStyle="1" w:styleId="AAB52FA61B2541408D5D521C37922B7F">
    <w:name w:val="AAB52FA61B2541408D5D521C37922B7F"/>
    <w:rsid w:val="00156491"/>
  </w:style>
  <w:style w:type="paragraph" w:customStyle="1" w:styleId="8E277E9B7A2C4FB3993E7259E0831C1A">
    <w:name w:val="8E277E9B7A2C4FB3993E7259E0831C1A"/>
    <w:rsid w:val="00156491"/>
  </w:style>
  <w:style w:type="paragraph" w:customStyle="1" w:styleId="7E4E1D3A6248426EB04D51F34BD9F468">
    <w:name w:val="7E4E1D3A6248426EB04D51F34BD9F468"/>
    <w:rsid w:val="00156491"/>
  </w:style>
  <w:style w:type="paragraph" w:customStyle="1" w:styleId="D5A47539DEC249BDAB41872203AE8BD9">
    <w:name w:val="D5A47539DEC249BDAB41872203AE8BD9"/>
    <w:rsid w:val="00156491"/>
  </w:style>
  <w:style w:type="paragraph" w:customStyle="1" w:styleId="D18E00BEE806436A8DD2A65BBF362250">
    <w:name w:val="D18E00BEE806436A8DD2A65BBF362250"/>
    <w:rsid w:val="00156491"/>
  </w:style>
  <w:style w:type="paragraph" w:customStyle="1" w:styleId="153E8B4B3BDB4B998675AFAD500492E7">
    <w:name w:val="153E8B4B3BDB4B998675AFAD500492E7"/>
    <w:rsid w:val="00156491"/>
  </w:style>
  <w:style w:type="paragraph" w:customStyle="1" w:styleId="D4BA1EE74C094802B099F9085255ED75">
    <w:name w:val="D4BA1EE74C094802B099F9085255ED75"/>
    <w:rsid w:val="00156491"/>
  </w:style>
  <w:style w:type="paragraph" w:customStyle="1" w:styleId="DF4B30E2DDEF4B91A69AD1299105668D">
    <w:name w:val="DF4B30E2DDEF4B91A69AD1299105668D"/>
    <w:rsid w:val="00156491"/>
  </w:style>
  <w:style w:type="paragraph" w:customStyle="1" w:styleId="4D05EB98C479415BB0C3D7DB169D46D5">
    <w:name w:val="4D05EB98C479415BB0C3D7DB169D46D5"/>
    <w:rsid w:val="00156491"/>
  </w:style>
  <w:style w:type="paragraph" w:customStyle="1" w:styleId="AB823177CE6443F1AB14191D90D30E62">
    <w:name w:val="AB823177CE6443F1AB14191D90D30E62"/>
    <w:rsid w:val="00156491"/>
  </w:style>
  <w:style w:type="paragraph" w:customStyle="1" w:styleId="58CB13DD09714F1D93734B4F3BCBA39B">
    <w:name w:val="58CB13DD09714F1D93734B4F3BCBA39B"/>
    <w:rsid w:val="00156491"/>
  </w:style>
  <w:style w:type="paragraph" w:customStyle="1" w:styleId="F90C580D311048339699B6ECE6481051">
    <w:name w:val="F90C580D311048339699B6ECE6481051"/>
    <w:rsid w:val="00156491"/>
  </w:style>
  <w:style w:type="paragraph" w:customStyle="1" w:styleId="7302EF49D3B94D54AED5BF30A642A0CE">
    <w:name w:val="7302EF49D3B94D54AED5BF30A642A0CE"/>
    <w:rsid w:val="00156491"/>
  </w:style>
  <w:style w:type="paragraph" w:customStyle="1" w:styleId="DCE3E73665B94C4E9BC2899FE6CA94CD">
    <w:name w:val="DCE3E73665B94C4E9BC2899FE6CA94CD"/>
    <w:rsid w:val="00156491"/>
  </w:style>
  <w:style w:type="paragraph" w:customStyle="1" w:styleId="06200CE5B61F4391A7D3A67AB8138FF2">
    <w:name w:val="06200CE5B61F4391A7D3A67AB8138FF2"/>
    <w:rsid w:val="00156491"/>
  </w:style>
  <w:style w:type="paragraph" w:customStyle="1" w:styleId="092AD75C3C3C4E51AD94CAB3B85B2306">
    <w:name w:val="092AD75C3C3C4E51AD94CAB3B85B2306"/>
    <w:rsid w:val="00156491"/>
  </w:style>
  <w:style w:type="paragraph" w:customStyle="1" w:styleId="88440D1F876D487C8F8705FBF403E964">
    <w:name w:val="88440D1F876D487C8F8705FBF403E964"/>
    <w:rsid w:val="00156491"/>
  </w:style>
  <w:style w:type="paragraph" w:customStyle="1" w:styleId="01717E6FE9AA49F6A03A194D02864CDB3">
    <w:name w:val="01717E6FE9AA49F6A03A194D02864CDB3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B52FA61B2541408D5D521C37922B7F1">
    <w:name w:val="AAB52FA61B2541408D5D521C37922B7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E4E1D3A6248426EB04D51F34BD9F4681">
    <w:name w:val="7E4E1D3A6248426EB04D51F34BD9F468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8E00BEE806436A8DD2A65BBF3622501">
    <w:name w:val="D18E00BEE806436A8DD2A65BBF36225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A1EE74C094802B099F9085255ED751">
    <w:name w:val="D4BA1EE74C094802B099F9085255ED75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D05EB98C479415BB0C3D7DB169D46D51">
    <w:name w:val="4D05EB98C479415BB0C3D7DB169D46D5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8CB13DD09714F1D93734B4F3BCBA39B1">
    <w:name w:val="58CB13DD09714F1D93734B4F3BCBA39B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302EF49D3B94D54AED5BF30A642A0CE1">
    <w:name w:val="7302EF49D3B94D54AED5BF30A642A0C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6200CE5B61F4391A7D3A67AB8138FF21">
    <w:name w:val="06200CE5B61F4391A7D3A67AB8138FF2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440D1F876D487C8F8705FBF403E9641">
    <w:name w:val="88440D1F876D487C8F8705FBF403E96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ED5F778A49E4CDEB863DF40B61A79EE">
    <w:name w:val="6ED5F778A49E4CDEB863DF40B61A79EE"/>
    <w:rsid w:val="00156491"/>
  </w:style>
  <w:style w:type="paragraph" w:customStyle="1" w:styleId="B8FB380B29684416ACCD2787D5C3F5B1">
    <w:name w:val="B8FB380B29684416ACCD2787D5C3F5B1"/>
    <w:rsid w:val="00156491"/>
  </w:style>
  <w:style w:type="paragraph" w:customStyle="1" w:styleId="FE1580DB7EFF4A15B67E3152B2010150">
    <w:name w:val="FE1580DB7EFF4A15B67E3152B2010150"/>
    <w:rsid w:val="00156491"/>
  </w:style>
  <w:style w:type="paragraph" w:customStyle="1" w:styleId="A63A4A5EA4D14E96899FA6AB2D8A0440">
    <w:name w:val="A63A4A5EA4D14E96899FA6AB2D8A0440"/>
    <w:rsid w:val="00156491"/>
  </w:style>
  <w:style w:type="paragraph" w:customStyle="1" w:styleId="973C2903F6044207A21038CFC7E9A5B0">
    <w:name w:val="973C2903F6044207A21038CFC7E9A5B0"/>
    <w:rsid w:val="00156491"/>
  </w:style>
  <w:style w:type="paragraph" w:customStyle="1" w:styleId="F5DB65695D1F49579F8151DF247DB436">
    <w:name w:val="F5DB65695D1F49579F8151DF247DB436"/>
    <w:rsid w:val="00156491"/>
  </w:style>
  <w:style w:type="paragraph" w:customStyle="1" w:styleId="39F989D585184FC5BBA4FE40170699ED">
    <w:name w:val="39F989D585184FC5BBA4FE40170699ED"/>
    <w:rsid w:val="00156491"/>
  </w:style>
  <w:style w:type="paragraph" w:customStyle="1" w:styleId="4C20205306104649A2D835BF60F2DF0D">
    <w:name w:val="4C20205306104649A2D835BF60F2DF0D"/>
    <w:rsid w:val="00156491"/>
  </w:style>
  <w:style w:type="paragraph" w:customStyle="1" w:styleId="88BB0B84D4C24CDFBAA497F0C24B90EF">
    <w:name w:val="88BB0B84D4C24CDFBAA497F0C24B90EF"/>
    <w:rsid w:val="00156491"/>
  </w:style>
  <w:style w:type="paragraph" w:customStyle="1" w:styleId="8024960F10BE48069CB44570430A8727">
    <w:name w:val="8024960F10BE48069CB44570430A8727"/>
    <w:rsid w:val="00156491"/>
  </w:style>
  <w:style w:type="paragraph" w:customStyle="1" w:styleId="FA1454EF82464E4DBF15E4AA7A79160A">
    <w:name w:val="FA1454EF82464E4DBF15E4AA7A79160A"/>
    <w:rsid w:val="00156491"/>
  </w:style>
  <w:style w:type="paragraph" w:customStyle="1" w:styleId="2497C03D3D314EF78A86CB0A71839BEA">
    <w:name w:val="2497C03D3D314EF78A86CB0A71839BEA"/>
    <w:rsid w:val="00156491"/>
  </w:style>
  <w:style w:type="paragraph" w:customStyle="1" w:styleId="430B989522BE4124AD3EE8AB13A2BAF4">
    <w:name w:val="430B989522BE4124AD3EE8AB13A2BAF4"/>
    <w:rsid w:val="00156491"/>
  </w:style>
  <w:style w:type="paragraph" w:customStyle="1" w:styleId="882343AFCED74EB4899FC8AC26B3B419">
    <w:name w:val="882343AFCED74EB4899FC8AC26B3B419"/>
    <w:rsid w:val="00156491"/>
  </w:style>
  <w:style w:type="paragraph" w:customStyle="1" w:styleId="F80B96DE10FE427DAE42F76A5775F614">
    <w:name w:val="F80B96DE10FE427DAE42F76A5775F614"/>
    <w:rsid w:val="00156491"/>
  </w:style>
  <w:style w:type="paragraph" w:customStyle="1" w:styleId="D71BE29748B645FB9061B596861431AE">
    <w:name w:val="D71BE29748B645FB9061B596861431AE"/>
    <w:rsid w:val="00156491"/>
  </w:style>
  <w:style w:type="paragraph" w:customStyle="1" w:styleId="0A3E82765D8E45DA888FDBC6ABD2BB3F">
    <w:name w:val="0A3E82765D8E45DA888FDBC6ABD2BB3F"/>
    <w:rsid w:val="00156491"/>
  </w:style>
  <w:style w:type="paragraph" w:customStyle="1" w:styleId="8679E7A4C07E450CA8C37ED696E95E40">
    <w:name w:val="8679E7A4C07E450CA8C37ED696E95E40"/>
    <w:rsid w:val="00156491"/>
  </w:style>
  <w:style w:type="paragraph" w:customStyle="1" w:styleId="6A16DA7271CF4FCF9780731C1999E2E2">
    <w:name w:val="6A16DA7271CF4FCF9780731C1999E2E2"/>
    <w:rsid w:val="00156491"/>
  </w:style>
  <w:style w:type="paragraph" w:customStyle="1" w:styleId="99A2D5FB055B4DF6A3A1742565DDDC03">
    <w:name w:val="99A2D5FB055B4DF6A3A1742565DDDC03"/>
    <w:rsid w:val="00156491"/>
  </w:style>
  <w:style w:type="paragraph" w:customStyle="1" w:styleId="D7DEADDC01A04497ACE69C5911EE8F98">
    <w:name w:val="D7DEADDC01A04497ACE69C5911EE8F98"/>
    <w:rsid w:val="00156491"/>
  </w:style>
  <w:style w:type="paragraph" w:customStyle="1" w:styleId="4654E74C20B1494AB2E6F075D6BDBE9C">
    <w:name w:val="4654E74C20B1494AB2E6F075D6BDBE9C"/>
    <w:rsid w:val="00156491"/>
  </w:style>
  <w:style w:type="paragraph" w:customStyle="1" w:styleId="0D309F0A84714734B959EF41FE9E3DC5">
    <w:name w:val="0D309F0A84714734B959EF41FE9E3DC5"/>
    <w:rsid w:val="00156491"/>
  </w:style>
  <w:style w:type="paragraph" w:customStyle="1" w:styleId="E10C035AA07B46EE8A3E460C420354A3">
    <w:name w:val="E10C035AA07B46EE8A3E460C420354A3"/>
    <w:rsid w:val="00156491"/>
  </w:style>
  <w:style w:type="paragraph" w:customStyle="1" w:styleId="EE39A2E5A65D4C0F965F814E474B6AC4">
    <w:name w:val="EE39A2E5A65D4C0F965F814E474B6AC4"/>
    <w:rsid w:val="00156491"/>
  </w:style>
  <w:style w:type="paragraph" w:customStyle="1" w:styleId="E25071B689C7434D9FEA2BC6439A99C2">
    <w:name w:val="E25071B689C7434D9FEA2BC6439A99C2"/>
    <w:rsid w:val="00156491"/>
  </w:style>
  <w:style w:type="paragraph" w:customStyle="1" w:styleId="34BA4F8EE36F4CF4BFFE9F817A2C1330">
    <w:name w:val="34BA4F8EE36F4CF4BFFE9F817A2C1330"/>
    <w:rsid w:val="00156491"/>
  </w:style>
  <w:style w:type="paragraph" w:customStyle="1" w:styleId="91F7B6A8FD0745E38DEDEBAB8A8367F8">
    <w:name w:val="91F7B6A8FD0745E38DEDEBAB8A8367F8"/>
    <w:rsid w:val="00156491"/>
  </w:style>
  <w:style w:type="paragraph" w:customStyle="1" w:styleId="1A9A9D1CEC154D40AD3FBD78F77382F6">
    <w:name w:val="1A9A9D1CEC154D40AD3FBD78F77382F6"/>
    <w:rsid w:val="00156491"/>
  </w:style>
  <w:style w:type="paragraph" w:customStyle="1" w:styleId="CD28B0E6F9224027A0E52851E582F021">
    <w:name w:val="CD28B0E6F9224027A0E52851E582F021"/>
    <w:rsid w:val="00156491"/>
  </w:style>
  <w:style w:type="paragraph" w:customStyle="1" w:styleId="74F67AFBABFC4EB78B45E390DD6FDA3B">
    <w:name w:val="74F67AFBABFC4EB78B45E390DD6FDA3B"/>
    <w:rsid w:val="00156491"/>
  </w:style>
  <w:style w:type="paragraph" w:customStyle="1" w:styleId="7FDFE0F9B5B543BB937581028E3F58AA">
    <w:name w:val="7FDFE0F9B5B543BB937581028E3F58AA"/>
    <w:rsid w:val="00156491"/>
  </w:style>
  <w:style w:type="paragraph" w:customStyle="1" w:styleId="96FBDB6F7A7F418E8D9CEE3F21F934AD">
    <w:name w:val="96FBDB6F7A7F418E8D9CEE3F21F934AD"/>
    <w:rsid w:val="00156491"/>
  </w:style>
  <w:style w:type="paragraph" w:customStyle="1" w:styleId="C15B795A9AF14334943A4F0E2A045905">
    <w:name w:val="C15B795A9AF14334943A4F0E2A045905"/>
    <w:rsid w:val="00156491"/>
  </w:style>
  <w:style w:type="paragraph" w:customStyle="1" w:styleId="E9B4CB08DDCA449F836366A97A6E9B57">
    <w:name w:val="E9B4CB08DDCA449F836366A97A6E9B57"/>
    <w:rsid w:val="00156491"/>
  </w:style>
  <w:style w:type="paragraph" w:customStyle="1" w:styleId="B79B123B85F74B9B835A8585B83A6598">
    <w:name w:val="B79B123B85F74B9B835A8585B83A6598"/>
    <w:rsid w:val="00156491"/>
  </w:style>
  <w:style w:type="paragraph" w:customStyle="1" w:styleId="7F01CE80AB47422AB8D6E687B87C1263">
    <w:name w:val="7F01CE80AB47422AB8D6E687B87C1263"/>
    <w:rsid w:val="00156491"/>
  </w:style>
  <w:style w:type="paragraph" w:customStyle="1" w:styleId="D88888CB30D14172B698940BC593AEFB">
    <w:name w:val="D88888CB30D14172B698940BC593AEFB"/>
    <w:rsid w:val="00156491"/>
  </w:style>
  <w:style w:type="paragraph" w:customStyle="1" w:styleId="8361307975EF4F41A8F8BEAC6C2C31C6">
    <w:name w:val="8361307975EF4F41A8F8BEAC6C2C31C6"/>
    <w:rsid w:val="00156491"/>
  </w:style>
  <w:style w:type="paragraph" w:customStyle="1" w:styleId="924977083B184F58945F5A49C89E45C0">
    <w:name w:val="924977083B184F58945F5A49C89E45C0"/>
    <w:rsid w:val="00156491"/>
  </w:style>
  <w:style w:type="paragraph" w:customStyle="1" w:styleId="DC3D7C034AAE4CDD9AD1BB9254C2EF0C">
    <w:name w:val="DC3D7C034AAE4CDD9AD1BB9254C2EF0C"/>
    <w:rsid w:val="00156491"/>
  </w:style>
  <w:style w:type="paragraph" w:customStyle="1" w:styleId="9B6979A947F94051A152958EC2C2E96D">
    <w:name w:val="9B6979A947F94051A152958EC2C2E96D"/>
    <w:rsid w:val="00156491"/>
  </w:style>
  <w:style w:type="paragraph" w:customStyle="1" w:styleId="B9B399F265A848B6BFD1BC4871B4B3DD">
    <w:name w:val="B9B399F265A848B6BFD1BC4871B4B3DD"/>
    <w:rsid w:val="00156491"/>
  </w:style>
  <w:style w:type="paragraph" w:customStyle="1" w:styleId="495BAF737FC947CD87C48F4BCFCD06F2">
    <w:name w:val="495BAF737FC947CD87C48F4BCFCD06F2"/>
    <w:rsid w:val="00156491"/>
  </w:style>
  <w:style w:type="paragraph" w:customStyle="1" w:styleId="2F166E8F14284DD4B1B3A056D8AC5D08">
    <w:name w:val="2F166E8F14284DD4B1B3A056D8AC5D08"/>
    <w:rsid w:val="00156491"/>
  </w:style>
  <w:style w:type="paragraph" w:customStyle="1" w:styleId="593369EAF9DC43DCB670BB50F269B5F6">
    <w:name w:val="593369EAF9DC43DCB670BB50F269B5F6"/>
    <w:rsid w:val="00156491"/>
  </w:style>
  <w:style w:type="paragraph" w:customStyle="1" w:styleId="28B209C72817451AAC78E12F48FE4F56">
    <w:name w:val="28B209C72817451AAC78E12F48FE4F56"/>
    <w:rsid w:val="00156491"/>
  </w:style>
  <w:style w:type="paragraph" w:customStyle="1" w:styleId="A4DF7FFA3C174D978196594EB0775C22">
    <w:name w:val="A4DF7FFA3C174D978196594EB0775C22"/>
    <w:rsid w:val="00156491"/>
  </w:style>
  <w:style w:type="paragraph" w:customStyle="1" w:styleId="FD6FBB82F9C745D8AE9D50EE9D88616F">
    <w:name w:val="FD6FBB82F9C745D8AE9D50EE9D88616F"/>
    <w:rsid w:val="00156491"/>
  </w:style>
  <w:style w:type="paragraph" w:customStyle="1" w:styleId="D87AC9A599D44C9EA1477D6E134AA6ED">
    <w:name w:val="D87AC9A599D44C9EA1477D6E134AA6ED"/>
    <w:rsid w:val="00156491"/>
  </w:style>
  <w:style w:type="paragraph" w:customStyle="1" w:styleId="63133E4187824F5B8F8F92397816AE39">
    <w:name w:val="63133E4187824F5B8F8F92397816AE39"/>
    <w:rsid w:val="00156491"/>
  </w:style>
  <w:style w:type="paragraph" w:customStyle="1" w:styleId="9B4B5A5E8CFA4BB58D3003ED2CE836C8">
    <w:name w:val="9B4B5A5E8CFA4BB58D3003ED2CE836C8"/>
    <w:rsid w:val="00156491"/>
  </w:style>
  <w:style w:type="paragraph" w:customStyle="1" w:styleId="0D8CD5327E74426EA66DC649489F9902">
    <w:name w:val="0D8CD5327E74426EA66DC649489F9902"/>
    <w:rsid w:val="00156491"/>
  </w:style>
  <w:style w:type="paragraph" w:customStyle="1" w:styleId="0F9DC27512B145BA861A18635FC8875E">
    <w:name w:val="0F9DC27512B145BA861A18635FC8875E"/>
    <w:rsid w:val="00156491"/>
  </w:style>
  <w:style w:type="paragraph" w:customStyle="1" w:styleId="E6062456C0594BE38D79E1280EFB2749">
    <w:name w:val="E6062456C0594BE38D79E1280EFB2749"/>
    <w:rsid w:val="00156491"/>
  </w:style>
  <w:style w:type="paragraph" w:customStyle="1" w:styleId="C98E42070C5642A3A83970E86F95DAAA">
    <w:name w:val="C98E42070C5642A3A83970E86F95DAAA"/>
    <w:rsid w:val="00156491"/>
  </w:style>
  <w:style w:type="paragraph" w:customStyle="1" w:styleId="E71CF1C759AD42F5BB517386BB39332F">
    <w:name w:val="E71CF1C759AD42F5BB517386BB39332F"/>
    <w:rsid w:val="00156491"/>
  </w:style>
  <w:style w:type="paragraph" w:customStyle="1" w:styleId="61F4370D4B5044C18045FFD468D3A094">
    <w:name w:val="61F4370D4B5044C18045FFD468D3A094"/>
    <w:rsid w:val="00156491"/>
  </w:style>
  <w:style w:type="paragraph" w:customStyle="1" w:styleId="6DA6A06F36AA4981A45E8EF2C98C8F90">
    <w:name w:val="6DA6A06F36AA4981A45E8EF2C98C8F90"/>
    <w:rsid w:val="00156491"/>
  </w:style>
  <w:style w:type="paragraph" w:customStyle="1" w:styleId="AE42A4BA54E04E38BA48FF4C525D58E3">
    <w:name w:val="AE42A4BA54E04E38BA48FF4C525D58E3"/>
    <w:rsid w:val="00156491"/>
  </w:style>
  <w:style w:type="paragraph" w:customStyle="1" w:styleId="FB91EB6EA5F34193AF6C62B65D47E1D0">
    <w:name w:val="FB91EB6EA5F34193AF6C62B65D47E1D0"/>
    <w:rsid w:val="00156491"/>
  </w:style>
  <w:style w:type="paragraph" w:customStyle="1" w:styleId="0BB101F132D046028753B677EC7D6B07">
    <w:name w:val="0BB101F132D046028753B677EC7D6B07"/>
    <w:rsid w:val="00156491"/>
  </w:style>
  <w:style w:type="paragraph" w:customStyle="1" w:styleId="162D555C1CFA4D33930ECA7FAD377CB5">
    <w:name w:val="162D555C1CFA4D33930ECA7FAD377CB5"/>
    <w:rsid w:val="00156491"/>
  </w:style>
  <w:style w:type="paragraph" w:customStyle="1" w:styleId="B30915E45A2F40A3B354BF824D3D06CD">
    <w:name w:val="B30915E45A2F40A3B354BF824D3D06CD"/>
    <w:rsid w:val="00156491"/>
  </w:style>
  <w:style w:type="paragraph" w:customStyle="1" w:styleId="8D201101BE7D4930888A5DD24840BF10">
    <w:name w:val="8D201101BE7D4930888A5DD24840BF10"/>
    <w:rsid w:val="00156491"/>
  </w:style>
  <w:style w:type="paragraph" w:customStyle="1" w:styleId="1A8BC006740E461F86483DAF219EAD46">
    <w:name w:val="1A8BC006740E461F86483DAF219EAD46"/>
    <w:rsid w:val="00156491"/>
  </w:style>
  <w:style w:type="paragraph" w:customStyle="1" w:styleId="094A2F3E97A8432495DE54780F111E26">
    <w:name w:val="094A2F3E97A8432495DE54780F111E26"/>
    <w:rsid w:val="00156491"/>
  </w:style>
  <w:style w:type="paragraph" w:customStyle="1" w:styleId="CD1CF7A3248E46C7B22EEC94C0677D26">
    <w:name w:val="CD1CF7A3248E46C7B22EEC94C0677D26"/>
    <w:rsid w:val="00156491"/>
  </w:style>
  <w:style w:type="paragraph" w:customStyle="1" w:styleId="7386AF95503948B5B87A68866C7AAF69">
    <w:name w:val="7386AF95503948B5B87A68866C7AAF69"/>
    <w:rsid w:val="00156491"/>
  </w:style>
  <w:style w:type="paragraph" w:customStyle="1" w:styleId="72B8E1C73EE94CE595CF76B712981D34">
    <w:name w:val="72B8E1C73EE94CE595CF76B712981D34"/>
    <w:rsid w:val="00156491"/>
  </w:style>
  <w:style w:type="paragraph" w:customStyle="1" w:styleId="F7E809B9A80B462798CF7C774A633119">
    <w:name w:val="F7E809B9A80B462798CF7C774A633119"/>
    <w:rsid w:val="00156491"/>
  </w:style>
  <w:style w:type="paragraph" w:customStyle="1" w:styleId="0D6B0D848EF24EFA892343DB33DB8A1E">
    <w:name w:val="0D6B0D848EF24EFA892343DB33DB8A1E"/>
    <w:rsid w:val="00156491"/>
  </w:style>
  <w:style w:type="paragraph" w:customStyle="1" w:styleId="072889BE89BD499DBDA3BEC01E157F05">
    <w:name w:val="072889BE89BD499DBDA3BEC01E157F05"/>
    <w:rsid w:val="00156491"/>
  </w:style>
  <w:style w:type="paragraph" w:customStyle="1" w:styleId="62D0310C5FC84E63B20E12A15A69B0E3">
    <w:name w:val="62D0310C5FC84E63B20E12A15A69B0E3"/>
    <w:rsid w:val="00156491"/>
  </w:style>
  <w:style w:type="paragraph" w:customStyle="1" w:styleId="C44533C785054A31BAB470797E7B982F">
    <w:name w:val="C44533C785054A31BAB470797E7B982F"/>
    <w:rsid w:val="00156491"/>
  </w:style>
  <w:style w:type="paragraph" w:customStyle="1" w:styleId="758F72A630EE49D3B3726DDA56ED8B40">
    <w:name w:val="758F72A630EE49D3B3726DDA56ED8B40"/>
    <w:rsid w:val="00156491"/>
  </w:style>
  <w:style w:type="paragraph" w:customStyle="1" w:styleId="AABF6756488243BA8864AA3FAC69A6E9">
    <w:name w:val="AABF6756488243BA8864AA3FAC69A6E9"/>
    <w:rsid w:val="00156491"/>
  </w:style>
  <w:style w:type="paragraph" w:customStyle="1" w:styleId="EDD8614E37234D859F7947CA4F28E712">
    <w:name w:val="EDD8614E37234D859F7947CA4F28E712"/>
    <w:rsid w:val="00156491"/>
  </w:style>
  <w:style w:type="paragraph" w:customStyle="1" w:styleId="76818E8483554ABAAADFECC475814714">
    <w:name w:val="76818E8483554ABAAADFECC475814714"/>
    <w:rsid w:val="00156491"/>
  </w:style>
  <w:style w:type="paragraph" w:customStyle="1" w:styleId="ED6E919DEC3C499F80145BD96EDC115D">
    <w:name w:val="ED6E919DEC3C499F80145BD96EDC115D"/>
    <w:rsid w:val="00156491"/>
  </w:style>
  <w:style w:type="paragraph" w:customStyle="1" w:styleId="4438C36D24B0492BB6777E6EE194621C">
    <w:name w:val="4438C36D24B0492BB6777E6EE194621C"/>
    <w:rsid w:val="00156491"/>
  </w:style>
  <w:style w:type="paragraph" w:customStyle="1" w:styleId="2D63EA2B77DB4F6AA3DFA306B8FC8C14">
    <w:name w:val="2D63EA2B77DB4F6AA3DFA306B8FC8C14"/>
    <w:rsid w:val="00156491"/>
  </w:style>
  <w:style w:type="paragraph" w:customStyle="1" w:styleId="0CC8CC3BEAF74824AE86CCEF8CA00F32">
    <w:name w:val="0CC8CC3BEAF74824AE86CCEF8CA00F32"/>
    <w:rsid w:val="00156491"/>
  </w:style>
  <w:style w:type="paragraph" w:customStyle="1" w:styleId="E710D85DF1DC4F2A85F0392B4A08C814">
    <w:name w:val="E710D85DF1DC4F2A85F0392B4A08C814"/>
    <w:rsid w:val="00156491"/>
  </w:style>
  <w:style w:type="paragraph" w:customStyle="1" w:styleId="3C320EC047FA4E7A9222C38479AD81B6">
    <w:name w:val="3C320EC047FA4E7A9222C38479AD81B6"/>
    <w:rsid w:val="00156491"/>
  </w:style>
  <w:style w:type="paragraph" w:customStyle="1" w:styleId="71E26059889D466F9DBF4E58C9690FDC">
    <w:name w:val="71E26059889D466F9DBF4E58C9690FDC"/>
    <w:rsid w:val="00156491"/>
  </w:style>
  <w:style w:type="paragraph" w:customStyle="1" w:styleId="8352CB3CBE854A8F9E8D48A8DBFCF0C8">
    <w:name w:val="8352CB3CBE854A8F9E8D48A8DBFCF0C8"/>
    <w:rsid w:val="00156491"/>
  </w:style>
  <w:style w:type="paragraph" w:customStyle="1" w:styleId="FB88A68D7A464DB9BB3BD26F5333EFCB">
    <w:name w:val="FB88A68D7A464DB9BB3BD26F5333EFCB"/>
    <w:rsid w:val="00156491"/>
  </w:style>
  <w:style w:type="paragraph" w:customStyle="1" w:styleId="9B27085AE97B40D686DA45AA5320B3E5">
    <w:name w:val="9B27085AE97B40D686DA45AA5320B3E5"/>
    <w:rsid w:val="00156491"/>
  </w:style>
  <w:style w:type="paragraph" w:customStyle="1" w:styleId="BB87BDFF330544D9AE24B4B59622261C">
    <w:name w:val="BB87BDFF330544D9AE24B4B59622261C"/>
    <w:rsid w:val="00156491"/>
  </w:style>
  <w:style w:type="paragraph" w:customStyle="1" w:styleId="323533A13AD04E72A69AF14CF366CEF6">
    <w:name w:val="323533A13AD04E72A69AF14CF366CEF6"/>
    <w:rsid w:val="00156491"/>
  </w:style>
  <w:style w:type="paragraph" w:customStyle="1" w:styleId="595A967194BB4E1DBC8CDEBFB4DB971C">
    <w:name w:val="595A967194BB4E1DBC8CDEBFB4DB971C"/>
    <w:rsid w:val="00156491"/>
  </w:style>
  <w:style w:type="paragraph" w:customStyle="1" w:styleId="399E648D6E414775BE3EE3A774C134C0">
    <w:name w:val="399E648D6E414775BE3EE3A774C134C0"/>
    <w:rsid w:val="00156491"/>
  </w:style>
  <w:style w:type="paragraph" w:customStyle="1" w:styleId="22CC5D3E4E034F64B1F118F99921FD06">
    <w:name w:val="22CC5D3E4E034F64B1F118F99921FD06"/>
    <w:rsid w:val="00156491"/>
  </w:style>
  <w:style w:type="paragraph" w:customStyle="1" w:styleId="689896D0B49E45D2A5380A2547C79C74">
    <w:name w:val="689896D0B49E45D2A5380A2547C79C74"/>
    <w:rsid w:val="00156491"/>
  </w:style>
  <w:style w:type="paragraph" w:customStyle="1" w:styleId="88078A14C065449A928531158626B127">
    <w:name w:val="88078A14C065449A928531158626B127"/>
    <w:rsid w:val="00156491"/>
  </w:style>
  <w:style w:type="paragraph" w:customStyle="1" w:styleId="0B85E7E5603042C7A1C77E016EA50FEE">
    <w:name w:val="0B85E7E5603042C7A1C77E016EA50FEE"/>
    <w:rsid w:val="00156491"/>
  </w:style>
  <w:style w:type="paragraph" w:customStyle="1" w:styleId="2F54E84A93924AC694B506F04CB41C20">
    <w:name w:val="2F54E84A93924AC694B506F04CB41C20"/>
    <w:rsid w:val="00156491"/>
  </w:style>
  <w:style w:type="paragraph" w:customStyle="1" w:styleId="01717E6FE9AA49F6A03A194D02864CDB4">
    <w:name w:val="01717E6FE9AA49F6A03A194D02864CDB4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B52FA61B2541408D5D521C37922B7F2">
    <w:name w:val="AAB52FA61B2541408D5D521C37922B7F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E4E1D3A6248426EB04D51F34BD9F4682">
    <w:name w:val="7E4E1D3A6248426EB04D51F34BD9F468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8E00BEE806436A8DD2A65BBF3622502">
    <w:name w:val="D18E00BEE806436A8DD2A65BBF362250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A1EE74C094802B099F9085255ED752">
    <w:name w:val="D4BA1EE74C094802B099F9085255ED75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D05EB98C479415BB0C3D7DB169D46D52">
    <w:name w:val="4D05EB98C479415BB0C3D7DB169D46D5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8CB13DD09714F1D93734B4F3BCBA39B2">
    <w:name w:val="58CB13DD09714F1D93734B4F3BCBA39B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302EF49D3B94D54AED5BF30A642A0CE2">
    <w:name w:val="7302EF49D3B94D54AED5BF30A642A0CE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6200CE5B61F4391A7D3A67AB8138FF22">
    <w:name w:val="06200CE5B61F4391A7D3A67AB8138FF2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440D1F876D487C8F8705FBF403E9642">
    <w:name w:val="88440D1F876D487C8F8705FBF403E9642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ED5F778A49E4CDEB863DF40B61A79EE1">
    <w:name w:val="6ED5F778A49E4CDEB863DF40B61A79E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8FB380B29684416ACCD2787D5C3F5B11">
    <w:name w:val="B8FB380B29684416ACCD2787D5C3F5B1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1580DB7EFF4A15B67E3152B20101501">
    <w:name w:val="FE1580DB7EFF4A15B67E3152B201015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63A4A5EA4D14E96899FA6AB2D8A04401">
    <w:name w:val="A63A4A5EA4D14E96899FA6AB2D8A044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73C2903F6044207A21038CFC7E9A5B01">
    <w:name w:val="973C2903F6044207A21038CFC7E9A5B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DB65695D1F49579F8151DF247DB4361">
    <w:name w:val="F5DB65695D1F49579F8151DF247DB436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9F989D585184FC5BBA4FE40170699ED1">
    <w:name w:val="39F989D585184FC5BBA4FE40170699ED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C20205306104649A2D835BF60F2DF0D1">
    <w:name w:val="4C20205306104649A2D835BF60F2DF0D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BB0B84D4C24CDFBAA497F0C24B90EF1">
    <w:name w:val="88BB0B84D4C24CDFBAA497F0C24B90E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024960F10BE48069CB44570430A87271">
    <w:name w:val="8024960F10BE48069CB44570430A8727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A1454EF82464E4DBF15E4AA7A79160A1">
    <w:name w:val="FA1454EF82464E4DBF15E4AA7A79160A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497C03D3D314EF78A86CB0A71839BEA1">
    <w:name w:val="2497C03D3D314EF78A86CB0A71839BEA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30B989522BE4124AD3EE8AB13A2BAF41">
    <w:name w:val="430B989522BE4124AD3EE8AB13A2BAF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2343AFCED74EB4899FC8AC26B3B4191">
    <w:name w:val="882343AFCED74EB4899FC8AC26B3B419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80B96DE10FE427DAE42F76A5775F6141">
    <w:name w:val="F80B96DE10FE427DAE42F76A5775F61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1BE29748B645FB9061B596861431AE1">
    <w:name w:val="D71BE29748B645FB9061B596861431A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3E82765D8E45DA888FDBC6ABD2BB3F1">
    <w:name w:val="0A3E82765D8E45DA888FDBC6ABD2BB3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679E7A4C07E450CA8C37ED696E95E401">
    <w:name w:val="8679E7A4C07E450CA8C37ED696E95E4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A16DA7271CF4FCF9780731C1999E2E21">
    <w:name w:val="6A16DA7271CF4FCF9780731C1999E2E2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A2D5FB055B4DF6A3A1742565DDDC031">
    <w:name w:val="99A2D5FB055B4DF6A3A1742565DDDC03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DEADDC01A04497ACE69C5911EE8F981">
    <w:name w:val="D7DEADDC01A04497ACE69C5911EE8F98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54E74C20B1494AB2E6F075D6BDBE9C1">
    <w:name w:val="4654E74C20B1494AB2E6F075D6BDBE9C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D309F0A84714734B959EF41FE9E3DC51">
    <w:name w:val="0D309F0A84714734B959EF41FE9E3DC5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10C035AA07B46EE8A3E460C420354A31">
    <w:name w:val="E10C035AA07B46EE8A3E460C420354A3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39A2E5A65D4C0F965F814E474B6AC41">
    <w:name w:val="EE39A2E5A65D4C0F965F814E474B6AC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71B689C7434D9FEA2BC6439A99C21">
    <w:name w:val="E25071B689C7434D9FEA2BC6439A99C2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BA4F8EE36F4CF4BFFE9F817A2C13301">
    <w:name w:val="34BA4F8EE36F4CF4BFFE9F817A2C133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3D7C034AAE4CDD9AD1BB9254C2EF0C1">
    <w:name w:val="DC3D7C034AAE4CDD9AD1BB9254C2EF0C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87AC9A599D44C9EA1477D6E134AA6ED1">
    <w:name w:val="D87AC9A599D44C9EA1477D6E134AA6ED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3133E4187824F5B8F8F92397816AE391">
    <w:name w:val="63133E4187824F5B8F8F92397816AE39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4B5A5E8CFA4BB58D3003ED2CE836C81">
    <w:name w:val="9B4B5A5E8CFA4BB58D3003ED2CE836C8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D8CD5327E74426EA66DC649489F99021">
    <w:name w:val="0D8CD5327E74426EA66DC649489F9902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9DC27512B145BA861A18635FC8875E1">
    <w:name w:val="0F9DC27512B145BA861A18635FC8875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062456C0594BE38D79E1280EFB27491">
    <w:name w:val="E6062456C0594BE38D79E1280EFB2749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98E42070C5642A3A83970E86F95DAAA1">
    <w:name w:val="C98E42070C5642A3A83970E86F95DAAA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1CF1C759AD42F5BB517386BB39332F1">
    <w:name w:val="E71CF1C759AD42F5BB517386BB39332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91EB6EA5F34193AF6C62B65D47E1D01">
    <w:name w:val="FB91EB6EA5F34193AF6C62B65D47E1D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B101F132D046028753B677EC7D6B071">
    <w:name w:val="0BB101F132D046028753B677EC7D6B07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D1CF7A3248E46C7B22EEC94C0677D261">
    <w:name w:val="CD1CF7A3248E46C7B22EEC94C0677D26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4533C785054A31BAB470797E7B982F1">
    <w:name w:val="C44533C785054A31BAB470797E7B982F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8F72A630EE49D3B3726DDA56ED8B401">
    <w:name w:val="758F72A630EE49D3B3726DDA56ED8B4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BF6756488243BA8864AA3FAC69A6E91">
    <w:name w:val="AABF6756488243BA8864AA3FAC69A6E9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0915E45A2F40A3B354BF824D3D06CD1">
    <w:name w:val="B30915E45A2F40A3B354BF824D3D06CD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01101BE7D4930888A5DD24840BF101">
    <w:name w:val="8D201101BE7D4930888A5DD24840BF1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438C36D24B0492BB6777E6EE194621C1">
    <w:name w:val="4438C36D24B0492BB6777E6EE194621C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63EA2B77DB4F6AA3DFA306B8FC8C141">
    <w:name w:val="2D63EA2B77DB4F6AA3DFA306B8FC8C1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CC8CC3BEAF74824AE86CCEF8CA00F321">
    <w:name w:val="0CC8CC3BEAF74824AE86CCEF8CA00F32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23533A13AD04E72A69AF14CF366CEF61">
    <w:name w:val="323533A13AD04E72A69AF14CF366CEF6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5A967194BB4E1DBC8CDEBFB4DB971C1">
    <w:name w:val="595A967194BB4E1DBC8CDEBFB4DB971C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99E648D6E414775BE3EE3A774C134C01">
    <w:name w:val="399E648D6E414775BE3EE3A774C134C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2CC5D3E4E034F64B1F118F99921FD061">
    <w:name w:val="22CC5D3E4E034F64B1F118F99921FD06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9896D0B49E45D2A5380A2547C79C741">
    <w:name w:val="689896D0B49E45D2A5380A2547C79C74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078A14C065449A928531158626B1271">
    <w:name w:val="88078A14C065449A928531158626B127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5E7E5603042C7A1C77E016EA50FEE1">
    <w:name w:val="0B85E7E5603042C7A1C77E016EA50FEE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E84A93924AC694B506F04CB41C201">
    <w:name w:val="2F54E84A93924AC694B506F04CB41C201"/>
    <w:rsid w:val="001564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17622F3C640CDB32D714AD6D4E7A4">
    <w:name w:val="15017622F3C640CDB32D714AD6D4E7A4"/>
    <w:rsid w:val="00156491"/>
  </w:style>
  <w:style w:type="paragraph" w:customStyle="1" w:styleId="78E2C14192114B6892B3C0D4E2840F41">
    <w:name w:val="78E2C14192114B6892B3C0D4E2840F41"/>
    <w:rsid w:val="00156491"/>
  </w:style>
  <w:style w:type="paragraph" w:customStyle="1" w:styleId="DEDED818336040ED8C50BB772D74B5E0">
    <w:name w:val="DEDED818336040ED8C50BB772D74B5E0"/>
    <w:rsid w:val="00156491"/>
  </w:style>
  <w:style w:type="paragraph" w:customStyle="1" w:styleId="8F5E0F5EB0E448C5BCF3D7BF9C692F3F">
    <w:name w:val="8F5E0F5EB0E448C5BCF3D7BF9C692F3F"/>
    <w:rsid w:val="00156491"/>
  </w:style>
  <w:style w:type="paragraph" w:customStyle="1" w:styleId="EBD2EE3E42E04FF49B5B81AE832FFD46">
    <w:name w:val="EBD2EE3E42E04FF49B5B81AE832FFD46"/>
    <w:rsid w:val="00156491"/>
  </w:style>
  <w:style w:type="paragraph" w:customStyle="1" w:styleId="AE396CB5D4C84759ADAE0FC528FC0056">
    <w:name w:val="AE396CB5D4C84759ADAE0FC528FC0056"/>
    <w:rsid w:val="00156491"/>
  </w:style>
  <w:style w:type="paragraph" w:customStyle="1" w:styleId="2A2A9EFE7CF04E88B86AF2F0E502A5D8">
    <w:name w:val="2A2A9EFE7CF04E88B86AF2F0E502A5D8"/>
    <w:rsid w:val="00156491"/>
  </w:style>
  <w:style w:type="paragraph" w:customStyle="1" w:styleId="7D57BE96E92C40C9B6875E314B75380D">
    <w:name w:val="7D57BE96E92C40C9B6875E314B75380D"/>
    <w:rsid w:val="00156491"/>
  </w:style>
  <w:style w:type="paragraph" w:customStyle="1" w:styleId="CB7F96B898734015A429DD1EE77E3226">
    <w:name w:val="CB7F96B898734015A429DD1EE77E3226"/>
    <w:rsid w:val="00156491"/>
  </w:style>
  <w:style w:type="paragraph" w:customStyle="1" w:styleId="A25334C2013B428DB4856A0D7B4F71A4">
    <w:name w:val="A25334C2013B428DB4856A0D7B4F71A4"/>
    <w:rsid w:val="00156491"/>
  </w:style>
  <w:style w:type="paragraph" w:customStyle="1" w:styleId="32B484A25BE2427EA1A587EE67C87279">
    <w:name w:val="32B484A25BE2427EA1A587EE67C87279"/>
    <w:rsid w:val="00156491"/>
  </w:style>
  <w:style w:type="paragraph" w:customStyle="1" w:styleId="92B12E497CD54AF58E4F0A36599E7281">
    <w:name w:val="92B12E497CD54AF58E4F0A36599E7281"/>
    <w:rsid w:val="00156491"/>
  </w:style>
  <w:style w:type="paragraph" w:customStyle="1" w:styleId="F21DA668BCD64D6793A22A1382ABFE8A">
    <w:name w:val="F21DA668BCD64D6793A22A1382ABFE8A"/>
    <w:rsid w:val="00156491"/>
  </w:style>
  <w:style w:type="paragraph" w:customStyle="1" w:styleId="8A4F62670C1749F8BBB63C862E0EA586">
    <w:name w:val="8A4F62670C1749F8BBB63C862E0EA586"/>
    <w:rsid w:val="00156491"/>
  </w:style>
  <w:style w:type="paragraph" w:customStyle="1" w:styleId="7462BD5214F14E3C96C84287364C319F">
    <w:name w:val="7462BD5214F14E3C96C84287364C319F"/>
    <w:rsid w:val="00156491"/>
  </w:style>
  <w:style w:type="paragraph" w:customStyle="1" w:styleId="E4AD2C4306AD4653A248C74E18215247">
    <w:name w:val="E4AD2C4306AD4653A248C74E18215247"/>
    <w:rsid w:val="00156491"/>
  </w:style>
  <w:style w:type="paragraph" w:customStyle="1" w:styleId="06D81D8BC79744C5893759AF158F36FA">
    <w:name w:val="06D81D8BC79744C5893759AF158F36FA"/>
    <w:rsid w:val="00156491"/>
  </w:style>
  <w:style w:type="paragraph" w:customStyle="1" w:styleId="1184988788C446CF9344AD3DD174A12B">
    <w:name w:val="1184988788C446CF9344AD3DD174A12B"/>
    <w:rsid w:val="00156491"/>
  </w:style>
  <w:style w:type="paragraph" w:customStyle="1" w:styleId="DB825B24E404439582CD8F91B3B13342">
    <w:name w:val="DB825B24E404439582CD8F91B3B13342"/>
    <w:rsid w:val="00156491"/>
  </w:style>
  <w:style w:type="paragraph" w:customStyle="1" w:styleId="7D557AAEBA3742AB90BD8F6D0D606AEB">
    <w:name w:val="7D557AAEBA3742AB90BD8F6D0D606AEB"/>
    <w:rsid w:val="00156491"/>
  </w:style>
  <w:style w:type="paragraph" w:customStyle="1" w:styleId="8249FCDA7E2F464DB4AC276D486DB97B">
    <w:name w:val="8249FCDA7E2F464DB4AC276D486DB97B"/>
    <w:rsid w:val="00156491"/>
  </w:style>
  <w:style w:type="paragraph" w:customStyle="1" w:styleId="C4311B8659C34CF1BFF2C9281968981B">
    <w:name w:val="C4311B8659C34CF1BFF2C9281968981B"/>
    <w:rsid w:val="00156491"/>
  </w:style>
  <w:style w:type="paragraph" w:customStyle="1" w:styleId="003F5338E8494227A8CFBE4EE49D4E62">
    <w:name w:val="003F5338E8494227A8CFBE4EE49D4E62"/>
    <w:rsid w:val="00156491"/>
  </w:style>
  <w:style w:type="paragraph" w:customStyle="1" w:styleId="991B52F7EB0A4075B5336744BF333BDE">
    <w:name w:val="991B52F7EB0A4075B5336744BF333BDE"/>
    <w:rsid w:val="00156491"/>
  </w:style>
  <w:style w:type="paragraph" w:customStyle="1" w:styleId="3E369428556441FBB3A4812B8FDF208D">
    <w:name w:val="3E369428556441FBB3A4812B8FDF208D"/>
    <w:rsid w:val="00156491"/>
  </w:style>
  <w:style w:type="paragraph" w:customStyle="1" w:styleId="D17903A9342247318AD233E872A410BC">
    <w:name w:val="D17903A9342247318AD233E872A410BC"/>
    <w:rsid w:val="00156491"/>
  </w:style>
  <w:style w:type="paragraph" w:customStyle="1" w:styleId="15E38D68D3DE4AC29D1728BE6C7365D6">
    <w:name w:val="15E38D68D3DE4AC29D1728BE6C7365D6"/>
    <w:rsid w:val="00156491"/>
  </w:style>
  <w:style w:type="paragraph" w:customStyle="1" w:styleId="27A724D6694B43C29D06A693E3A9CDF7">
    <w:name w:val="27A724D6694B43C29D06A693E3A9CDF7"/>
    <w:rsid w:val="00156491"/>
  </w:style>
  <w:style w:type="paragraph" w:customStyle="1" w:styleId="DC9CE9D208884332A5E54AF5EE7932FD">
    <w:name w:val="DC9CE9D208884332A5E54AF5EE7932FD"/>
    <w:rsid w:val="00156491"/>
  </w:style>
  <w:style w:type="paragraph" w:customStyle="1" w:styleId="5551A2AD18D144679C0A41A9AB889C73">
    <w:name w:val="5551A2AD18D144679C0A41A9AB889C73"/>
    <w:rsid w:val="00156491"/>
  </w:style>
  <w:style w:type="paragraph" w:customStyle="1" w:styleId="BA886C4D28D44BD3A2600B3654DF4FC9">
    <w:name w:val="BA886C4D28D44BD3A2600B3654DF4FC9"/>
    <w:rsid w:val="00156491"/>
  </w:style>
  <w:style w:type="paragraph" w:customStyle="1" w:styleId="18224918AF8A4C17A5F5DAA9B3D7C93A">
    <w:name w:val="18224918AF8A4C17A5F5DAA9B3D7C93A"/>
    <w:rsid w:val="00156491"/>
  </w:style>
  <w:style w:type="paragraph" w:customStyle="1" w:styleId="0F5A89C2E8DC47DE94DE478B4403708F">
    <w:name w:val="0F5A89C2E8DC47DE94DE478B4403708F"/>
    <w:rsid w:val="00156491"/>
  </w:style>
  <w:style w:type="paragraph" w:customStyle="1" w:styleId="9B1D7C4BCC3545D5B9063DC2B8E71CA4">
    <w:name w:val="9B1D7C4BCC3545D5B9063DC2B8E71CA4"/>
    <w:rsid w:val="00156491"/>
  </w:style>
  <w:style w:type="paragraph" w:customStyle="1" w:styleId="DB0FCD5803134DD4937954C42A5C147C">
    <w:name w:val="DB0FCD5803134DD4937954C42A5C147C"/>
    <w:rsid w:val="00156491"/>
  </w:style>
  <w:style w:type="paragraph" w:customStyle="1" w:styleId="B1F7E267F57F4CD78740CBBFE514BBBC">
    <w:name w:val="B1F7E267F57F4CD78740CBBFE514BBBC"/>
    <w:rsid w:val="00156491"/>
  </w:style>
  <w:style w:type="paragraph" w:customStyle="1" w:styleId="8D259EDE0F744E2B9C74C54769A66273">
    <w:name w:val="8D259EDE0F744E2B9C74C54769A66273"/>
    <w:rsid w:val="00156491"/>
  </w:style>
  <w:style w:type="paragraph" w:customStyle="1" w:styleId="BA5A2F7DD8A046C5B7B61501A914147C">
    <w:name w:val="BA5A2F7DD8A046C5B7B61501A914147C"/>
    <w:rsid w:val="00156491"/>
  </w:style>
  <w:style w:type="paragraph" w:customStyle="1" w:styleId="B3F5108C6397410A8CAFDAA445CCC248">
    <w:name w:val="B3F5108C6397410A8CAFDAA445CCC248"/>
    <w:rsid w:val="00156491"/>
  </w:style>
  <w:style w:type="paragraph" w:customStyle="1" w:styleId="D6498D020B204113BCBCB2BF83FC4A74">
    <w:name w:val="D6498D020B204113BCBCB2BF83FC4A74"/>
    <w:rsid w:val="00156491"/>
  </w:style>
  <w:style w:type="paragraph" w:customStyle="1" w:styleId="020DB17776C4441B85C9060A8D1D490D">
    <w:name w:val="020DB17776C4441B85C9060A8D1D490D"/>
    <w:rsid w:val="00156491"/>
  </w:style>
  <w:style w:type="paragraph" w:customStyle="1" w:styleId="6A0E21B863D848FC9A6649BCF0107242">
    <w:name w:val="6A0E21B863D848FC9A6649BCF0107242"/>
    <w:rsid w:val="00156491"/>
  </w:style>
  <w:style w:type="paragraph" w:customStyle="1" w:styleId="DADA7533E3FA4157824169E732F1029E">
    <w:name w:val="DADA7533E3FA4157824169E732F1029E"/>
    <w:rsid w:val="00156491"/>
  </w:style>
  <w:style w:type="paragraph" w:customStyle="1" w:styleId="5B111A274C6548FEBCA852A7D2CAE9B0">
    <w:name w:val="5B111A274C6548FEBCA852A7D2CAE9B0"/>
    <w:rsid w:val="00156491"/>
  </w:style>
  <w:style w:type="paragraph" w:customStyle="1" w:styleId="AB331C382F4B4E3BAFA427235A628B44">
    <w:name w:val="AB331C382F4B4E3BAFA427235A628B44"/>
    <w:rsid w:val="00E9206A"/>
  </w:style>
  <w:style w:type="paragraph" w:customStyle="1" w:styleId="20321669F8044800919A6C6AFAFD47E8">
    <w:name w:val="20321669F8044800919A6C6AFAFD47E8"/>
    <w:rsid w:val="00E9206A"/>
  </w:style>
  <w:style w:type="paragraph" w:customStyle="1" w:styleId="19CA992B634F4AB7BE7C6DDC01106FF6">
    <w:name w:val="19CA992B634F4AB7BE7C6DDC01106FF6"/>
    <w:rsid w:val="00E9206A"/>
  </w:style>
  <w:style w:type="paragraph" w:customStyle="1" w:styleId="EDEDE9CCA16542FAA614BA1486E33476">
    <w:name w:val="EDEDE9CCA16542FAA614BA1486E33476"/>
    <w:rsid w:val="00E9206A"/>
  </w:style>
  <w:style w:type="paragraph" w:customStyle="1" w:styleId="CB042B052A8646D39AADBED69BFF0F49">
    <w:name w:val="CB042B052A8646D39AADBED69BFF0F49"/>
    <w:rsid w:val="00E9206A"/>
  </w:style>
  <w:style w:type="paragraph" w:customStyle="1" w:styleId="E7B49A214F9543A1AD48BC9126606958">
    <w:name w:val="E7B49A214F9543A1AD48BC9126606958"/>
    <w:rsid w:val="00E9206A"/>
  </w:style>
  <w:style w:type="paragraph" w:customStyle="1" w:styleId="8EB6ABA51DCF439F864A41AB11026B03">
    <w:name w:val="8EB6ABA51DCF439F864A41AB11026B03"/>
    <w:rsid w:val="00E9206A"/>
  </w:style>
  <w:style w:type="paragraph" w:customStyle="1" w:styleId="3B7849EA55C344409876CDC1A4E4C723">
    <w:name w:val="3B7849EA55C344409876CDC1A4E4C723"/>
    <w:rsid w:val="00E9206A"/>
  </w:style>
  <w:style w:type="paragraph" w:customStyle="1" w:styleId="F9302974F2C14408AA01D22FCAAA3263">
    <w:name w:val="F9302974F2C14408AA01D22FCAAA3263"/>
    <w:rsid w:val="00E9206A"/>
  </w:style>
  <w:style w:type="paragraph" w:customStyle="1" w:styleId="91B358176677468D88504D67DD3FE70A">
    <w:name w:val="91B358176677468D88504D67DD3FE70A"/>
    <w:rsid w:val="00E9206A"/>
  </w:style>
  <w:style w:type="paragraph" w:customStyle="1" w:styleId="2F3A0AAFF0954E868FF705000A31594F">
    <w:name w:val="2F3A0AAFF0954E868FF705000A31594F"/>
    <w:rsid w:val="00E9206A"/>
  </w:style>
  <w:style w:type="paragraph" w:customStyle="1" w:styleId="3CA13B1470BB4FD1A563DF83A551B045">
    <w:name w:val="3CA13B1470BB4FD1A563DF83A551B045"/>
    <w:rsid w:val="00E9206A"/>
  </w:style>
  <w:style w:type="paragraph" w:customStyle="1" w:styleId="BB85D1258E8E4D3BAA7B3939B271D575">
    <w:name w:val="BB85D1258E8E4D3BAA7B3939B271D575"/>
    <w:rsid w:val="00E9206A"/>
  </w:style>
  <w:style w:type="paragraph" w:customStyle="1" w:styleId="4DAF455CBF8F4B30A39AE88F3DA776ED">
    <w:name w:val="4DAF455CBF8F4B30A39AE88F3DA776ED"/>
    <w:rsid w:val="00E9206A"/>
  </w:style>
  <w:style w:type="paragraph" w:customStyle="1" w:styleId="AB331C382F4B4E3BAFA427235A628B441">
    <w:name w:val="AB331C382F4B4E3BAFA427235A628B44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0321669F8044800919A6C6AFAFD47E81">
    <w:name w:val="20321669F8044800919A6C6AFAFD47E8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9CA992B634F4AB7BE7C6DDC01106FF61">
    <w:name w:val="19CA992B634F4AB7BE7C6DDC01106FF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DEDE9CCA16542FAA614BA1486E334761">
    <w:name w:val="EDEDE9CCA16542FAA614BA1486E3347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B042B052A8646D39AADBED69BFF0F491">
    <w:name w:val="CB042B052A8646D39AADBED69BFF0F49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B49A214F9543A1AD48BC91266069581">
    <w:name w:val="E7B49A214F9543A1AD48BC9126606958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EB6ABA51DCF439F864A41AB11026B031">
    <w:name w:val="8EB6ABA51DCF439F864A41AB11026B0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7849EA55C344409876CDC1A4E4C7231">
    <w:name w:val="3B7849EA55C344409876CDC1A4E4C72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9302974F2C14408AA01D22FCAAA32631">
    <w:name w:val="F9302974F2C14408AA01D22FCAAA326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1B358176677468D88504D67DD3FE70A1">
    <w:name w:val="91B358176677468D88504D67DD3FE70A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3A0AAFF0954E868FF705000A31594F1">
    <w:name w:val="2F3A0AAFF0954E868FF705000A31594F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CA13B1470BB4FD1A563DF83A551B0451">
    <w:name w:val="3CA13B1470BB4FD1A563DF83A551B045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B85D1258E8E4D3BAA7B3939B271D5751">
    <w:name w:val="BB85D1258E8E4D3BAA7B3939B271D575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DAF455CBF8F4B30A39AE88F3DA776ED1">
    <w:name w:val="4DAF455CBF8F4B30A39AE88F3DA776E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80B96DE10FE427DAE42F76A5775F6142">
    <w:name w:val="F80B96DE10FE427DAE42F76A5775F61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1BE29748B645FB9061B596861431AE2">
    <w:name w:val="D71BE29748B645FB9061B596861431AE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3E82765D8E45DA888FDBC6ABD2BB3F2">
    <w:name w:val="0A3E82765D8E45DA888FDBC6ABD2BB3F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679E7A4C07E450CA8C37ED696E95E402">
    <w:name w:val="8679E7A4C07E450CA8C37ED696E95E4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A16DA7271CF4FCF9780731C1999E2E22">
    <w:name w:val="6A16DA7271CF4FCF9780731C1999E2E2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A2D5FB055B4DF6A3A1742565DDDC032">
    <w:name w:val="99A2D5FB055B4DF6A3A1742565DDDC03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DEADDC01A04497ACE69C5911EE8F982">
    <w:name w:val="D7DEADDC01A04497ACE69C5911EE8F98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54E74C20B1494AB2E6F075D6BDBE9C2">
    <w:name w:val="4654E74C20B1494AB2E6F075D6BDBE9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D309F0A84714734B959EF41FE9E3DC52">
    <w:name w:val="0D309F0A84714734B959EF41FE9E3DC5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10C035AA07B46EE8A3E460C420354A32">
    <w:name w:val="E10C035AA07B46EE8A3E460C420354A3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39A2E5A65D4C0F965F814E474B6AC42">
    <w:name w:val="EE39A2E5A65D4C0F965F814E474B6AC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71B689C7434D9FEA2BC6439A99C22">
    <w:name w:val="E25071B689C7434D9FEA2BC6439A99C2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BA4F8EE36F4CF4BFFE9F817A2C13302">
    <w:name w:val="34BA4F8EE36F4CF4BFFE9F817A2C133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3D7C034AAE4CDD9AD1BB9254C2EF0C2">
    <w:name w:val="DC3D7C034AAE4CDD9AD1BB9254C2EF0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87AC9A599D44C9EA1477D6E134AA6ED2">
    <w:name w:val="D87AC9A599D44C9EA1477D6E134AA6ED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3133E4187824F5B8F8F92397816AE392">
    <w:name w:val="63133E4187824F5B8F8F92397816AE39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4B5A5E8CFA4BB58D3003ED2CE836C82">
    <w:name w:val="9B4B5A5E8CFA4BB58D3003ED2CE836C8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D8CD5327E74426EA66DC649489F99022">
    <w:name w:val="0D8CD5327E74426EA66DC649489F9902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9DC27512B145BA861A18635FC8875E2">
    <w:name w:val="0F9DC27512B145BA861A18635FC8875E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062456C0594BE38D79E1280EFB27492">
    <w:name w:val="E6062456C0594BE38D79E1280EFB2749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98E42070C5642A3A83970E86F95DAAA2">
    <w:name w:val="C98E42070C5642A3A83970E86F95DAAA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1CF1C759AD42F5BB517386BB39332F2">
    <w:name w:val="E71CF1C759AD42F5BB517386BB39332F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91EB6EA5F34193AF6C62B65D47E1D02">
    <w:name w:val="FB91EB6EA5F34193AF6C62B65D47E1D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B101F132D046028753B677EC7D6B072">
    <w:name w:val="0BB101F132D046028753B677EC7D6B07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D1CF7A3248E46C7B22EEC94C0677D262">
    <w:name w:val="CD1CF7A3248E46C7B22EEC94C0677D26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4533C785054A31BAB470797E7B982F2">
    <w:name w:val="C44533C785054A31BAB470797E7B982F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8F72A630EE49D3B3726DDA56ED8B402">
    <w:name w:val="758F72A630EE49D3B3726DDA56ED8B4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BF6756488243BA8864AA3FAC69A6E92">
    <w:name w:val="AABF6756488243BA8864AA3FAC69A6E9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0915E45A2F40A3B354BF824D3D06CD2">
    <w:name w:val="B30915E45A2F40A3B354BF824D3D06CD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01101BE7D4930888A5DD24840BF102">
    <w:name w:val="8D201101BE7D4930888A5DD24840BF1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438C36D24B0492BB6777E6EE194621C2">
    <w:name w:val="4438C36D24B0492BB6777E6EE194621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63EA2B77DB4F6AA3DFA306B8FC8C142">
    <w:name w:val="2D63EA2B77DB4F6AA3DFA306B8FC8C1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CC8CC3BEAF74824AE86CCEF8CA00F322">
    <w:name w:val="0CC8CC3BEAF74824AE86CCEF8CA00F32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23533A13AD04E72A69AF14CF366CEF62">
    <w:name w:val="323533A13AD04E72A69AF14CF366CEF6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5A967194BB4E1DBC8CDEBFB4DB971C2">
    <w:name w:val="595A967194BB4E1DBC8CDEBFB4DB971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99E648D6E414775BE3EE3A774C134C02">
    <w:name w:val="399E648D6E414775BE3EE3A774C134C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2CC5D3E4E034F64B1F118F99921FD062">
    <w:name w:val="22CC5D3E4E034F64B1F118F99921FD06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9896D0B49E45D2A5380A2547C79C742">
    <w:name w:val="689896D0B49E45D2A5380A2547C79C7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078A14C065449A928531158626B1272">
    <w:name w:val="88078A14C065449A928531158626B127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5E7E5603042C7A1C77E016EA50FEE2">
    <w:name w:val="0B85E7E5603042C7A1C77E016EA50FEE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E84A93924AC694B506F04CB41C202">
    <w:name w:val="2F54E84A93924AC694B506F04CB41C2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1B52F7EB0A4075B5336744BF333BDE1">
    <w:name w:val="991B52F7EB0A4075B5336744BF333BDE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17622F3C640CDB32D714AD6D4E7A41">
    <w:name w:val="15017622F3C640CDB32D714AD6D4E7A4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369428556441FBB3A4812B8FDF208D1">
    <w:name w:val="3E369428556441FBB3A4812B8FDF208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8E2C14192114B6892B3C0D4E2840F411">
    <w:name w:val="78E2C14192114B6892B3C0D4E2840F41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7903A9342247318AD233E872A410BC1">
    <w:name w:val="D17903A9342247318AD233E872A410B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DED818336040ED8C50BB772D74B5E01">
    <w:name w:val="DEDED818336040ED8C50BB772D74B5E0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E38D68D3DE4AC29D1728BE6C7365D61">
    <w:name w:val="15E38D68D3DE4AC29D1728BE6C7365D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5E0F5EB0E448C5BCF3D7BF9C692F3F1">
    <w:name w:val="8F5E0F5EB0E448C5BCF3D7BF9C692F3F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7A724D6694B43C29D06A693E3A9CDF71">
    <w:name w:val="27A724D6694B43C29D06A693E3A9CDF7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BD2EE3E42E04FF49B5B81AE832FFD461">
    <w:name w:val="EBD2EE3E42E04FF49B5B81AE832FFD4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9CE9D208884332A5E54AF5EE7932FD1">
    <w:name w:val="DC9CE9D208884332A5E54AF5EE7932F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E396CB5D4C84759ADAE0FC528FC00561">
    <w:name w:val="AE396CB5D4C84759ADAE0FC528FC005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551A2AD18D144679C0A41A9AB889C731">
    <w:name w:val="5551A2AD18D144679C0A41A9AB889C7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A2A9EFE7CF04E88B86AF2F0E502A5D81">
    <w:name w:val="2A2A9EFE7CF04E88B86AF2F0E502A5D8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886C4D28D44BD3A2600B3654DF4FC91">
    <w:name w:val="BA886C4D28D44BD3A2600B3654DF4FC9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A0E21B863D848FC9A6649BCF01072421">
    <w:name w:val="6A0E21B863D848FC9A6649BCF0107242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224918AF8A4C17A5F5DAA9B3D7C93A1">
    <w:name w:val="18224918AF8A4C17A5F5DAA9B3D7C93A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5A89C2E8DC47DE94DE478B4403708F1">
    <w:name w:val="0F5A89C2E8DC47DE94DE478B4403708F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1D7C4BCC3545D5B9063DC2B8E71CA41">
    <w:name w:val="9B1D7C4BCC3545D5B9063DC2B8E71CA4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B0FCD5803134DD4937954C42A5C147C1">
    <w:name w:val="DB0FCD5803134DD4937954C42A5C147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F7E267F57F4CD78740CBBFE514BBBC1">
    <w:name w:val="B1F7E267F57F4CD78740CBBFE514BBB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59EDE0F744E2B9C74C54769A662731">
    <w:name w:val="8D259EDE0F744E2B9C74C54769A6627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5A2F7DD8A046C5B7B61501A914147C1">
    <w:name w:val="BA5A2F7DD8A046C5B7B61501A914147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F5108C6397410A8CAFDAA445CCC2481">
    <w:name w:val="B3F5108C6397410A8CAFDAA445CCC248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498D020B204113BCBCB2BF83FC4A741">
    <w:name w:val="D6498D020B204113BCBCB2BF83FC4A74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20DB17776C4441B85C9060A8D1D490D1">
    <w:name w:val="020DB17776C4441B85C9060A8D1D490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035073B7C7B473E816E6504493BC311">
    <w:name w:val="4035073B7C7B473E816E6504493BC311"/>
    <w:rsid w:val="00E9206A"/>
  </w:style>
  <w:style w:type="paragraph" w:customStyle="1" w:styleId="2725B59CFF004D57A76332C2D7543DB2">
    <w:name w:val="2725B59CFF004D57A76332C2D7543DB2"/>
    <w:rsid w:val="00E9206A"/>
  </w:style>
  <w:style w:type="paragraph" w:customStyle="1" w:styleId="359CD9646AE74CFB8ABC49125752DF09">
    <w:name w:val="359CD9646AE74CFB8ABC49125752DF09"/>
    <w:rsid w:val="00E9206A"/>
  </w:style>
  <w:style w:type="paragraph" w:customStyle="1" w:styleId="BE25A20414474314AFC1F1CAC1A0E08C">
    <w:name w:val="BE25A20414474314AFC1F1CAC1A0E08C"/>
    <w:rsid w:val="00E9206A"/>
  </w:style>
  <w:style w:type="paragraph" w:customStyle="1" w:styleId="E054BDB57B2C49F189015E77794EB2F5">
    <w:name w:val="E054BDB57B2C49F189015E77794EB2F5"/>
    <w:rsid w:val="00E9206A"/>
  </w:style>
  <w:style w:type="paragraph" w:customStyle="1" w:styleId="BF29009503994CF3ABB2A4D220A15418">
    <w:name w:val="BF29009503994CF3ABB2A4D220A15418"/>
    <w:rsid w:val="00E9206A"/>
  </w:style>
  <w:style w:type="paragraph" w:customStyle="1" w:styleId="8CD8FCBFAC734539953BB40837ABDA5B">
    <w:name w:val="8CD8FCBFAC734539953BB40837ABDA5B"/>
    <w:rsid w:val="00E9206A"/>
  </w:style>
  <w:style w:type="paragraph" w:customStyle="1" w:styleId="69A1CDF718E94B8DA8A88EDEE47D0A95">
    <w:name w:val="69A1CDF718E94B8DA8A88EDEE47D0A95"/>
    <w:rsid w:val="00E9206A"/>
  </w:style>
  <w:style w:type="paragraph" w:customStyle="1" w:styleId="0AB5FB55EE8D4696A884D9C99EEFDD94">
    <w:name w:val="0AB5FB55EE8D4696A884D9C99EEFDD94"/>
    <w:rsid w:val="00E9206A"/>
  </w:style>
  <w:style w:type="paragraph" w:customStyle="1" w:styleId="958E3A20FBEC4F9B80ACA3904B318F1B">
    <w:name w:val="958E3A20FBEC4F9B80ACA3904B318F1B"/>
    <w:rsid w:val="00E9206A"/>
  </w:style>
  <w:style w:type="paragraph" w:customStyle="1" w:styleId="19395145F21449ECA8B0A9DE004C349E">
    <w:name w:val="19395145F21449ECA8B0A9DE004C349E"/>
    <w:rsid w:val="00E9206A"/>
  </w:style>
  <w:style w:type="paragraph" w:customStyle="1" w:styleId="0BBCA21B56C9421385A4A83D46913443">
    <w:name w:val="0BBCA21B56C9421385A4A83D46913443"/>
    <w:rsid w:val="00E9206A"/>
  </w:style>
  <w:style w:type="paragraph" w:customStyle="1" w:styleId="50C4150757C24556B58BEED39FE4758A">
    <w:name w:val="50C4150757C24556B58BEED39FE4758A"/>
    <w:rsid w:val="00E9206A"/>
  </w:style>
  <w:style w:type="paragraph" w:customStyle="1" w:styleId="382A768D2B7C442C885EC34095D2E722">
    <w:name w:val="382A768D2B7C442C885EC34095D2E722"/>
    <w:rsid w:val="00E9206A"/>
  </w:style>
  <w:style w:type="paragraph" w:customStyle="1" w:styleId="DC5790C8A854488CB922A5B70324CFE0">
    <w:name w:val="DC5790C8A854488CB922A5B70324CFE0"/>
    <w:rsid w:val="00E9206A"/>
  </w:style>
  <w:style w:type="paragraph" w:customStyle="1" w:styleId="CD32723580524D0EBC25EDA3983E76A2">
    <w:name w:val="CD32723580524D0EBC25EDA3983E76A2"/>
    <w:rsid w:val="00E9206A"/>
  </w:style>
  <w:style w:type="paragraph" w:customStyle="1" w:styleId="CEF1A7F4AB274A4394329F0C8F31F934">
    <w:name w:val="CEF1A7F4AB274A4394329F0C8F31F934"/>
    <w:rsid w:val="00E9206A"/>
  </w:style>
  <w:style w:type="paragraph" w:customStyle="1" w:styleId="F614EF3F402C47DDB3A811BF43D4A00D">
    <w:name w:val="F614EF3F402C47DDB3A811BF43D4A00D"/>
    <w:rsid w:val="00E9206A"/>
  </w:style>
  <w:style w:type="paragraph" w:customStyle="1" w:styleId="649FC38351204AB68843157B6FC2A13B">
    <w:name w:val="649FC38351204AB68843157B6FC2A13B"/>
    <w:rsid w:val="00E9206A"/>
  </w:style>
  <w:style w:type="paragraph" w:customStyle="1" w:styleId="6AC446755CAC418984C68F41147E73C2">
    <w:name w:val="6AC446755CAC418984C68F41147E73C2"/>
    <w:rsid w:val="00E9206A"/>
  </w:style>
  <w:style w:type="paragraph" w:customStyle="1" w:styleId="8E0CAC0714D3456585EA95C68BBB7EA8">
    <w:name w:val="8E0CAC0714D3456585EA95C68BBB7EA8"/>
    <w:rsid w:val="00E9206A"/>
  </w:style>
  <w:style w:type="paragraph" w:customStyle="1" w:styleId="EE4A16E5AD674EBEA8EC6B43625F7762">
    <w:name w:val="EE4A16E5AD674EBEA8EC6B43625F7762"/>
    <w:rsid w:val="00E9206A"/>
  </w:style>
  <w:style w:type="paragraph" w:customStyle="1" w:styleId="1B1F8E1A1DDB4559BAAAF94B11FD3DAC">
    <w:name w:val="1B1F8E1A1DDB4559BAAAF94B11FD3DAC"/>
    <w:rsid w:val="00E9206A"/>
  </w:style>
  <w:style w:type="paragraph" w:customStyle="1" w:styleId="8AC9344A26B544EA99F5F699079035BC">
    <w:name w:val="8AC9344A26B544EA99F5F699079035BC"/>
    <w:rsid w:val="00E9206A"/>
  </w:style>
  <w:style w:type="paragraph" w:customStyle="1" w:styleId="C92A11AC1C3F4D93BA0FFD143A07A25D">
    <w:name w:val="C92A11AC1C3F4D93BA0FFD143A07A25D"/>
    <w:rsid w:val="00E9206A"/>
  </w:style>
  <w:style w:type="paragraph" w:customStyle="1" w:styleId="49BB6788AF2C4BB5B8A6250EB5543A1A">
    <w:name w:val="49BB6788AF2C4BB5B8A6250EB5543A1A"/>
    <w:rsid w:val="00E9206A"/>
  </w:style>
  <w:style w:type="paragraph" w:customStyle="1" w:styleId="A4A1B451BE4F4EBB979F3BAF15D73C9F">
    <w:name w:val="A4A1B451BE4F4EBB979F3BAF15D73C9F"/>
    <w:rsid w:val="00E9206A"/>
  </w:style>
  <w:style w:type="paragraph" w:customStyle="1" w:styleId="07D0609AAD3B41ED8A3AEB2A6D6DF7DA">
    <w:name w:val="07D0609AAD3B41ED8A3AEB2A6D6DF7DA"/>
    <w:rsid w:val="00E9206A"/>
  </w:style>
  <w:style w:type="paragraph" w:customStyle="1" w:styleId="81A04D390DB14051AA342CA21B599048">
    <w:name w:val="81A04D390DB14051AA342CA21B599048"/>
    <w:rsid w:val="00E9206A"/>
  </w:style>
  <w:style w:type="paragraph" w:customStyle="1" w:styleId="149599EF245640FAB76A2A0409A755C6">
    <w:name w:val="149599EF245640FAB76A2A0409A755C6"/>
    <w:rsid w:val="00E9206A"/>
  </w:style>
  <w:style w:type="paragraph" w:customStyle="1" w:styleId="09F75B075DCB4FC6AA825CE64CFF2274">
    <w:name w:val="09F75B075DCB4FC6AA825CE64CFF2274"/>
    <w:rsid w:val="00E9206A"/>
  </w:style>
  <w:style w:type="paragraph" w:customStyle="1" w:styleId="401D43812F7F4E409716461D537AF08D">
    <w:name w:val="401D43812F7F4E409716461D537AF08D"/>
    <w:rsid w:val="00E9206A"/>
  </w:style>
  <w:style w:type="paragraph" w:customStyle="1" w:styleId="129E13CD7E2F4E22A7A1F529F8C393A6">
    <w:name w:val="129E13CD7E2F4E22A7A1F529F8C393A6"/>
    <w:rsid w:val="00E9206A"/>
  </w:style>
  <w:style w:type="paragraph" w:customStyle="1" w:styleId="F99ACAF52B4F4BDDB9FEE9E04BA5C75D">
    <w:name w:val="F99ACAF52B4F4BDDB9FEE9E04BA5C75D"/>
    <w:rsid w:val="00E9206A"/>
  </w:style>
  <w:style w:type="paragraph" w:customStyle="1" w:styleId="473F4A91214349F78AC39DCBDF780074">
    <w:name w:val="473F4A91214349F78AC39DCBDF780074"/>
    <w:rsid w:val="00E9206A"/>
  </w:style>
  <w:style w:type="paragraph" w:customStyle="1" w:styleId="43CDE1EF5D854CBD8622738F84DBD5F8">
    <w:name w:val="43CDE1EF5D854CBD8622738F84DBD5F8"/>
    <w:rsid w:val="00E9206A"/>
  </w:style>
  <w:style w:type="paragraph" w:customStyle="1" w:styleId="58DFB3894D484175A6AA64414C81F19D">
    <w:name w:val="58DFB3894D484175A6AA64414C81F19D"/>
    <w:rsid w:val="00E9206A"/>
  </w:style>
  <w:style w:type="paragraph" w:customStyle="1" w:styleId="A9F8B05FD9104A48B810986A198151AF">
    <w:name w:val="A9F8B05FD9104A48B810986A198151AF"/>
    <w:rsid w:val="00E9206A"/>
  </w:style>
  <w:style w:type="paragraph" w:customStyle="1" w:styleId="D0EB8951B4324EEEA4BDA660500F3958">
    <w:name w:val="D0EB8951B4324EEEA4BDA660500F3958"/>
    <w:rsid w:val="00E9206A"/>
  </w:style>
  <w:style w:type="paragraph" w:customStyle="1" w:styleId="D6FD252027AE46B68EE00CD54495E55D">
    <w:name w:val="D6FD252027AE46B68EE00CD54495E55D"/>
    <w:rsid w:val="00E9206A"/>
  </w:style>
  <w:style w:type="paragraph" w:customStyle="1" w:styleId="A7609DC9DB284231AD59B5FE766AD8C1">
    <w:name w:val="A7609DC9DB284231AD59B5FE766AD8C1"/>
    <w:rsid w:val="00E9206A"/>
  </w:style>
  <w:style w:type="paragraph" w:customStyle="1" w:styleId="B298B59E58FC45C7BE58BAA2A4032097">
    <w:name w:val="B298B59E58FC45C7BE58BAA2A4032097"/>
    <w:rsid w:val="00E9206A"/>
  </w:style>
  <w:style w:type="paragraph" w:customStyle="1" w:styleId="31AE8FDE2EB14B818D6132DD900FB1F9">
    <w:name w:val="31AE8FDE2EB14B818D6132DD900FB1F9"/>
    <w:rsid w:val="00E9206A"/>
  </w:style>
  <w:style w:type="paragraph" w:customStyle="1" w:styleId="F3B212EECC5E454AAA88AEB8998A0114">
    <w:name w:val="F3B212EECC5E454AAA88AEB8998A0114"/>
    <w:rsid w:val="00E9206A"/>
  </w:style>
  <w:style w:type="paragraph" w:customStyle="1" w:styleId="2D30E89A84564E45A8A035BD40EAA277">
    <w:name w:val="2D30E89A84564E45A8A035BD40EAA277"/>
    <w:rsid w:val="00E9206A"/>
  </w:style>
  <w:style w:type="paragraph" w:customStyle="1" w:styleId="03986D9740EB44B4A3CB546E02EAD9AE">
    <w:name w:val="03986D9740EB44B4A3CB546E02EAD9AE"/>
    <w:rsid w:val="00E9206A"/>
  </w:style>
  <w:style w:type="paragraph" w:customStyle="1" w:styleId="16D275A36FA1498087D12317F2F16378">
    <w:name w:val="16D275A36FA1498087D12317F2F16378"/>
    <w:rsid w:val="00E9206A"/>
  </w:style>
  <w:style w:type="paragraph" w:customStyle="1" w:styleId="AC50FA128BEB4A9098B464D1CE3F5302">
    <w:name w:val="AC50FA128BEB4A9098B464D1CE3F5302"/>
    <w:rsid w:val="00E9206A"/>
  </w:style>
  <w:style w:type="paragraph" w:customStyle="1" w:styleId="EE79991D49604E9DBD8BD11723C3BF5F">
    <w:name w:val="EE79991D49604E9DBD8BD11723C3BF5F"/>
    <w:rsid w:val="00E9206A"/>
  </w:style>
  <w:style w:type="paragraph" w:customStyle="1" w:styleId="63EA564162DE4220A09465F873CFDB1F">
    <w:name w:val="63EA564162DE4220A09465F873CFDB1F"/>
    <w:rsid w:val="00E9206A"/>
  </w:style>
  <w:style w:type="paragraph" w:customStyle="1" w:styleId="B96FED6CE9CE4DB593A6CBB907AF3024">
    <w:name w:val="B96FED6CE9CE4DB593A6CBB907AF3024"/>
    <w:rsid w:val="00E9206A"/>
  </w:style>
  <w:style w:type="paragraph" w:customStyle="1" w:styleId="6D793FE65D164292A24118A993AD5DD7">
    <w:name w:val="6D793FE65D164292A24118A993AD5DD7"/>
    <w:rsid w:val="00E9206A"/>
  </w:style>
  <w:style w:type="paragraph" w:customStyle="1" w:styleId="7C86959879154BBAA6D79D399E502AC1">
    <w:name w:val="7C86959879154BBAA6D79D399E502AC1"/>
    <w:rsid w:val="00E9206A"/>
  </w:style>
  <w:style w:type="paragraph" w:customStyle="1" w:styleId="128096CFFB844E68A527731613C79F82">
    <w:name w:val="128096CFFB844E68A527731613C79F82"/>
    <w:rsid w:val="00E9206A"/>
  </w:style>
  <w:style w:type="paragraph" w:customStyle="1" w:styleId="E852E97BE63A475181A532ED75D56DC0">
    <w:name w:val="E852E97BE63A475181A532ED75D56DC0"/>
    <w:rsid w:val="00E9206A"/>
  </w:style>
  <w:style w:type="paragraph" w:customStyle="1" w:styleId="1F878E46DC85479AB01AE89DF0B9519F">
    <w:name w:val="1F878E46DC85479AB01AE89DF0B9519F"/>
    <w:rsid w:val="00E9206A"/>
  </w:style>
  <w:style w:type="paragraph" w:customStyle="1" w:styleId="F0CC898698DE4E22B4EF197CFC7D6AA8">
    <w:name w:val="F0CC898698DE4E22B4EF197CFC7D6AA8"/>
    <w:rsid w:val="00E9206A"/>
  </w:style>
  <w:style w:type="paragraph" w:customStyle="1" w:styleId="9226040A089F4499BC3288E584B1D06B">
    <w:name w:val="9226040A089F4499BC3288E584B1D06B"/>
    <w:rsid w:val="00E9206A"/>
  </w:style>
  <w:style w:type="paragraph" w:customStyle="1" w:styleId="03EFE6ECABF245B5AD5856686A9D916B">
    <w:name w:val="03EFE6ECABF245B5AD5856686A9D916B"/>
    <w:rsid w:val="00E9206A"/>
  </w:style>
  <w:style w:type="paragraph" w:customStyle="1" w:styleId="3DB19C7421DB47C5B410F59D67F7526F">
    <w:name w:val="3DB19C7421DB47C5B410F59D67F7526F"/>
    <w:rsid w:val="00E9206A"/>
  </w:style>
  <w:style w:type="paragraph" w:customStyle="1" w:styleId="8DDE1BC15A2941518E37BCAE31A8445E">
    <w:name w:val="8DDE1BC15A2941518E37BCAE31A8445E"/>
    <w:rsid w:val="00E9206A"/>
  </w:style>
  <w:style w:type="paragraph" w:customStyle="1" w:styleId="2737426AA16E4C6A994694FF16716F7D">
    <w:name w:val="2737426AA16E4C6A994694FF16716F7D"/>
    <w:rsid w:val="00E9206A"/>
  </w:style>
  <w:style w:type="paragraph" w:customStyle="1" w:styleId="385B0A82FA5D44E1AC7531C96384536B">
    <w:name w:val="385B0A82FA5D44E1AC7531C96384536B"/>
    <w:rsid w:val="00E9206A"/>
  </w:style>
  <w:style w:type="paragraph" w:customStyle="1" w:styleId="E37AC36F94CE49ACB1DF26F1468FA9A9">
    <w:name w:val="E37AC36F94CE49ACB1DF26F1468FA9A9"/>
    <w:rsid w:val="00E9206A"/>
  </w:style>
  <w:style w:type="paragraph" w:customStyle="1" w:styleId="4AAE50E770D3417B9C6C12A250B354D8">
    <w:name w:val="4AAE50E770D3417B9C6C12A250B354D8"/>
    <w:rsid w:val="00E9206A"/>
  </w:style>
  <w:style w:type="paragraph" w:customStyle="1" w:styleId="DF626431255F437E846BCEFCAC1E50BA">
    <w:name w:val="DF626431255F437E846BCEFCAC1E50BA"/>
    <w:rsid w:val="00E9206A"/>
  </w:style>
  <w:style w:type="paragraph" w:customStyle="1" w:styleId="60031A36C1014B7084BD28368E3D0805">
    <w:name w:val="60031A36C1014B7084BD28368E3D0805"/>
    <w:rsid w:val="00E9206A"/>
  </w:style>
  <w:style w:type="paragraph" w:customStyle="1" w:styleId="9901BB388C53411091BDBE695A72BC28">
    <w:name w:val="9901BB388C53411091BDBE695A72BC28"/>
    <w:rsid w:val="00E9206A"/>
  </w:style>
  <w:style w:type="paragraph" w:customStyle="1" w:styleId="29D65DD3E84B402CB4A25A3974B4215A">
    <w:name w:val="29D65DD3E84B402CB4A25A3974B4215A"/>
    <w:rsid w:val="00E9206A"/>
  </w:style>
  <w:style w:type="paragraph" w:customStyle="1" w:styleId="827D79D20C68434D917E8416061956DD">
    <w:name w:val="827D79D20C68434D917E8416061956DD"/>
    <w:rsid w:val="00E9206A"/>
  </w:style>
  <w:style w:type="paragraph" w:customStyle="1" w:styleId="5131D1FEE82B4082B7F7A478BAE9D0DB">
    <w:name w:val="5131D1FEE82B4082B7F7A478BAE9D0DB"/>
    <w:rsid w:val="00E9206A"/>
  </w:style>
  <w:style w:type="paragraph" w:customStyle="1" w:styleId="AD12653833884C0F83E68FE99EC1C291">
    <w:name w:val="AD12653833884C0F83E68FE99EC1C291"/>
    <w:rsid w:val="00E9206A"/>
  </w:style>
  <w:style w:type="paragraph" w:customStyle="1" w:styleId="805A9DFDF8B44155B4309846EDCEAF87">
    <w:name w:val="805A9DFDF8B44155B4309846EDCEAF87"/>
    <w:rsid w:val="00E9206A"/>
  </w:style>
  <w:style w:type="paragraph" w:customStyle="1" w:styleId="8E21E8C4DB88431C8CAF887019F1B32C">
    <w:name w:val="8E21E8C4DB88431C8CAF887019F1B32C"/>
    <w:rsid w:val="00E9206A"/>
  </w:style>
  <w:style w:type="paragraph" w:customStyle="1" w:styleId="9CCAA8006355421CA03297D494C62136">
    <w:name w:val="9CCAA8006355421CA03297D494C62136"/>
    <w:rsid w:val="00E9206A"/>
  </w:style>
  <w:style w:type="paragraph" w:customStyle="1" w:styleId="5BB7D6B7D8FC40B0A28433B3575964DF">
    <w:name w:val="5BB7D6B7D8FC40B0A28433B3575964DF"/>
    <w:rsid w:val="00E9206A"/>
  </w:style>
  <w:style w:type="paragraph" w:customStyle="1" w:styleId="198D77EA6BFB466EB3F48B0827A7FEB8">
    <w:name w:val="198D77EA6BFB466EB3F48B0827A7FEB8"/>
    <w:rsid w:val="00E9206A"/>
  </w:style>
  <w:style w:type="paragraph" w:customStyle="1" w:styleId="FC956C2089A94D5EA33CC5E7304B6383">
    <w:name w:val="FC956C2089A94D5EA33CC5E7304B6383"/>
    <w:rsid w:val="00E9206A"/>
  </w:style>
  <w:style w:type="paragraph" w:customStyle="1" w:styleId="2E8C86F6F02A40DCA0494EDDAD2EE4A5">
    <w:name w:val="2E8C86F6F02A40DCA0494EDDAD2EE4A5"/>
    <w:rsid w:val="00E9206A"/>
  </w:style>
  <w:style w:type="paragraph" w:customStyle="1" w:styleId="956881F0D61747A9923D76B13A791BEC">
    <w:name w:val="956881F0D61747A9923D76B13A791BEC"/>
    <w:rsid w:val="00E9206A"/>
  </w:style>
  <w:style w:type="paragraph" w:customStyle="1" w:styleId="5304408608DC4A21BDC43C41F5C8F745">
    <w:name w:val="5304408608DC4A21BDC43C41F5C8F745"/>
    <w:rsid w:val="00E9206A"/>
  </w:style>
  <w:style w:type="paragraph" w:customStyle="1" w:styleId="70C2DBD6AB7041F58DFE843FD8301973">
    <w:name w:val="70C2DBD6AB7041F58DFE843FD8301973"/>
    <w:rsid w:val="00E9206A"/>
  </w:style>
  <w:style w:type="paragraph" w:customStyle="1" w:styleId="2F3E5614861A4D819ACFD6C1DBD7C704">
    <w:name w:val="2F3E5614861A4D819ACFD6C1DBD7C704"/>
    <w:rsid w:val="00E9206A"/>
  </w:style>
  <w:style w:type="paragraph" w:customStyle="1" w:styleId="12994B1841BC4D11A4DF8A7E50D60CDB">
    <w:name w:val="12994B1841BC4D11A4DF8A7E50D60CDB"/>
    <w:rsid w:val="00E9206A"/>
  </w:style>
  <w:style w:type="paragraph" w:customStyle="1" w:styleId="100E9424234349178A54DE4EED2F2FB3">
    <w:name w:val="100E9424234349178A54DE4EED2F2FB3"/>
    <w:rsid w:val="00E9206A"/>
  </w:style>
  <w:style w:type="paragraph" w:customStyle="1" w:styleId="E65AD2E83BA845E4A25A7E0BD24414AF">
    <w:name w:val="E65AD2E83BA845E4A25A7E0BD24414AF"/>
    <w:rsid w:val="00E9206A"/>
  </w:style>
  <w:style w:type="paragraph" w:customStyle="1" w:styleId="CD461EAED3B744C5A36CFD855AF212E2">
    <w:name w:val="CD461EAED3B744C5A36CFD855AF212E2"/>
    <w:rsid w:val="00E9206A"/>
  </w:style>
  <w:style w:type="paragraph" w:customStyle="1" w:styleId="DA81C69127174C16BBB6EC2BEA02ABEC">
    <w:name w:val="DA81C69127174C16BBB6EC2BEA02ABEC"/>
    <w:rsid w:val="00E9206A"/>
  </w:style>
  <w:style w:type="paragraph" w:customStyle="1" w:styleId="1688917C8E70401C99A122104CA9D9C0">
    <w:name w:val="1688917C8E70401C99A122104CA9D9C0"/>
    <w:rsid w:val="00E9206A"/>
  </w:style>
  <w:style w:type="paragraph" w:customStyle="1" w:styleId="C44A47CC844D45AD947AB84E7782658C">
    <w:name w:val="C44A47CC844D45AD947AB84E7782658C"/>
    <w:rsid w:val="00E9206A"/>
  </w:style>
  <w:style w:type="paragraph" w:customStyle="1" w:styleId="E5CA24102A0640D88E579CFE5B1206C9">
    <w:name w:val="E5CA24102A0640D88E579CFE5B1206C9"/>
    <w:rsid w:val="00E9206A"/>
  </w:style>
  <w:style w:type="paragraph" w:customStyle="1" w:styleId="B85FCD872CB44F7BA47E5FB81B2752F1">
    <w:name w:val="B85FCD872CB44F7BA47E5FB81B2752F1"/>
    <w:rsid w:val="00E9206A"/>
  </w:style>
  <w:style w:type="paragraph" w:customStyle="1" w:styleId="8CD02FA2D25244A8898934C1362AD43E">
    <w:name w:val="8CD02FA2D25244A8898934C1362AD43E"/>
    <w:rsid w:val="00E9206A"/>
  </w:style>
  <w:style w:type="paragraph" w:customStyle="1" w:styleId="190422C94BC842C0ABDC5A2A5EFFC132">
    <w:name w:val="190422C94BC842C0ABDC5A2A5EFFC132"/>
    <w:rsid w:val="00E9206A"/>
  </w:style>
  <w:style w:type="paragraph" w:customStyle="1" w:styleId="6675DA884EF2417E98EE7136AA786E07">
    <w:name w:val="6675DA884EF2417E98EE7136AA786E07"/>
    <w:rsid w:val="00E9206A"/>
  </w:style>
  <w:style w:type="paragraph" w:customStyle="1" w:styleId="2155F9B72E444A22871569EBA0C23C03">
    <w:name w:val="2155F9B72E444A22871569EBA0C23C03"/>
    <w:rsid w:val="00E9206A"/>
  </w:style>
  <w:style w:type="paragraph" w:customStyle="1" w:styleId="9109CD8868004ED08DC5E5FC93BCF0B5">
    <w:name w:val="9109CD8868004ED08DC5E5FC93BCF0B5"/>
    <w:rsid w:val="00E9206A"/>
  </w:style>
  <w:style w:type="paragraph" w:customStyle="1" w:styleId="84E173CEF045414CAA2C40102B163908">
    <w:name w:val="84E173CEF045414CAA2C40102B163908"/>
    <w:rsid w:val="00E9206A"/>
  </w:style>
  <w:style w:type="paragraph" w:customStyle="1" w:styleId="E05CDB9C91B64D4CA22A24E4B86D6976">
    <w:name w:val="E05CDB9C91B64D4CA22A24E4B86D6976"/>
    <w:rsid w:val="00E9206A"/>
  </w:style>
  <w:style w:type="paragraph" w:customStyle="1" w:styleId="F7E11F7DD0124229A8401332B3AC67A2">
    <w:name w:val="F7E11F7DD0124229A8401332B3AC67A2"/>
    <w:rsid w:val="00E9206A"/>
  </w:style>
  <w:style w:type="paragraph" w:customStyle="1" w:styleId="D2022DFB2B3C4965B211B5B368FA58C0">
    <w:name w:val="D2022DFB2B3C4965B211B5B368FA58C0"/>
    <w:rsid w:val="00E9206A"/>
  </w:style>
  <w:style w:type="paragraph" w:customStyle="1" w:styleId="3465394C8315427EAF2AA61A0D8D0888">
    <w:name w:val="3465394C8315427EAF2AA61A0D8D0888"/>
    <w:rsid w:val="00E9206A"/>
  </w:style>
  <w:style w:type="paragraph" w:customStyle="1" w:styleId="0D11E11ACEE54BC8B16E23D23A40232B">
    <w:name w:val="0D11E11ACEE54BC8B16E23D23A40232B"/>
    <w:rsid w:val="00E9206A"/>
  </w:style>
  <w:style w:type="paragraph" w:customStyle="1" w:styleId="3501DAB520A34D62A58E2F470DB32D3D">
    <w:name w:val="3501DAB520A34D62A58E2F470DB32D3D"/>
    <w:rsid w:val="00E9206A"/>
  </w:style>
  <w:style w:type="paragraph" w:customStyle="1" w:styleId="786D1F3AFCA84CB5B3CE9C5145269B2C">
    <w:name w:val="786D1F3AFCA84CB5B3CE9C5145269B2C"/>
    <w:rsid w:val="00E9206A"/>
  </w:style>
  <w:style w:type="paragraph" w:customStyle="1" w:styleId="D2EB018342A84AB5AD0759B11EFA96A3">
    <w:name w:val="D2EB018342A84AB5AD0759B11EFA96A3"/>
    <w:rsid w:val="00E9206A"/>
  </w:style>
  <w:style w:type="paragraph" w:customStyle="1" w:styleId="0F9D7EABF47146C9AA2EDEEDFAEF28BD">
    <w:name w:val="0F9D7EABF47146C9AA2EDEEDFAEF28BD"/>
    <w:rsid w:val="00E9206A"/>
  </w:style>
  <w:style w:type="paragraph" w:customStyle="1" w:styleId="91E159193836492BAF288504F58BEE3C">
    <w:name w:val="91E159193836492BAF288504F58BEE3C"/>
    <w:rsid w:val="00E9206A"/>
  </w:style>
  <w:style w:type="paragraph" w:customStyle="1" w:styleId="08865E387CFE441791264FA0BCFB666F">
    <w:name w:val="08865E387CFE441791264FA0BCFB666F"/>
    <w:rsid w:val="00E9206A"/>
  </w:style>
  <w:style w:type="paragraph" w:customStyle="1" w:styleId="33D8A3E620774BD4A269FA6FE4A5A690">
    <w:name w:val="33D8A3E620774BD4A269FA6FE4A5A690"/>
    <w:rsid w:val="00E9206A"/>
  </w:style>
  <w:style w:type="paragraph" w:customStyle="1" w:styleId="3927A038F834439F84B4DE58BD23BC07">
    <w:name w:val="3927A038F834439F84B4DE58BD23BC07"/>
    <w:rsid w:val="00E9206A"/>
  </w:style>
  <w:style w:type="paragraph" w:customStyle="1" w:styleId="F1488FE18DC24E11A3C133E5C534260E">
    <w:name w:val="F1488FE18DC24E11A3C133E5C534260E"/>
    <w:rsid w:val="00E9206A"/>
  </w:style>
  <w:style w:type="paragraph" w:customStyle="1" w:styleId="5D759D90F5BC4F62ADB9B6D1595D8639">
    <w:name w:val="5D759D90F5BC4F62ADB9B6D1595D8639"/>
    <w:rsid w:val="00E9206A"/>
  </w:style>
  <w:style w:type="paragraph" w:customStyle="1" w:styleId="887F524D7E6D4C668323DB889C40BC21">
    <w:name w:val="887F524D7E6D4C668323DB889C40BC21"/>
    <w:rsid w:val="00E9206A"/>
  </w:style>
  <w:style w:type="paragraph" w:customStyle="1" w:styleId="7C307060355546138A9C8054453C2067">
    <w:name w:val="7C307060355546138A9C8054453C2067"/>
    <w:rsid w:val="00E9206A"/>
  </w:style>
  <w:style w:type="paragraph" w:customStyle="1" w:styleId="0AFC9E37B022434B8B47E869D16F2F51">
    <w:name w:val="0AFC9E37B022434B8B47E869D16F2F51"/>
    <w:rsid w:val="00E9206A"/>
  </w:style>
  <w:style w:type="paragraph" w:customStyle="1" w:styleId="2F760D9C94954B45AB50458E2CE80327">
    <w:name w:val="2F760D9C94954B45AB50458E2CE80327"/>
    <w:rsid w:val="00E9206A"/>
  </w:style>
  <w:style w:type="paragraph" w:customStyle="1" w:styleId="A86B8B49DA9F4594B6AD75AA6A9E9E66">
    <w:name w:val="A86B8B49DA9F4594B6AD75AA6A9E9E66"/>
    <w:rsid w:val="00E9206A"/>
  </w:style>
  <w:style w:type="paragraph" w:customStyle="1" w:styleId="14590E7BC77B4A2D81CE9537735CB32F">
    <w:name w:val="14590E7BC77B4A2D81CE9537735CB32F"/>
    <w:rsid w:val="00E9206A"/>
  </w:style>
  <w:style w:type="paragraph" w:customStyle="1" w:styleId="9673C4B93D094BBCAA6158E3AA20EB3B">
    <w:name w:val="9673C4B93D094BBCAA6158E3AA20EB3B"/>
    <w:rsid w:val="00E9206A"/>
  </w:style>
  <w:style w:type="paragraph" w:customStyle="1" w:styleId="C3F3E7ADAEB24B2EBFBEB41184B50481">
    <w:name w:val="C3F3E7ADAEB24B2EBFBEB41184B50481"/>
    <w:rsid w:val="00E9206A"/>
  </w:style>
  <w:style w:type="paragraph" w:customStyle="1" w:styleId="03CEFB1687734376968E55E9890CB6B7">
    <w:name w:val="03CEFB1687734376968E55E9890CB6B7"/>
    <w:rsid w:val="00E9206A"/>
  </w:style>
  <w:style w:type="paragraph" w:customStyle="1" w:styleId="D3937C51D067406C8FD501EFAA1D7DBA">
    <w:name w:val="D3937C51D067406C8FD501EFAA1D7DBA"/>
    <w:rsid w:val="00E9206A"/>
  </w:style>
  <w:style w:type="paragraph" w:customStyle="1" w:styleId="F3560DC222F4494AB1F691856ABAFE3B">
    <w:name w:val="F3560DC222F4494AB1F691856ABAFE3B"/>
    <w:rsid w:val="00E9206A"/>
  </w:style>
  <w:style w:type="paragraph" w:customStyle="1" w:styleId="0709D3AA143742CCA0F80DF908501D5F">
    <w:name w:val="0709D3AA143742CCA0F80DF908501D5F"/>
    <w:rsid w:val="00E9206A"/>
  </w:style>
  <w:style w:type="paragraph" w:customStyle="1" w:styleId="B8B0D4269F5E47CBA11DABCFDB1EC40D">
    <w:name w:val="B8B0D4269F5E47CBA11DABCFDB1EC40D"/>
    <w:rsid w:val="00E9206A"/>
  </w:style>
  <w:style w:type="paragraph" w:customStyle="1" w:styleId="786762D1BC994AE7AAE3C3C6AE49A650">
    <w:name w:val="786762D1BC994AE7AAE3C3C6AE49A650"/>
    <w:rsid w:val="00E9206A"/>
  </w:style>
  <w:style w:type="paragraph" w:customStyle="1" w:styleId="E654CE9BACEB407DBF736638355F434B">
    <w:name w:val="E654CE9BACEB407DBF736638355F434B"/>
    <w:rsid w:val="00E9206A"/>
  </w:style>
  <w:style w:type="paragraph" w:customStyle="1" w:styleId="D39B7984F816406C9489691B2EDD1018">
    <w:name w:val="D39B7984F816406C9489691B2EDD1018"/>
    <w:rsid w:val="00E9206A"/>
  </w:style>
  <w:style w:type="paragraph" w:customStyle="1" w:styleId="14046ABB137E421AABF7BA1F61F95BAB">
    <w:name w:val="14046ABB137E421AABF7BA1F61F95BAB"/>
    <w:rsid w:val="00E9206A"/>
  </w:style>
  <w:style w:type="paragraph" w:customStyle="1" w:styleId="E503C7015EEC4A7C85368A7DBBF0611F">
    <w:name w:val="E503C7015EEC4A7C85368A7DBBF0611F"/>
    <w:rsid w:val="00E9206A"/>
  </w:style>
  <w:style w:type="paragraph" w:customStyle="1" w:styleId="F318B41EA6BB4EAC852B1DB8FF6F296A">
    <w:name w:val="F318B41EA6BB4EAC852B1DB8FF6F296A"/>
    <w:rsid w:val="00E9206A"/>
  </w:style>
  <w:style w:type="paragraph" w:customStyle="1" w:styleId="EADC7E34143B402BA7CDCC506C2143BF">
    <w:name w:val="EADC7E34143B402BA7CDCC506C2143BF"/>
    <w:rsid w:val="00E9206A"/>
  </w:style>
  <w:style w:type="paragraph" w:customStyle="1" w:styleId="FE64938745D740628FE60B6ABF5F2B19">
    <w:name w:val="FE64938745D740628FE60B6ABF5F2B19"/>
    <w:rsid w:val="00E9206A"/>
  </w:style>
  <w:style w:type="paragraph" w:customStyle="1" w:styleId="EEF23116E7F14920A95CD4464952B1E6">
    <w:name w:val="EEF23116E7F14920A95CD4464952B1E6"/>
    <w:rsid w:val="00E9206A"/>
  </w:style>
  <w:style w:type="paragraph" w:customStyle="1" w:styleId="12C0620C0E864013A0BF8632B715CAA0">
    <w:name w:val="12C0620C0E864013A0BF8632B715CAA0"/>
    <w:rsid w:val="00E9206A"/>
  </w:style>
  <w:style w:type="paragraph" w:customStyle="1" w:styleId="9A12C950FD4F49A39450C1F1D37AE13F">
    <w:name w:val="9A12C950FD4F49A39450C1F1D37AE13F"/>
    <w:rsid w:val="00E9206A"/>
  </w:style>
  <w:style w:type="paragraph" w:customStyle="1" w:styleId="7067AC8179834989A3A6CD85525F8858">
    <w:name w:val="7067AC8179834989A3A6CD85525F8858"/>
    <w:rsid w:val="00E9206A"/>
  </w:style>
  <w:style w:type="paragraph" w:customStyle="1" w:styleId="ED89AFED79B64B56BC1FA8E88E09F22A">
    <w:name w:val="ED89AFED79B64B56BC1FA8E88E09F22A"/>
    <w:rsid w:val="00E9206A"/>
  </w:style>
  <w:style w:type="paragraph" w:customStyle="1" w:styleId="FBB285F006144EA5B517CCDE8FE2774A">
    <w:name w:val="FBB285F006144EA5B517CCDE8FE2774A"/>
    <w:rsid w:val="00E9206A"/>
  </w:style>
  <w:style w:type="paragraph" w:customStyle="1" w:styleId="2B189F7DA9464ECFB25BAD9DF142A785">
    <w:name w:val="2B189F7DA9464ECFB25BAD9DF142A785"/>
    <w:rsid w:val="00E9206A"/>
  </w:style>
  <w:style w:type="paragraph" w:customStyle="1" w:styleId="64FD4F2C5BA5462D828055C0C0DC2935">
    <w:name w:val="64FD4F2C5BA5462D828055C0C0DC2935"/>
    <w:rsid w:val="00E9206A"/>
  </w:style>
  <w:style w:type="paragraph" w:customStyle="1" w:styleId="ACCCFB17010E46EEA007808B6AE6B8E6">
    <w:name w:val="ACCCFB17010E46EEA007808B6AE6B8E6"/>
    <w:rsid w:val="00E9206A"/>
  </w:style>
  <w:style w:type="paragraph" w:customStyle="1" w:styleId="13A3662B17CC453A8D159AF3BB5D44A7">
    <w:name w:val="13A3662B17CC453A8D159AF3BB5D44A7"/>
    <w:rsid w:val="00E9206A"/>
  </w:style>
  <w:style w:type="paragraph" w:customStyle="1" w:styleId="DF0F51D8DF2C43D9A1A7466E638B3161">
    <w:name w:val="DF0F51D8DF2C43D9A1A7466E638B3161"/>
    <w:rsid w:val="00E9206A"/>
  </w:style>
  <w:style w:type="paragraph" w:customStyle="1" w:styleId="25A00C4D2CC243F2ACC9898D8196A596">
    <w:name w:val="25A00C4D2CC243F2ACC9898D8196A596"/>
    <w:rsid w:val="00E9206A"/>
  </w:style>
  <w:style w:type="paragraph" w:customStyle="1" w:styleId="4FB81C1BA79E483391C2C2077A207A00">
    <w:name w:val="4FB81C1BA79E483391C2C2077A207A00"/>
    <w:rsid w:val="00E9206A"/>
  </w:style>
  <w:style w:type="paragraph" w:customStyle="1" w:styleId="7B865FBFC9724F358080FA7CA2F0A4F6">
    <w:name w:val="7B865FBFC9724F358080FA7CA2F0A4F6"/>
    <w:rsid w:val="00E9206A"/>
  </w:style>
  <w:style w:type="paragraph" w:customStyle="1" w:styleId="399BDC0073F8417297AD1DEB4DCA398D">
    <w:name w:val="399BDC0073F8417297AD1DEB4DCA398D"/>
    <w:rsid w:val="00E9206A"/>
  </w:style>
  <w:style w:type="paragraph" w:customStyle="1" w:styleId="E218710E391041AE9072C07BC21D605A">
    <w:name w:val="E218710E391041AE9072C07BC21D605A"/>
    <w:rsid w:val="00E9206A"/>
  </w:style>
  <w:style w:type="paragraph" w:customStyle="1" w:styleId="2A89C0B7FE3F46499DA3E1EF6FD33BC2">
    <w:name w:val="2A89C0B7FE3F46499DA3E1EF6FD33BC2"/>
    <w:rsid w:val="00E9206A"/>
  </w:style>
  <w:style w:type="paragraph" w:customStyle="1" w:styleId="8210963623E44177A0858C931038E08A">
    <w:name w:val="8210963623E44177A0858C931038E08A"/>
    <w:rsid w:val="00E9206A"/>
  </w:style>
  <w:style w:type="paragraph" w:customStyle="1" w:styleId="AEAEDCA587A84E41B3D1702A939EF871">
    <w:name w:val="AEAEDCA587A84E41B3D1702A939EF871"/>
    <w:rsid w:val="00E9206A"/>
  </w:style>
  <w:style w:type="paragraph" w:customStyle="1" w:styleId="5BC779AC72E044309B2343D9EF92B9ED">
    <w:name w:val="5BC779AC72E044309B2343D9EF92B9ED"/>
    <w:rsid w:val="00E9206A"/>
  </w:style>
  <w:style w:type="paragraph" w:customStyle="1" w:styleId="212B1D40E3BF48BD86153EDCEA98CC73">
    <w:name w:val="212B1D40E3BF48BD86153EDCEA98CC73"/>
    <w:rsid w:val="00E9206A"/>
  </w:style>
  <w:style w:type="paragraph" w:customStyle="1" w:styleId="7747B5735B5344959BD3648C3067F949">
    <w:name w:val="7747B5735B5344959BD3648C3067F949"/>
    <w:rsid w:val="00E9206A"/>
  </w:style>
  <w:style w:type="paragraph" w:customStyle="1" w:styleId="14853A9D043F4178809095F66FD8113A">
    <w:name w:val="14853A9D043F4178809095F66FD8113A"/>
    <w:rsid w:val="00E9206A"/>
  </w:style>
  <w:style w:type="paragraph" w:customStyle="1" w:styleId="F2175BF647094FD5B732474CEB174798">
    <w:name w:val="F2175BF647094FD5B732474CEB174798"/>
    <w:rsid w:val="00E9206A"/>
  </w:style>
  <w:style w:type="paragraph" w:customStyle="1" w:styleId="926A1EBA653A4C87966ACAEF062D137F">
    <w:name w:val="926A1EBA653A4C87966ACAEF062D137F"/>
    <w:rsid w:val="00E9206A"/>
  </w:style>
  <w:style w:type="paragraph" w:customStyle="1" w:styleId="BA30D85797504CBB9A08F56A7D529DD0">
    <w:name w:val="BA30D85797504CBB9A08F56A7D529DD0"/>
    <w:rsid w:val="00E9206A"/>
  </w:style>
  <w:style w:type="paragraph" w:customStyle="1" w:styleId="45B9854F08B24EE5A9DA0D81D841A69D">
    <w:name w:val="45B9854F08B24EE5A9DA0D81D841A69D"/>
    <w:rsid w:val="00E9206A"/>
  </w:style>
  <w:style w:type="paragraph" w:customStyle="1" w:styleId="5053DECF8EAF482CA2C29D23B8F8C414">
    <w:name w:val="5053DECF8EAF482CA2C29D23B8F8C414"/>
    <w:rsid w:val="00E9206A"/>
  </w:style>
  <w:style w:type="paragraph" w:customStyle="1" w:styleId="3E912D6D88AC449AA7CE5F5998C433FD">
    <w:name w:val="3E912D6D88AC449AA7CE5F5998C433FD"/>
    <w:rsid w:val="00E9206A"/>
  </w:style>
  <w:style w:type="paragraph" w:customStyle="1" w:styleId="9108FC5D4CF94496849291A74F516CD3">
    <w:name w:val="9108FC5D4CF94496849291A74F516CD3"/>
    <w:rsid w:val="00E9206A"/>
  </w:style>
  <w:style w:type="paragraph" w:customStyle="1" w:styleId="8F5AA2F8E36D412DBF97F903FCE02494">
    <w:name w:val="8F5AA2F8E36D412DBF97F903FCE02494"/>
    <w:rsid w:val="00E9206A"/>
  </w:style>
  <w:style w:type="paragraph" w:customStyle="1" w:styleId="CBD0531280464364BC0F3A12F3E575A8">
    <w:name w:val="CBD0531280464364BC0F3A12F3E575A8"/>
    <w:rsid w:val="00E9206A"/>
  </w:style>
  <w:style w:type="paragraph" w:customStyle="1" w:styleId="0BF9DE49CF4242A58DB798EB125F45A5">
    <w:name w:val="0BF9DE49CF4242A58DB798EB125F45A5"/>
    <w:rsid w:val="00E9206A"/>
  </w:style>
  <w:style w:type="paragraph" w:customStyle="1" w:styleId="9E9AB01675444B9B8557B2CAF36478AF">
    <w:name w:val="9E9AB01675444B9B8557B2CAF36478AF"/>
    <w:rsid w:val="00E9206A"/>
  </w:style>
  <w:style w:type="paragraph" w:customStyle="1" w:styleId="5C22E22300B3439FA70ACB1742556E00">
    <w:name w:val="5C22E22300B3439FA70ACB1742556E00"/>
    <w:rsid w:val="00E9206A"/>
  </w:style>
  <w:style w:type="paragraph" w:customStyle="1" w:styleId="2FFC107656B94024B26F30A66A50C305">
    <w:name w:val="2FFC107656B94024B26F30A66A50C305"/>
    <w:rsid w:val="00E9206A"/>
  </w:style>
  <w:style w:type="paragraph" w:customStyle="1" w:styleId="2288DD43569B47458A04EC02C40BDB55">
    <w:name w:val="2288DD43569B47458A04EC02C40BDB55"/>
    <w:rsid w:val="00E9206A"/>
  </w:style>
  <w:style w:type="paragraph" w:customStyle="1" w:styleId="1C86C0C2D11C471B87DA54712944DF84">
    <w:name w:val="1C86C0C2D11C471B87DA54712944DF84"/>
    <w:rsid w:val="00E9206A"/>
  </w:style>
  <w:style w:type="paragraph" w:customStyle="1" w:styleId="C512CCA9605A4F3984192AF1147521F7">
    <w:name w:val="C512CCA9605A4F3984192AF1147521F7"/>
    <w:rsid w:val="00E9206A"/>
  </w:style>
  <w:style w:type="paragraph" w:customStyle="1" w:styleId="0234C5461C534B17804997E326279C0A">
    <w:name w:val="0234C5461C534B17804997E326279C0A"/>
    <w:rsid w:val="00E9206A"/>
  </w:style>
  <w:style w:type="paragraph" w:customStyle="1" w:styleId="39B49E05910A45C2B04A489130B42AEE">
    <w:name w:val="39B49E05910A45C2B04A489130B42AEE"/>
    <w:rsid w:val="00E9206A"/>
  </w:style>
  <w:style w:type="paragraph" w:customStyle="1" w:styleId="59A45A0A975F440FB7245039ACDDAE5B">
    <w:name w:val="59A45A0A975F440FB7245039ACDDAE5B"/>
    <w:rsid w:val="00E9206A"/>
  </w:style>
  <w:style w:type="paragraph" w:customStyle="1" w:styleId="8E2A9E544DB441A5A2C3D8F1CF727EF9">
    <w:name w:val="8E2A9E544DB441A5A2C3D8F1CF727EF9"/>
    <w:rsid w:val="00E9206A"/>
  </w:style>
  <w:style w:type="paragraph" w:customStyle="1" w:styleId="F650DC564DE14ED386008A22161FBBE1">
    <w:name w:val="F650DC564DE14ED386008A22161FBBE1"/>
    <w:rsid w:val="00E9206A"/>
  </w:style>
  <w:style w:type="paragraph" w:customStyle="1" w:styleId="105F4B2384424BB1A80B78F1594D2C8C">
    <w:name w:val="105F4B2384424BB1A80B78F1594D2C8C"/>
    <w:rsid w:val="00E9206A"/>
  </w:style>
  <w:style w:type="paragraph" w:customStyle="1" w:styleId="DBA31C225443479BA6812A96D874852E">
    <w:name w:val="DBA31C225443479BA6812A96D874852E"/>
    <w:rsid w:val="00E9206A"/>
  </w:style>
  <w:style w:type="paragraph" w:customStyle="1" w:styleId="311CD7BF4F7E4B9A83BFC1488C195E55">
    <w:name w:val="311CD7BF4F7E4B9A83BFC1488C195E55"/>
    <w:rsid w:val="00E9206A"/>
  </w:style>
  <w:style w:type="paragraph" w:customStyle="1" w:styleId="AF4DF4FDE5C640779713594CA5C5E423">
    <w:name w:val="AF4DF4FDE5C640779713594CA5C5E423"/>
    <w:rsid w:val="00E9206A"/>
  </w:style>
  <w:style w:type="paragraph" w:customStyle="1" w:styleId="BBAFBB5D2CE54434B689ECE8BD892092">
    <w:name w:val="BBAFBB5D2CE54434B689ECE8BD892092"/>
    <w:rsid w:val="00E9206A"/>
  </w:style>
  <w:style w:type="paragraph" w:customStyle="1" w:styleId="2E28EC79048442089C45E85C7973EDF0">
    <w:name w:val="2E28EC79048442089C45E85C7973EDF0"/>
    <w:rsid w:val="00E9206A"/>
  </w:style>
  <w:style w:type="paragraph" w:customStyle="1" w:styleId="BD6F61DE05844B999DD0D6A560A616AD">
    <w:name w:val="BD6F61DE05844B999DD0D6A560A616AD"/>
    <w:rsid w:val="00E9206A"/>
  </w:style>
  <w:style w:type="paragraph" w:customStyle="1" w:styleId="2038AA3EFC4F4D39AE9FB243524F70F3">
    <w:name w:val="2038AA3EFC4F4D39AE9FB243524F70F3"/>
    <w:rsid w:val="00E9206A"/>
  </w:style>
  <w:style w:type="paragraph" w:customStyle="1" w:styleId="767C1C0965224EFEA3ACC84D33DFBDE0">
    <w:name w:val="767C1C0965224EFEA3ACC84D33DFBDE0"/>
    <w:rsid w:val="00E9206A"/>
  </w:style>
  <w:style w:type="paragraph" w:customStyle="1" w:styleId="CA3A81F28CA3418D8B5F8128E5EF2979">
    <w:name w:val="CA3A81F28CA3418D8B5F8128E5EF2979"/>
    <w:rsid w:val="00E9206A"/>
  </w:style>
  <w:style w:type="paragraph" w:customStyle="1" w:styleId="2D3C9EDA9A8B462AA3407055A229BEA8">
    <w:name w:val="2D3C9EDA9A8B462AA3407055A229BEA8"/>
    <w:rsid w:val="00E9206A"/>
  </w:style>
  <w:style w:type="paragraph" w:customStyle="1" w:styleId="3BFE4D67EE214BC0875247FADA8AC275">
    <w:name w:val="3BFE4D67EE214BC0875247FADA8AC275"/>
    <w:rsid w:val="00E9206A"/>
  </w:style>
  <w:style w:type="paragraph" w:customStyle="1" w:styleId="7ACEB714D33E4748B77B571069BDF048">
    <w:name w:val="7ACEB714D33E4748B77B571069BDF048"/>
    <w:rsid w:val="00E9206A"/>
  </w:style>
  <w:style w:type="paragraph" w:customStyle="1" w:styleId="B3839662A18046A3A9063DFCCBAC2DCB">
    <w:name w:val="B3839662A18046A3A9063DFCCBAC2DCB"/>
    <w:rsid w:val="00E9206A"/>
  </w:style>
  <w:style w:type="paragraph" w:customStyle="1" w:styleId="69F3EF2E50534407BF29BFBFA87BD256">
    <w:name w:val="69F3EF2E50534407BF29BFBFA87BD256"/>
    <w:rsid w:val="00E9206A"/>
  </w:style>
  <w:style w:type="paragraph" w:customStyle="1" w:styleId="33BF267881E14E6CBA6E93C4E34DE315">
    <w:name w:val="33BF267881E14E6CBA6E93C4E34DE315"/>
    <w:rsid w:val="00E9206A"/>
  </w:style>
  <w:style w:type="paragraph" w:customStyle="1" w:styleId="6C8C8AFBF5744F11B8786C8239397ACF">
    <w:name w:val="6C8C8AFBF5744F11B8786C8239397ACF"/>
    <w:rsid w:val="00E9206A"/>
  </w:style>
  <w:style w:type="paragraph" w:customStyle="1" w:styleId="D054E1BD20444364ADB035A4A0295481">
    <w:name w:val="D054E1BD20444364ADB035A4A0295481"/>
    <w:rsid w:val="00E9206A"/>
  </w:style>
  <w:style w:type="paragraph" w:customStyle="1" w:styleId="F760179391214E69B7EC45325C23A37D">
    <w:name w:val="F760179391214E69B7EC45325C23A37D"/>
    <w:rsid w:val="00E9206A"/>
  </w:style>
  <w:style w:type="paragraph" w:customStyle="1" w:styleId="74D67946B150411B9FB18DC59E5EE6C0">
    <w:name w:val="74D67946B150411B9FB18DC59E5EE6C0"/>
    <w:rsid w:val="00E9206A"/>
  </w:style>
  <w:style w:type="paragraph" w:customStyle="1" w:styleId="323E4A4892B14C90A8A6446292B19CEB">
    <w:name w:val="323E4A4892B14C90A8A6446292B19CEB"/>
    <w:rsid w:val="00E9206A"/>
  </w:style>
  <w:style w:type="paragraph" w:customStyle="1" w:styleId="6C6BFA96BA8E40189FE7AA69A6DCA73B">
    <w:name w:val="6C6BFA96BA8E40189FE7AA69A6DCA73B"/>
    <w:rsid w:val="00E9206A"/>
  </w:style>
  <w:style w:type="paragraph" w:customStyle="1" w:styleId="811E06BE95FC4573937C0C252E476ECA">
    <w:name w:val="811E06BE95FC4573937C0C252E476ECA"/>
    <w:rsid w:val="00E9206A"/>
  </w:style>
  <w:style w:type="paragraph" w:customStyle="1" w:styleId="BB890B4CAF6842FD9B43E2B126244DCA">
    <w:name w:val="BB890B4CAF6842FD9B43E2B126244DCA"/>
    <w:rsid w:val="00E9206A"/>
  </w:style>
  <w:style w:type="paragraph" w:customStyle="1" w:styleId="C13F1CE0F3714CCD8C0FDCE68AC48C11">
    <w:name w:val="C13F1CE0F3714CCD8C0FDCE68AC48C11"/>
    <w:rsid w:val="00E9206A"/>
  </w:style>
  <w:style w:type="paragraph" w:customStyle="1" w:styleId="81708A376BD5463BA2D2AFF79174815F">
    <w:name w:val="81708A376BD5463BA2D2AFF79174815F"/>
    <w:rsid w:val="00E9206A"/>
  </w:style>
  <w:style w:type="paragraph" w:customStyle="1" w:styleId="52A56A673BCA48DFAC719C53F205FC1F">
    <w:name w:val="52A56A673BCA48DFAC719C53F205FC1F"/>
    <w:rsid w:val="00E9206A"/>
  </w:style>
  <w:style w:type="paragraph" w:customStyle="1" w:styleId="25E2AA097594440EB893584A9B30134F">
    <w:name w:val="25E2AA097594440EB893584A9B30134F"/>
    <w:rsid w:val="00E9206A"/>
  </w:style>
  <w:style w:type="paragraph" w:customStyle="1" w:styleId="5528EAACA9B14F02BB6CAB103A73689B">
    <w:name w:val="5528EAACA9B14F02BB6CAB103A73689B"/>
    <w:rsid w:val="00E9206A"/>
  </w:style>
  <w:style w:type="paragraph" w:customStyle="1" w:styleId="7A747DCA2C9D4E00899F6796CAA5E659">
    <w:name w:val="7A747DCA2C9D4E00899F6796CAA5E659"/>
    <w:rsid w:val="00E9206A"/>
  </w:style>
  <w:style w:type="paragraph" w:customStyle="1" w:styleId="C99C92D9EFAA49AC9B18320185D3D61D">
    <w:name w:val="C99C92D9EFAA49AC9B18320185D3D61D"/>
    <w:rsid w:val="00E9206A"/>
  </w:style>
  <w:style w:type="paragraph" w:customStyle="1" w:styleId="3627BAE45061417F831B88161439D289">
    <w:name w:val="3627BAE45061417F831B88161439D289"/>
    <w:rsid w:val="00E9206A"/>
  </w:style>
  <w:style w:type="paragraph" w:customStyle="1" w:styleId="0BEF6C35D714463182A37789D3C43B8D">
    <w:name w:val="0BEF6C35D714463182A37789D3C43B8D"/>
    <w:rsid w:val="00E9206A"/>
  </w:style>
  <w:style w:type="paragraph" w:customStyle="1" w:styleId="B089DF3844FB4047ACCD2D4BD64DF31B">
    <w:name w:val="B089DF3844FB4047ACCD2D4BD64DF31B"/>
    <w:rsid w:val="00E9206A"/>
  </w:style>
  <w:style w:type="paragraph" w:customStyle="1" w:styleId="A44E47C2E17E44A08CA5334274C3B491">
    <w:name w:val="A44E47C2E17E44A08CA5334274C3B491"/>
    <w:rsid w:val="00E9206A"/>
  </w:style>
  <w:style w:type="paragraph" w:customStyle="1" w:styleId="234A1433CA28469FB486009EF23B687C">
    <w:name w:val="234A1433CA28469FB486009EF23B687C"/>
    <w:rsid w:val="00E9206A"/>
  </w:style>
  <w:style w:type="paragraph" w:customStyle="1" w:styleId="6B6EA5BB5D644EFFAB37629AB3519FE8">
    <w:name w:val="6B6EA5BB5D644EFFAB37629AB3519FE8"/>
    <w:rsid w:val="00E9206A"/>
  </w:style>
  <w:style w:type="paragraph" w:customStyle="1" w:styleId="569E56BFAB484C61BED971C0F48A4C30">
    <w:name w:val="569E56BFAB484C61BED971C0F48A4C30"/>
    <w:rsid w:val="00E9206A"/>
  </w:style>
  <w:style w:type="paragraph" w:customStyle="1" w:styleId="07908D9D63124B6C910C1745210D8FC1">
    <w:name w:val="07908D9D63124B6C910C1745210D8FC1"/>
    <w:rsid w:val="00E9206A"/>
  </w:style>
  <w:style w:type="paragraph" w:customStyle="1" w:styleId="1DBFA6B6BBFD4C32B5B7F57B79066C30">
    <w:name w:val="1DBFA6B6BBFD4C32B5B7F57B79066C30"/>
    <w:rsid w:val="00E9206A"/>
  </w:style>
  <w:style w:type="paragraph" w:customStyle="1" w:styleId="C48B13CD13EE416C96DABECA5F42FCA0">
    <w:name w:val="C48B13CD13EE416C96DABECA5F42FCA0"/>
    <w:rsid w:val="00E9206A"/>
  </w:style>
  <w:style w:type="paragraph" w:customStyle="1" w:styleId="939E2FFBA4914B4B9B08AB240E4FB696">
    <w:name w:val="939E2FFBA4914B4B9B08AB240E4FB696"/>
    <w:rsid w:val="00E9206A"/>
  </w:style>
  <w:style w:type="paragraph" w:customStyle="1" w:styleId="B17CB7372B184AB09FCFFF370A1FB223">
    <w:name w:val="B17CB7372B184AB09FCFFF370A1FB223"/>
    <w:rsid w:val="00E9206A"/>
  </w:style>
  <w:style w:type="paragraph" w:customStyle="1" w:styleId="8EAEB3580E5748CCBB571F0A36F2E436">
    <w:name w:val="8EAEB3580E5748CCBB571F0A36F2E436"/>
    <w:rsid w:val="00E9206A"/>
  </w:style>
  <w:style w:type="paragraph" w:customStyle="1" w:styleId="34E57330BA3E4BCC8F5B1CFD89F1F7EC">
    <w:name w:val="34E57330BA3E4BCC8F5B1CFD89F1F7EC"/>
    <w:rsid w:val="00E9206A"/>
  </w:style>
  <w:style w:type="paragraph" w:customStyle="1" w:styleId="FAAC2A7300FF4A1685605E08DBC66014">
    <w:name w:val="FAAC2A7300FF4A1685605E08DBC66014"/>
    <w:rsid w:val="00E9206A"/>
  </w:style>
  <w:style w:type="paragraph" w:customStyle="1" w:styleId="C16C2A4F9C8E44A1B9D500562FD322A8">
    <w:name w:val="C16C2A4F9C8E44A1B9D500562FD322A8"/>
    <w:rsid w:val="00E9206A"/>
  </w:style>
  <w:style w:type="paragraph" w:customStyle="1" w:styleId="73C1A51C9A084D5D92AEE09AFC351275">
    <w:name w:val="73C1A51C9A084D5D92AEE09AFC351275"/>
    <w:rsid w:val="00E9206A"/>
  </w:style>
  <w:style w:type="paragraph" w:customStyle="1" w:styleId="66A5E146D110454F9328BAB43CEFCFD5">
    <w:name w:val="66A5E146D110454F9328BAB43CEFCFD5"/>
    <w:rsid w:val="00E9206A"/>
  </w:style>
  <w:style w:type="paragraph" w:customStyle="1" w:styleId="0937B562D6D6477D8EBEF5EF61E61F94">
    <w:name w:val="0937B562D6D6477D8EBEF5EF61E61F94"/>
    <w:rsid w:val="00E9206A"/>
  </w:style>
  <w:style w:type="paragraph" w:customStyle="1" w:styleId="1096ABBA03F24E408B047ABCEE634CE4">
    <w:name w:val="1096ABBA03F24E408B047ABCEE634CE4"/>
    <w:rsid w:val="00E9206A"/>
  </w:style>
  <w:style w:type="paragraph" w:customStyle="1" w:styleId="687299A7F1654F6DA01E0A9CE61E22B4">
    <w:name w:val="687299A7F1654F6DA01E0A9CE61E22B4"/>
    <w:rsid w:val="00E9206A"/>
  </w:style>
  <w:style w:type="paragraph" w:customStyle="1" w:styleId="A568C3EE4E5D4F5189F85C94F61ED984">
    <w:name w:val="A568C3EE4E5D4F5189F85C94F61ED984"/>
    <w:rsid w:val="00E9206A"/>
  </w:style>
  <w:style w:type="paragraph" w:customStyle="1" w:styleId="2810BB28EDF945BE92F60B89DC8D01A5">
    <w:name w:val="2810BB28EDF945BE92F60B89DC8D01A5"/>
    <w:rsid w:val="00E9206A"/>
  </w:style>
  <w:style w:type="paragraph" w:customStyle="1" w:styleId="75A1CAEB598D4A6B88FFB3640268084D">
    <w:name w:val="75A1CAEB598D4A6B88FFB3640268084D"/>
    <w:rsid w:val="00E9206A"/>
  </w:style>
  <w:style w:type="paragraph" w:customStyle="1" w:styleId="725084A3CCA64B19956BC025CBCD5849">
    <w:name w:val="725084A3CCA64B19956BC025CBCD5849"/>
    <w:rsid w:val="00E9206A"/>
  </w:style>
  <w:style w:type="paragraph" w:customStyle="1" w:styleId="C26F7810F16B4E0597E4B57434830F45">
    <w:name w:val="C26F7810F16B4E0597E4B57434830F45"/>
    <w:rsid w:val="00E9206A"/>
  </w:style>
  <w:style w:type="paragraph" w:customStyle="1" w:styleId="E2502C0036AA44CE951FD173CB4FE6BC">
    <w:name w:val="E2502C0036AA44CE951FD173CB4FE6BC"/>
    <w:rsid w:val="00E9206A"/>
  </w:style>
  <w:style w:type="paragraph" w:customStyle="1" w:styleId="5D9D74DD44734763B839471106CCEB62">
    <w:name w:val="5D9D74DD44734763B839471106CCEB62"/>
    <w:rsid w:val="00E9206A"/>
  </w:style>
  <w:style w:type="paragraph" w:customStyle="1" w:styleId="A987AC7CBAE74AF1899C8D7098DC79A0">
    <w:name w:val="A987AC7CBAE74AF1899C8D7098DC79A0"/>
    <w:rsid w:val="00E9206A"/>
  </w:style>
  <w:style w:type="paragraph" w:customStyle="1" w:styleId="75C06579E57F489BAFB2403464308D1A">
    <w:name w:val="75C06579E57F489BAFB2403464308D1A"/>
    <w:rsid w:val="00E9206A"/>
  </w:style>
  <w:style w:type="paragraph" w:customStyle="1" w:styleId="D111D9271909473790BC7D49C0D3B4DC">
    <w:name w:val="D111D9271909473790BC7D49C0D3B4DC"/>
    <w:rsid w:val="00E9206A"/>
  </w:style>
  <w:style w:type="paragraph" w:customStyle="1" w:styleId="8A5BD0CA92B04E6781410F7A4FF40465">
    <w:name w:val="8A5BD0CA92B04E6781410F7A4FF40465"/>
    <w:rsid w:val="00E9206A"/>
  </w:style>
  <w:style w:type="paragraph" w:customStyle="1" w:styleId="20B68EA9C1B348E2A21EE53B9BD22AA7">
    <w:name w:val="20B68EA9C1B348E2A21EE53B9BD22AA7"/>
    <w:rsid w:val="00E9206A"/>
  </w:style>
  <w:style w:type="paragraph" w:customStyle="1" w:styleId="E0282DD15B844397B601717E1EBFDC8F">
    <w:name w:val="E0282DD15B844397B601717E1EBFDC8F"/>
    <w:rsid w:val="00E9206A"/>
  </w:style>
  <w:style w:type="paragraph" w:customStyle="1" w:styleId="DD7F1F81A1404574BBA813881A0A580D">
    <w:name w:val="DD7F1F81A1404574BBA813881A0A580D"/>
    <w:rsid w:val="00E9206A"/>
  </w:style>
  <w:style w:type="paragraph" w:customStyle="1" w:styleId="BDE18F8A6AA4493E9BB08F9264BB76A3">
    <w:name w:val="BDE18F8A6AA4493E9BB08F9264BB76A3"/>
    <w:rsid w:val="00E9206A"/>
  </w:style>
  <w:style w:type="paragraph" w:customStyle="1" w:styleId="F8530A5AC8B143FC9A1014DC5932BA4A">
    <w:name w:val="F8530A5AC8B143FC9A1014DC5932BA4A"/>
    <w:rsid w:val="00E9206A"/>
  </w:style>
  <w:style w:type="paragraph" w:customStyle="1" w:styleId="2C66827B4322460198D82DE16050F7BA">
    <w:name w:val="2C66827B4322460198D82DE16050F7BA"/>
    <w:rsid w:val="00E9206A"/>
  </w:style>
  <w:style w:type="paragraph" w:customStyle="1" w:styleId="89738EE2A51648639D948B7E7AC3FD01">
    <w:name w:val="89738EE2A51648639D948B7E7AC3FD01"/>
    <w:rsid w:val="00E9206A"/>
  </w:style>
  <w:style w:type="paragraph" w:customStyle="1" w:styleId="8BDB4A7A43E64513B84811362250D1B9">
    <w:name w:val="8BDB4A7A43E64513B84811362250D1B9"/>
    <w:rsid w:val="00E9206A"/>
  </w:style>
  <w:style w:type="paragraph" w:customStyle="1" w:styleId="8137F04153854938BF102EAC10AF3EFE">
    <w:name w:val="8137F04153854938BF102EAC10AF3EFE"/>
    <w:rsid w:val="00E9206A"/>
  </w:style>
  <w:style w:type="paragraph" w:customStyle="1" w:styleId="433D49A0B81B4349A7309251AF9D2CE2">
    <w:name w:val="433D49A0B81B4349A7309251AF9D2CE2"/>
    <w:rsid w:val="00E9206A"/>
  </w:style>
  <w:style w:type="paragraph" w:customStyle="1" w:styleId="D0785CC053A04784906B4D391E6E6150">
    <w:name w:val="D0785CC053A04784906B4D391E6E6150"/>
    <w:rsid w:val="00E9206A"/>
  </w:style>
  <w:style w:type="paragraph" w:customStyle="1" w:styleId="791A7EF8B7CA4E0E911370F791B01E8B">
    <w:name w:val="791A7EF8B7CA4E0E911370F791B01E8B"/>
    <w:rsid w:val="00E9206A"/>
  </w:style>
  <w:style w:type="paragraph" w:customStyle="1" w:styleId="3F49164323BD4EB6B7F723099FBC6BA7">
    <w:name w:val="3F49164323BD4EB6B7F723099FBC6BA7"/>
    <w:rsid w:val="00E9206A"/>
  </w:style>
  <w:style w:type="paragraph" w:customStyle="1" w:styleId="0834CE5B3AC84D8D828E310E1EF1A69D">
    <w:name w:val="0834CE5B3AC84D8D828E310E1EF1A69D"/>
    <w:rsid w:val="00E9206A"/>
  </w:style>
  <w:style w:type="paragraph" w:customStyle="1" w:styleId="3DA2FBD8BB9845C18DC90872268F539F">
    <w:name w:val="3DA2FBD8BB9845C18DC90872268F539F"/>
    <w:rsid w:val="00E9206A"/>
  </w:style>
  <w:style w:type="paragraph" w:customStyle="1" w:styleId="EC8697D63E1D4E758EB92F1006FD7E65">
    <w:name w:val="EC8697D63E1D4E758EB92F1006FD7E65"/>
    <w:rsid w:val="00E9206A"/>
  </w:style>
  <w:style w:type="paragraph" w:customStyle="1" w:styleId="541EE025B28E4D10874842D7675E6A64">
    <w:name w:val="541EE025B28E4D10874842D7675E6A64"/>
    <w:rsid w:val="00E9206A"/>
  </w:style>
  <w:style w:type="paragraph" w:customStyle="1" w:styleId="C67CBA140DD14D6489B6636CC7E6B200">
    <w:name w:val="C67CBA140DD14D6489B6636CC7E6B200"/>
    <w:rsid w:val="00E9206A"/>
  </w:style>
  <w:style w:type="paragraph" w:customStyle="1" w:styleId="D52D0B9E3E6E49F58E293EEDCC77C171">
    <w:name w:val="D52D0B9E3E6E49F58E293EEDCC77C171"/>
    <w:rsid w:val="00E9206A"/>
  </w:style>
  <w:style w:type="paragraph" w:customStyle="1" w:styleId="91E8582FE66940848213A783BEED88F9">
    <w:name w:val="91E8582FE66940848213A783BEED88F9"/>
    <w:rsid w:val="00E9206A"/>
  </w:style>
  <w:style w:type="paragraph" w:customStyle="1" w:styleId="F71B2C8A3DAF4EAFAD4EA447756C59B2">
    <w:name w:val="F71B2C8A3DAF4EAFAD4EA447756C59B2"/>
    <w:rsid w:val="00E9206A"/>
  </w:style>
  <w:style w:type="paragraph" w:customStyle="1" w:styleId="C6B399317A664CF883310384DF57C49F">
    <w:name w:val="C6B399317A664CF883310384DF57C49F"/>
    <w:rsid w:val="00E9206A"/>
  </w:style>
  <w:style w:type="paragraph" w:customStyle="1" w:styleId="2EA4D8052C2346E0A1011D5EAA020424">
    <w:name w:val="2EA4D8052C2346E0A1011D5EAA020424"/>
    <w:rsid w:val="00E9206A"/>
  </w:style>
  <w:style w:type="paragraph" w:customStyle="1" w:styleId="DC50A9DFA3FD4CCFB648C81BB6735C32">
    <w:name w:val="DC50A9DFA3FD4CCFB648C81BB6735C32"/>
    <w:rsid w:val="00E9206A"/>
  </w:style>
  <w:style w:type="paragraph" w:customStyle="1" w:styleId="765BCFF8ACAE49CE9B4DE7BA8F5B2A59">
    <w:name w:val="765BCFF8ACAE49CE9B4DE7BA8F5B2A59"/>
    <w:rsid w:val="00E9206A"/>
  </w:style>
  <w:style w:type="paragraph" w:customStyle="1" w:styleId="2329EA8CA5C2431E993C428D1BB7366A">
    <w:name w:val="2329EA8CA5C2431E993C428D1BB7366A"/>
    <w:rsid w:val="00E9206A"/>
  </w:style>
  <w:style w:type="paragraph" w:customStyle="1" w:styleId="8C77C3D1D78448B29233F15EE0DE4C5E">
    <w:name w:val="8C77C3D1D78448B29233F15EE0DE4C5E"/>
    <w:rsid w:val="00E9206A"/>
  </w:style>
  <w:style w:type="paragraph" w:customStyle="1" w:styleId="609D140F6F454F00982B2394DCBD2A05">
    <w:name w:val="609D140F6F454F00982B2394DCBD2A05"/>
    <w:rsid w:val="00E9206A"/>
  </w:style>
  <w:style w:type="paragraph" w:customStyle="1" w:styleId="0EF6175209AC469090BB9A39A1FEB693">
    <w:name w:val="0EF6175209AC469090BB9A39A1FEB693"/>
    <w:rsid w:val="00E9206A"/>
  </w:style>
  <w:style w:type="paragraph" w:customStyle="1" w:styleId="0F1369870E7F4AB084120EBACFD13093">
    <w:name w:val="0F1369870E7F4AB084120EBACFD13093"/>
    <w:rsid w:val="00E9206A"/>
  </w:style>
  <w:style w:type="paragraph" w:customStyle="1" w:styleId="A34CA59975104F269E289DE7CD03A974">
    <w:name w:val="A34CA59975104F269E289DE7CD03A974"/>
    <w:rsid w:val="00E9206A"/>
  </w:style>
  <w:style w:type="paragraph" w:customStyle="1" w:styleId="AF30C0C2680C4D13AEF0AAD1E3E8416B">
    <w:name w:val="AF30C0C2680C4D13AEF0AAD1E3E8416B"/>
    <w:rsid w:val="00E9206A"/>
  </w:style>
  <w:style w:type="paragraph" w:customStyle="1" w:styleId="053B49571449452882ABFEEC00774CE9">
    <w:name w:val="053B49571449452882ABFEEC00774CE9"/>
    <w:rsid w:val="00E9206A"/>
  </w:style>
  <w:style w:type="paragraph" w:customStyle="1" w:styleId="9F7AB2E3F09149648DA18F5162BDB0CF">
    <w:name w:val="9F7AB2E3F09149648DA18F5162BDB0CF"/>
    <w:rsid w:val="00E9206A"/>
  </w:style>
  <w:style w:type="paragraph" w:customStyle="1" w:styleId="164A5A1464644A30BB62C5B0C8CE47B4">
    <w:name w:val="164A5A1464644A30BB62C5B0C8CE47B4"/>
    <w:rsid w:val="00E9206A"/>
  </w:style>
  <w:style w:type="paragraph" w:customStyle="1" w:styleId="08AE935E64AB4F419B0CB65B84CC8CD1">
    <w:name w:val="08AE935E64AB4F419B0CB65B84CC8CD1"/>
    <w:rsid w:val="00E9206A"/>
  </w:style>
  <w:style w:type="paragraph" w:customStyle="1" w:styleId="39A3B9493AB040B7AFBD93ECD2CDFADB">
    <w:name w:val="39A3B9493AB040B7AFBD93ECD2CDFADB"/>
    <w:rsid w:val="00E9206A"/>
  </w:style>
  <w:style w:type="paragraph" w:customStyle="1" w:styleId="02BEAC76E1FE46809B55A32232B6F3E0">
    <w:name w:val="02BEAC76E1FE46809B55A32232B6F3E0"/>
    <w:rsid w:val="00E9206A"/>
  </w:style>
  <w:style w:type="paragraph" w:customStyle="1" w:styleId="3B7DDB03FD2544B28002BD3D34560E44">
    <w:name w:val="3B7DDB03FD2544B28002BD3D34560E44"/>
    <w:rsid w:val="00E9206A"/>
  </w:style>
  <w:style w:type="paragraph" w:customStyle="1" w:styleId="46ECEC1BE90741849D72193236FA00F1">
    <w:name w:val="46ECEC1BE90741849D72193236FA00F1"/>
    <w:rsid w:val="00E9206A"/>
  </w:style>
  <w:style w:type="paragraph" w:customStyle="1" w:styleId="94062465B8234164AC5C0007BE7BC088">
    <w:name w:val="94062465B8234164AC5C0007BE7BC088"/>
    <w:rsid w:val="00E9206A"/>
  </w:style>
  <w:style w:type="paragraph" w:customStyle="1" w:styleId="F93E110588C7407E8A05FD481B58ECA3">
    <w:name w:val="F93E110588C7407E8A05FD481B58ECA3"/>
    <w:rsid w:val="00E9206A"/>
  </w:style>
  <w:style w:type="paragraph" w:customStyle="1" w:styleId="8BC11E7F3DD942FD93EBB8A4B86FE8BE">
    <w:name w:val="8BC11E7F3DD942FD93EBB8A4B86FE8BE"/>
    <w:rsid w:val="00E9206A"/>
  </w:style>
  <w:style w:type="paragraph" w:customStyle="1" w:styleId="28F8B95266384C76BC33D21CEFAF0476">
    <w:name w:val="28F8B95266384C76BC33D21CEFAF0476"/>
    <w:rsid w:val="00E9206A"/>
  </w:style>
  <w:style w:type="paragraph" w:customStyle="1" w:styleId="6CBA81A2F64849F3862D8AA75D3D09B5">
    <w:name w:val="6CBA81A2F64849F3862D8AA75D3D09B5"/>
    <w:rsid w:val="00E9206A"/>
  </w:style>
  <w:style w:type="paragraph" w:customStyle="1" w:styleId="1F3D26D825194FF99E2CEA3E30C9A211">
    <w:name w:val="1F3D26D825194FF99E2CEA3E30C9A211"/>
    <w:rsid w:val="00E9206A"/>
  </w:style>
  <w:style w:type="paragraph" w:customStyle="1" w:styleId="BE383114074145609B2C2F11D30E263E">
    <w:name w:val="BE383114074145609B2C2F11D30E263E"/>
    <w:rsid w:val="00E9206A"/>
  </w:style>
  <w:style w:type="paragraph" w:customStyle="1" w:styleId="F17A2FB2FE854ED5AF1AEC83371222F3">
    <w:name w:val="F17A2FB2FE854ED5AF1AEC83371222F3"/>
    <w:rsid w:val="00E9206A"/>
  </w:style>
  <w:style w:type="paragraph" w:customStyle="1" w:styleId="8C56363652724AFFAE8EAFD2253564F7">
    <w:name w:val="8C56363652724AFFAE8EAFD2253564F7"/>
    <w:rsid w:val="00E9206A"/>
  </w:style>
  <w:style w:type="paragraph" w:customStyle="1" w:styleId="1B00D810A2FB4F64A451162C2AB65C58">
    <w:name w:val="1B00D810A2FB4F64A451162C2AB65C58"/>
    <w:rsid w:val="00E9206A"/>
  </w:style>
  <w:style w:type="paragraph" w:customStyle="1" w:styleId="2DBBC5A03CD34A1DA848A733E49A3AF5">
    <w:name w:val="2DBBC5A03CD34A1DA848A733E49A3AF5"/>
    <w:rsid w:val="00E9206A"/>
  </w:style>
  <w:style w:type="paragraph" w:customStyle="1" w:styleId="0331593660BE4D9382E32535947AC0C0">
    <w:name w:val="0331593660BE4D9382E32535947AC0C0"/>
    <w:rsid w:val="00E9206A"/>
  </w:style>
  <w:style w:type="paragraph" w:customStyle="1" w:styleId="5CBD4DF0F6344B05914874FD70D056C6">
    <w:name w:val="5CBD4DF0F6344B05914874FD70D056C6"/>
    <w:rsid w:val="00E9206A"/>
  </w:style>
  <w:style w:type="paragraph" w:customStyle="1" w:styleId="349CCE7895F4475F8BD29E00ABB0E299">
    <w:name w:val="349CCE7895F4475F8BD29E00ABB0E299"/>
    <w:rsid w:val="00E9206A"/>
  </w:style>
  <w:style w:type="paragraph" w:customStyle="1" w:styleId="9862174E105E4D2BB01708A67BCE4C8D">
    <w:name w:val="9862174E105E4D2BB01708A67BCE4C8D"/>
    <w:rsid w:val="00E9206A"/>
  </w:style>
  <w:style w:type="paragraph" w:customStyle="1" w:styleId="190F487BA3DD498880EB4E7E63CAB13B">
    <w:name w:val="190F487BA3DD498880EB4E7E63CAB13B"/>
    <w:rsid w:val="00E9206A"/>
  </w:style>
  <w:style w:type="paragraph" w:customStyle="1" w:styleId="AE8D7C9B6B2D4E8D8819BCAAEDAC68BA">
    <w:name w:val="AE8D7C9B6B2D4E8D8819BCAAEDAC68BA"/>
    <w:rsid w:val="00E9206A"/>
  </w:style>
  <w:style w:type="paragraph" w:customStyle="1" w:styleId="C5D0EE38FB11448F9EA4627D5F1A2CCE">
    <w:name w:val="C5D0EE38FB11448F9EA4627D5F1A2CCE"/>
    <w:rsid w:val="00E9206A"/>
  </w:style>
  <w:style w:type="paragraph" w:customStyle="1" w:styleId="62A8168B106D46F3B5BAAE7261B172B7">
    <w:name w:val="62A8168B106D46F3B5BAAE7261B172B7"/>
    <w:rsid w:val="00E9206A"/>
  </w:style>
  <w:style w:type="paragraph" w:customStyle="1" w:styleId="D578320DB2C64240BA362A2FA43B6A11">
    <w:name w:val="D578320DB2C64240BA362A2FA43B6A11"/>
    <w:rsid w:val="00E9206A"/>
  </w:style>
  <w:style w:type="paragraph" w:customStyle="1" w:styleId="E4917B03E61340FAABA5DE22DB906C5B">
    <w:name w:val="E4917B03E61340FAABA5DE22DB906C5B"/>
    <w:rsid w:val="00E9206A"/>
  </w:style>
  <w:style w:type="paragraph" w:customStyle="1" w:styleId="26153919196847BB9CF74562B697AE54">
    <w:name w:val="26153919196847BB9CF74562B697AE54"/>
    <w:rsid w:val="00E9206A"/>
  </w:style>
  <w:style w:type="paragraph" w:customStyle="1" w:styleId="BEA9EBC2E90D4AC595E9B28EA96C4774">
    <w:name w:val="BEA9EBC2E90D4AC595E9B28EA96C4774"/>
    <w:rsid w:val="00E9206A"/>
  </w:style>
  <w:style w:type="paragraph" w:customStyle="1" w:styleId="E0112DC4D56D414EB1E0FB0EC84DE3A8">
    <w:name w:val="E0112DC4D56D414EB1E0FB0EC84DE3A8"/>
    <w:rsid w:val="00E9206A"/>
  </w:style>
  <w:style w:type="paragraph" w:customStyle="1" w:styleId="79819A66FB70458B97BC40F555FFCE51">
    <w:name w:val="79819A66FB70458B97BC40F555FFCE51"/>
    <w:rsid w:val="00E9206A"/>
  </w:style>
  <w:style w:type="paragraph" w:customStyle="1" w:styleId="859BED21C50F48EAA6DD0025DCBD57BE">
    <w:name w:val="859BED21C50F48EAA6DD0025DCBD57BE"/>
    <w:rsid w:val="00E9206A"/>
  </w:style>
  <w:style w:type="paragraph" w:customStyle="1" w:styleId="E5F5762A29EE4536950BFE2ED7A0296A">
    <w:name w:val="E5F5762A29EE4536950BFE2ED7A0296A"/>
    <w:rsid w:val="00E9206A"/>
  </w:style>
  <w:style w:type="paragraph" w:customStyle="1" w:styleId="23F4EA21241243E789EDE5598FE7082D">
    <w:name w:val="23F4EA21241243E789EDE5598FE7082D"/>
    <w:rsid w:val="00E9206A"/>
  </w:style>
  <w:style w:type="paragraph" w:customStyle="1" w:styleId="A5CFD2E8B08A4F9D98D27918086F1BC1">
    <w:name w:val="A5CFD2E8B08A4F9D98D27918086F1BC1"/>
    <w:rsid w:val="00E9206A"/>
  </w:style>
  <w:style w:type="paragraph" w:customStyle="1" w:styleId="5FF40941759C4A8E80926B4327F8AE79">
    <w:name w:val="5FF40941759C4A8E80926B4327F8AE79"/>
    <w:rsid w:val="00E9206A"/>
  </w:style>
  <w:style w:type="paragraph" w:customStyle="1" w:styleId="0F995A16898C4C28A134F31A0F1C82EE">
    <w:name w:val="0F995A16898C4C28A134F31A0F1C82EE"/>
    <w:rsid w:val="00E9206A"/>
  </w:style>
  <w:style w:type="paragraph" w:customStyle="1" w:styleId="89DBF9315D4D4F2E91B00246CE40A41D">
    <w:name w:val="89DBF9315D4D4F2E91B00246CE40A41D"/>
    <w:rsid w:val="00E9206A"/>
  </w:style>
  <w:style w:type="paragraph" w:customStyle="1" w:styleId="45907BB82DA245F7B186581E53857EF8">
    <w:name w:val="45907BB82DA245F7B186581E53857EF8"/>
    <w:rsid w:val="00E9206A"/>
  </w:style>
  <w:style w:type="paragraph" w:customStyle="1" w:styleId="60A318B090E9426E8C7EC4D8375BD532">
    <w:name w:val="60A318B090E9426E8C7EC4D8375BD532"/>
    <w:rsid w:val="00E9206A"/>
  </w:style>
  <w:style w:type="paragraph" w:customStyle="1" w:styleId="91097BC146A34DDDABD1A687A8091B41">
    <w:name w:val="91097BC146A34DDDABD1A687A8091B41"/>
    <w:rsid w:val="00E9206A"/>
  </w:style>
  <w:style w:type="paragraph" w:customStyle="1" w:styleId="EDD709DF2E944941838CE0B6800F755D">
    <w:name w:val="EDD709DF2E944941838CE0B6800F755D"/>
    <w:rsid w:val="00E9206A"/>
  </w:style>
  <w:style w:type="paragraph" w:customStyle="1" w:styleId="6D192662CDDA4CC58D969181AE7BD51F">
    <w:name w:val="6D192662CDDA4CC58D969181AE7BD51F"/>
    <w:rsid w:val="00E9206A"/>
  </w:style>
  <w:style w:type="paragraph" w:customStyle="1" w:styleId="E297B89B22244542BC7E359B1B0EDCFF">
    <w:name w:val="E297B89B22244542BC7E359B1B0EDCFF"/>
    <w:rsid w:val="00E9206A"/>
  </w:style>
  <w:style w:type="paragraph" w:customStyle="1" w:styleId="24CE634847954553B4F85E7B2C4A2B50">
    <w:name w:val="24CE634847954553B4F85E7B2C4A2B50"/>
    <w:rsid w:val="00E9206A"/>
  </w:style>
  <w:style w:type="paragraph" w:customStyle="1" w:styleId="D54A0D26A5CF4EDE95A2F34B76C7C66A">
    <w:name w:val="D54A0D26A5CF4EDE95A2F34B76C7C66A"/>
    <w:rsid w:val="00E9206A"/>
  </w:style>
  <w:style w:type="paragraph" w:customStyle="1" w:styleId="3C6F2B338E07455099B46C2377117C08">
    <w:name w:val="3C6F2B338E07455099B46C2377117C08"/>
    <w:rsid w:val="00E9206A"/>
  </w:style>
  <w:style w:type="paragraph" w:customStyle="1" w:styleId="B7E13FFD0D614F578CEB27AC53D0A457">
    <w:name w:val="B7E13FFD0D614F578CEB27AC53D0A457"/>
    <w:rsid w:val="00E9206A"/>
  </w:style>
  <w:style w:type="paragraph" w:customStyle="1" w:styleId="EF763BF653D5409D947548111DDE04EB">
    <w:name w:val="EF763BF653D5409D947548111DDE04EB"/>
    <w:rsid w:val="00E9206A"/>
  </w:style>
  <w:style w:type="paragraph" w:customStyle="1" w:styleId="DB0390DFEA6E4FC688A7A179D78DD11C">
    <w:name w:val="DB0390DFEA6E4FC688A7A179D78DD11C"/>
    <w:rsid w:val="00E9206A"/>
  </w:style>
  <w:style w:type="paragraph" w:customStyle="1" w:styleId="B8A1B6D4151148F785060974498FBA18">
    <w:name w:val="B8A1B6D4151148F785060974498FBA18"/>
    <w:rsid w:val="00E9206A"/>
  </w:style>
  <w:style w:type="paragraph" w:customStyle="1" w:styleId="B8BA987F840E46CA90EB190A0D6E4D62">
    <w:name w:val="B8BA987F840E46CA90EB190A0D6E4D62"/>
    <w:rsid w:val="00E9206A"/>
  </w:style>
  <w:style w:type="paragraph" w:customStyle="1" w:styleId="10A9ACDE8AB14EE18D5D1CE85B3981C7">
    <w:name w:val="10A9ACDE8AB14EE18D5D1CE85B3981C7"/>
    <w:rsid w:val="00E9206A"/>
  </w:style>
  <w:style w:type="paragraph" w:customStyle="1" w:styleId="A52E902CC8C74745B1E97859BDD18565">
    <w:name w:val="A52E902CC8C74745B1E97859BDD18565"/>
    <w:rsid w:val="00E9206A"/>
  </w:style>
  <w:style w:type="paragraph" w:customStyle="1" w:styleId="76657715E45846829C22A7A78D6B6212">
    <w:name w:val="76657715E45846829C22A7A78D6B6212"/>
    <w:rsid w:val="00E9206A"/>
  </w:style>
  <w:style w:type="paragraph" w:customStyle="1" w:styleId="0276CAC03A954C478ED96A97F400794F">
    <w:name w:val="0276CAC03A954C478ED96A97F400794F"/>
    <w:rsid w:val="00E9206A"/>
  </w:style>
  <w:style w:type="paragraph" w:customStyle="1" w:styleId="5B03DB6B76A7457FB1549507F232130B">
    <w:name w:val="5B03DB6B76A7457FB1549507F232130B"/>
    <w:rsid w:val="00E9206A"/>
  </w:style>
  <w:style w:type="paragraph" w:customStyle="1" w:styleId="DDDD77809EF34AEF8D7FC0801F631433">
    <w:name w:val="DDDD77809EF34AEF8D7FC0801F631433"/>
    <w:rsid w:val="00E9206A"/>
  </w:style>
  <w:style w:type="paragraph" w:customStyle="1" w:styleId="85A3809A45FF4F8B895F2B1E214A1B5B">
    <w:name w:val="85A3809A45FF4F8B895F2B1E214A1B5B"/>
    <w:rsid w:val="00E9206A"/>
  </w:style>
  <w:style w:type="paragraph" w:customStyle="1" w:styleId="4EFFDDCEF85245FABEF98419063B5D9D">
    <w:name w:val="4EFFDDCEF85245FABEF98419063B5D9D"/>
    <w:rsid w:val="00E9206A"/>
  </w:style>
  <w:style w:type="paragraph" w:customStyle="1" w:styleId="A0C1050475344869B95C13ECBB83BBA9">
    <w:name w:val="A0C1050475344869B95C13ECBB83BBA9"/>
    <w:rsid w:val="00E9206A"/>
  </w:style>
  <w:style w:type="paragraph" w:customStyle="1" w:styleId="170A3FE5A8A443F3A11696911A077256">
    <w:name w:val="170A3FE5A8A443F3A11696911A077256"/>
    <w:rsid w:val="00E9206A"/>
  </w:style>
  <w:style w:type="paragraph" w:customStyle="1" w:styleId="EFFADF0A7BE3442BAAF4FF273979B8AD">
    <w:name w:val="EFFADF0A7BE3442BAAF4FF273979B8AD"/>
    <w:rsid w:val="00E9206A"/>
  </w:style>
  <w:style w:type="paragraph" w:customStyle="1" w:styleId="AAE8F19C9A76442F8CFCD412918B5827">
    <w:name w:val="AAE8F19C9A76442F8CFCD412918B5827"/>
    <w:rsid w:val="00E9206A"/>
  </w:style>
  <w:style w:type="paragraph" w:customStyle="1" w:styleId="D619B6884B7A4A569F2A91BAA2B8FCEF">
    <w:name w:val="D619B6884B7A4A569F2A91BAA2B8FCEF"/>
    <w:rsid w:val="00E9206A"/>
  </w:style>
  <w:style w:type="paragraph" w:customStyle="1" w:styleId="837FEC6216FE4EEDB3E3B78130DC6677">
    <w:name w:val="837FEC6216FE4EEDB3E3B78130DC6677"/>
    <w:rsid w:val="00E9206A"/>
  </w:style>
  <w:style w:type="paragraph" w:customStyle="1" w:styleId="ED644442016947E5A020D3A6AD9C68E8">
    <w:name w:val="ED644442016947E5A020D3A6AD9C68E8"/>
    <w:rsid w:val="00E9206A"/>
  </w:style>
  <w:style w:type="paragraph" w:customStyle="1" w:styleId="CF88A62822994F98A81FDE2369A7DF31">
    <w:name w:val="CF88A62822994F98A81FDE2369A7DF31"/>
    <w:rsid w:val="00E9206A"/>
  </w:style>
  <w:style w:type="paragraph" w:customStyle="1" w:styleId="7532FD4C78FB4EF4A056D324CA53C065">
    <w:name w:val="7532FD4C78FB4EF4A056D324CA53C065"/>
    <w:rsid w:val="00E9206A"/>
  </w:style>
  <w:style w:type="paragraph" w:customStyle="1" w:styleId="2E43D0136B6A48E3A8B2F3D3759ECC9A">
    <w:name w:val="2E43D0136B6A48E3A8B2F3D3759ECC9A"/>
    <w:rsid w:val="00E9206A"/>
  </w:style>
  <w:style w:type="paragraph" w:customStyle="1" w:styleId="D7FA0AF91E084B99A4D7A969557182FA">
    <w:name w:val="D7FA0AF91E084B99A4D7A969557182FA"/>
    <w:rsid w:val="00E9206A"/>
  </w:style>
  <w:style w:type="paragraph" w:customStyle="1" w:styleId="F37B17B5FDE74055B92BAE67C8BC9C92">
    <w:name w:val="F37B17B5FDE74055B92BAE67C8BC9C92"/>
    <w:rsid w:val="00E9206A"/>
  </w:style>
  <w:style w:type="paragraph" w:customStyle="1" w:styleId="C7F1510115674D7D8A70214650FBF124">
    <w:name w:val="C7F1510115674D7D8A70214650FBF124"/>
    <w:rsid w:val="00E9206A"/>
  </w:style>
  <w:style w:type="paragraph" w:customStyle="1" w:styleId="84EE4EB665B54E57BA6EA8C7D51BC404">
    <w:name w:val="84EE4EB665B54E57BA6EA8C7D51BC404"/>
    <w:rsid w:val="00E9206A"/>
  </w:style>
  <w:style w:type="paragraph" w:customStyle="1" w:styleId="212180DDD9D64EB993A0AA01E57FC02C">
    <w:name w:val="212180DDD9D64EB993A0AA01E57FC02C"/>
    <w:rsid w:val="00E9206A"/>
  </w:style>
  <w:style w:type="paragraph" w:customStyle="1" w:styleId="00F4E80DBA174E18BA56223E22EFF8E5">
    <w:name w:val="00F4E80DBA174E18BA56223E22EFF8E5"/>
    <w:rsid w:val="00E9206A"/>
  </w:style>
  <w:style w:type="paragraph" w:customStyle="1" w:styleId="A5B6FE84572542A296D1D8F343D567E7">
    <w:name w:val="A5B6FE84572542A296D1D8F343D567E7"/>
    <w:rsid w:val="00E9206A"/>
  </w:style>
  <w:style w:type="paragraph" w:customStyle="1" w:styleId="13A28E73B91F4DA38AD4C7BE491D767D">
    <w:name w:val="13A28E73B91F4DA38AD4C7BE491D767D"/>
    <w:rsid w:val="00E9206A"/>
  </w:style>
  <w:style w:type="paragraph" w:customStyle="1" w:styleId="EB6DA25749CA4D1EB041DB90CCCA345F">
    <w:name w:val="EB6DA25749CA4D1EB041DB90CCCA345F"/>
    <w:rsid w:val="00E9206A"/>
  </w:style>
  <w:style w:type="paragraph" w:customStyle="1" w:styleId="C697BB14CEBE456CA4285A5FCCBE84E9">
    <w:name w:val="C697BB14CEBE456CA4285A5FCCBE84E9"/>
    <w:rsid w:val="00E9206A"/>
  </w:style>
  <w:style w:type="paragraph" w:customStyle="1" w:styleId="46378BEA586547B69A08AB5AC4F918DC">
    <w:name w:val="46378BEA586547B69A08AB5AC4F918DC"/>
    <w:rsid w:val="00E9206A"/>
  </w:style>
  <w:style w:type="paragraph" w:customStyle="1" w:styleId="03B9E26DF25F49358C2A188DF69633CB">
    <w:name w:val="03B9E26DF25F49358C2A188DF69633CB"/>
    <w:rsid w:val="00E9206A"/>
  </w:style>
  <w:style w:type="paragraph" w:customStyle="1" w:styleId="9A482DADCED248DBA41AE177C13B090A">
    <w:name w:val="9A482DADCED248DBA41AE177C13B090A"/>
    <w:rsid w:val="00E9206A"/>
  </w:style>
  <w:style w:type="paragraph" w:customStyle="1" w:styleId="434D922C228B4FFFA2D46DFEC73E6595">
    <w:name w:val="434D922C228B4FFFA2D46DFEC73E6595"/>
    <w:rsid w:val="00E9206A"/>
  </w:style>
  <w:style w:type="paragraph" w:customStyle="1" w:styleId="2D54BF6E412749BFA3FC0AF4BF911905">
    <w:name w:val="2D54BF6E412749BFA3FC0AF4BF911905"/>
    <w:rsid w:val="00E9206A"/>
  </w:style>
  <w:style w:type="paragraph" w:customStyle="1" w:styleId="14950AB15F0C4F468BDD68EE00A75175">
    <w:name w:val="14950AB15F0C4F468BDD68EE00A75175"/>
    <w:rsid w:val="00E9206A"/>
  </w:style>
  <w:style w:type="paragraph" w:customStyle="1" w:styleId="0D94E57A535044AD9A85B38483FCDE79">
    <w:name w:val="0D94E57A535044AD9A85B38483FCDE79"/>
    <w:rsid w:val="00E9206A"/>
  </w:style>
  <w:style w:type="paragraph" w:customStyle="1" w:styleId="EFF63BDFA5D54066882E38BE6ED8EF8B">
    <w:name w:val="EFF63BDFA5D54066882E38BE6ED8EF8B"/>
    <w:rsid w:val="00E9206A"/>
  </w:style>
  <w:style w:type="paragraph" w:customStyle="1" w:styleId="4212B5899E52477389823742832DF6F5">
    <w:name w:val="4212B5899E52477389823742832DF6F5"/>
    <w:rsid w:val="00E9206A"/>
  </w:style>
  <w:style w:type="paragraph" w:customStyle="1" w:styleId="86419C6BE57E4CDD82AE63D10ACA04E0">
    <w:name w:val="86419C6BE57E4CDD82AE63D10ACA04E0"/>
    <w:rsid w:val="00E9206A"/>
  </w:style>
  <w:style w:type="paragraph" w:customStyle="1" w:styleId="C72326FE53EF4EA6B4ECF067F2A339B3">
    <w:name w:val="C72326FE53EF4EA6B4ECF067F2A339B3"/>
    <w:rsid w:val="00E9206A"/>
  </w:style>
  <w:style w:type="paragraph" w:customStyle="1" w:styleId="33B135F7E6814C8FA3BE03BC50591C62">
    <w:name w:val="33B135F7E6814C8FA3BE03BC50591C62"/>
    <w:rsid w:val="00E9206A"/>
  </w:style>
  <w:style w:type="paragraph" w:customStyle="1" w:styleId="A0854558FE39415B8E514823B851E79E">
    <w:name w:val="A0854558FE39415B8E514823B851E79E"/>
    <w:rsid w:val="00E9206A"/>
  </w:style>
  <w:style w:type="paragraph" w:customStyle="1" w:styleId="F46F67F9537B409EB7D77C4E79F0972B">
    <w:name w:val="F46F67F9537B409EB7D77C4E79F0972B"/>
    <w:rsid w:val="00E9206A"/>
  </w:style>
  <w:style w:type="paragraph" w:customStyle="1" w:styleId="7D7EFEB0B68E45FA81B090223545E54D">
    <w:name w:val="7D7EFEB0B68E45FA81B090223545E54D"/>
    <w:rsid w:val="00E9206A"/>
  </w:style>
  <w:style w:type="paragraph" w:customStyle="1" w:styleId="8F9CE88BD37B4B25BB27CDC9A9F1219F">
    <w:name w:val="8F9CE88BD37B4B25BB27CDC9A9F1219F"/>
    <w:rsid w:val="00E9206A"/>
  </w:style>
  <w:style w:type="paragraph" w:customStyle="1" w:styleId="EC297388F97D4227AA1F5C33F61E3493">
    <w:name w:val="EC297388F97D4227AA1F5C33F61E3493"/>
    <w:rsid w:val="00E9206A"/>
  </w:style>
  <w:style w:type="paragraph" w:customStyle="1" w:styleId="BF8E502AFE9043BA83349CF9BE68B1B7">
    <w:name w:val="BF8E502AFE9043BA83349CF9BE68B1B7"/>
    <w:rsid w:val="00E9206A"/>
  </w:style>
  <w:style w:type="paragraph" w:customStyle="1" w:styleId="14BA00AEF5244DAF8D8E343486A73052">
    <w:name w:val="14BA00AEF5244DAF8D8E343486A73052"/>
    <w:rsid w:val="00E9206A"/>
  </w:style>
  <w:style w:type="paragraph" w:customStyle="1" w:styleId="0DB57E4C5AA345CDAFE375B3F37113CD">
    <w:name w:val="0DB57E4C5AA345CDAFE375B3F37113CD"/>
    <w:rsid w:val="00E9206A"/>
  </w:style>
  <w:style w:type="paragraph" w:customStyle="1" w:styleId="9DFC2A552D1549ADBD7CAA97FD54622F">
    <w:name w:val="9DFC2A552D1549ADBD7CAA97FD54622F"/>
    <w:rsid w:val="00E9206A"/>
  </w:style>
  <w:style w:type="paragraph" w:customStyle="1" w:styleId="5823DA7F94834049979E8C3F9234C5C7">
    <w:name w:val="5823DA7F94834049979E8C3F9234C5C7"/>
    <w:rsid w:val="00E9206A"/>
  </w:style>
  <w:style w:type="paragraph" w:customStyle="1" w:styleId="623290F0C015445F8F09C30ADC6E4498">
    <w:name w:val="623290F0C015445F8F09C30ADC6E4498"/>
    <w:rsid w:val="00E9206A"/>
  </w:style>
  <w:style w:type="paragraph" w:customStyle="1" w:styleId="E5F075C99EC240D798A7BB52EE992D33">
    <w:name w:val="E5F075C99EC240D798A7BB52EE992D33"/>
    <w:rsid w:val="00E9206A"/>
  </w:style>
  <w:style w:type="paragraph" w:customStyle="1" w:styleId="EDE5F5330AFE478699949C0166CB51AD">
    <w:name w:val="EDE5F5330AFE478699949C0166CB51AD"/>
    <w:rsid w:val="00E9206A"/>
  </w:style>
  <w:style w:type="paragraph" w:customStyle="1" w:styleId="3A98E1B862CF4BDCB623A0BA82282970">
    <w:name w:val="3A98E1B862CF4BDCB623A0BA82282970"/>
    <w:rsid w:val="00E9206A"/>
  </w:style>
  <w:style w:type="paragraph" w:customStyle="1" w:styleId="F2E66030016A41B8ABCDADAA8785D589">
    <w:name w:val="F2E66030016A41B8ABCDADAA8785D589"/>
    <w:rsid w:val="00E9206A"/>
  </w:style>
  <w:style w:type="paragraph" w:customStyle="1" w:styleId="BD33BDD9A305424BAF9F3A85165530DB">
    <w:name w:val="BD33BDD9A305424BAF9F3A85165530DB"/>
    <w:rsid w:val="00E9206A"/>
  </w:style>
  <w:style w:type="paragraph" w:customStyle="1" w:styleId="C98FA02C1F3448C7B421A65D6B87BC09">
    <w:name w:val="C98FA02C1F3448C7B421A65D6B87BC09"/>
    <w:rsid w:val="00E9206A"/>
  </w:style>
  <w:style w:type="paragraph" w:customStyle="1" w:styleId="160E42C39BAF42738EC75721F8574D42">
    <w:name w:val="160E42C39BAF42738EC75721F8574D42"/>
    <w:rsid w:val="00E9206A"/>
  </w:style>
  <w:style w:type="paragraph" w:customStyle="1" w:styleId="5028D4C3D2E2409B97041021DAEFAE90">
    <w:name w:val="5028D4C3D2E2409B97041021DAEFAE90"/>
    <w:rsid w:val="00E9206A"/>
  </w:style>
  <w:style w:type="paragraph" w:customStyle="1" w:styleId="9AFEAAA2A32E495DA5D33B8E90522035">
    <w:name w:val="9AFEAAA2A32E495DA5D33B8E90522035"/>
    <w:rsid w:val="00E9206A"/>
  </w:style>
  <w:style w:type="paragraph" w:customStyle="1" w:styleId="08F2F6D34B2E4868AD98866D155BD00E">
    <w:name w:val="08F2F6D34B2E4868AD98866D155BD00E"/>
    <w:rsid w:val="00E9206A"/>
  </w:style>
  <w:style w:type="paragraph" w:customStyle="1" w:styleId="A7C025BA9A9A446D9724F0AA7FAED286">
    <w:name w:val="A7C025BA9A9A446D9724F0AA7FAED286"/>
    <w:rsid w:val="00E9206A"/>
  </w:style>
  <w:style w:type="paragraph" w:customStyle="1" w:styleId="CBBA4553FEE24AB69E95826972D5E814">
    <w:name w:val="CBBA4553FEE24AB69E95826972D5E814"/>
    <w:rsid w:val="00E9206A"/>
  </w:style>
  <w:style w:type="paragraph" w:customStyle="1" w:styleId="95EE303E00C745359001488F074C9D47">
    <w:name w:val="95EE303E00C745359001488F074C9D47"/>
    <w:rsid w:val="00E9206A"/>
  </w:style>
  <w:style w:type="paragraph" w:customStyle="1" w:styleId="6D7B836BB4DC483C860D8F177B1B32BD">
    <w:name w:val="6D7B836BB4DC483C860D8F177B1B32BD"/>
    <w:rsid w:val="00E9206A"/>
  </w:style>
  <w:style w:type="paragraph" w:customStyle="1" w:styleId="82687798EC494FC0A6614CE1A370B2CD">
    <w:name w:val="82687798EC494FC0A6614CE1A370B2CD"/>
    <w:rsid w:val="00E9206A"/>
  </w:style>
  <w:style w:type="paragraph" w:customStyle="1" w:styleId="6268D83B54F340659556A272C0310A01">
    <w:name w:val="6268D83B54F340659556A272C0310A01"/>
    <w:rsid w:val="00E9206A"/>
  </w:style>
  <w:style w:type="paragraph" w:customStyle="1" w:styleId="2BD43D481FA74E128786DD810822DCC1">
    <w:name w:val="2BD43D481FA74E128786DD810822DCC1"/>
    <w:rsid w:val="00E9206A"/>
  </w:style>
  <w:style w:type="paragraph" w:customStyle="1" w:styleId="5278A627CCC3433B8D422841627A7A70">
    <w:name w:val="5278A627CCC3433B8D422841627A7A70"/>
    <w:rsid w:val="00E9206A"/>
  </w:style>
  <w:style w:type="paragraph" w:customStyle="1" w:styleId="E56A38EA398B4E0FA60906E9A514360B">
    <w:name w:val="E56A38EA398B4E0FA60906E9A514360B"/>
    <w:rsid w:val="00E9206A"/>
  </w:style>
  <w:style w:type="paragraph" w:customStyle="1" w:styleId="D058C5016D504B7DB1B16DB78D2F3060">
    <w:name w:val="D058C5016D504B7DB1B16DB78D2F3060"/>
    <w:rsid w:val="00E9206A"/>
  </w:style>
  <w:style w:type="paragraph" w:customStyle="1" w:styleId="1F24968DC4B74ABE849D479CE189B26F">
    <w:name w:val="1F24968DC4B74ABE849D479CE189B26F"/>
    <w:rsid w:val="00E9206A"/>
  </w:style>
  <w:style w:type="paragraph" w:customStyle="1" w:styleId="751FF47E158F4854A4C2713A1D9BEE65">
    <w:name w:val="751FF47E158F4854A4C2713A1D9BEE65"/>
    <w:rsid w:val="00E9206A"/>
  </w:style>
  <w:style w:type="paragraph" w:customStyle="1" w:styleId="9862CC13D44F463BACD0EE274835035E">
    <w:name w:val="9862CC13D44F463BACD0EE274835035E"/>
    <w:rsid w:val="00E9206A"/>
  </w:style>
  <w:style w:type="paragraph" w:customStyle="1" w:styleId="BEA2E87CD84A452F8039E98793A329D8">
    <w:name w:val="BEA2E87CD84A452F8039E98793A329D8"/>
    <w:rsid w:val="00E9206A"/>
  </w:style>
  <w:style w:type="paragraph" w:customStyle="1" w:styleId="2DB4E35E9E6A45659F5FEB4A3CAF4B3E">
    <w:name w:val="2DB4E35E9E6A45659F5FEB4A3CAF4B3E"/>
    <w:rsid w:val="00E9206A"/>
  </w:style>
  <w:style w:type="paragraph" w:customStyle="1" w:styleId="338456E90054431DB3740820E4905A19">
    <w:name w:val="338456E90054431DB3740820E4905A19"/>
    <w:rsid w:val="00E9206A"/>
  </w:style>
  <w:style w:type="paragraph" w:customStyle="1" w:styleId="EB8D59FE65EB49469A8FF08DD087DD55">
    <w:name w:val="EB8D59FE65EB49469A8FF08DD087DD55"/>
    <w:rsid w:val="00E9206A"/>
  </w:style>
  <w:style w:type="paragraph" w:customStyle="1" w:styleId="2133FF74EB86423AB21CEE132764EB9C">
    <w:name w:val="2133FF74EB86423AB21CEE132764EB9C"/>
    <w:rsid w:val="00E9206A"/>
  </w:style>
  <w:style w:type="paragraph" w:customStyle="1" w:styleId="F589686D964640938B0857BFA35CB2B0">
    <w:name w:val="F589686D964640938B0857BFA35CB2B0"/>
    <w:rsid w:val="00E9206A"/>
  </w:style>
  <w:style w:type="paragraph" w:customStyle="1" w:styleId="DC86DC07DA734D59A314064A112BBDC1">
    <w:name w:val="DC86DC07DA734D59A314064A112BBDC1"/>
    <w:rsid w:val="00E9206A"/>
  </w:style>
  <w:style w:type="paragraph" w:customStyle="1" w:styleId="605AB4102B6D40C596EED2D889DF481F">
    <w:name w:val="605AB4102B6D40C596EED2D889DF481F"/>
    <w:rsid w:val="00E9206A"/>
  </w:style>
  <w:style w:type="paragraph" w:customStyle="1" w:styleId="E7E96CFD629A4DE6A9F1033A0EF8345D">
    <w:name w:val="E7E96CFD629A4DE6A9F1033A0EF8345D"/>
    <w:rsid w:val="00E9206A"/>
  </w:style>
  <w:style w:type="paragraph" w:customStyle="1" w:styleId="BEB1E96C48954B9A8035965F020138FF">
    <w:name w:val="BEB1E96C48954B9A8035965F020138FF"/>
    <w:rsid w:val="00E9206A"/>
  </w:style>
  <w:style w:type="paragraph" w:customStyle="1" w:styleId="9683418C1348428AB35D1338641FF1A5">
    <w:name w:val="9683418C1348428AB35D1338641FF1A5"/>
    <w:rsid w:val="00E9206A"/>
  </w:style>
  <w:style w:type="paragraph" w:customStyle="1" w:styleId="B032E414A7ED4642A88236C272CE1A85">
    <w:name w:val="B032E414A7ED4642A88236C272CE1A85"/>
    <w:rsid w:val="00E9206A"/>
  </w:style>
  <w:style w:type="paragraph" w:customStyle="1" w:styleId="F715FB63D38C4AFFB26B82301F9D743E">
    <w:name w:val="F715FB63D38C4AFFB26B82301F9D743E"/>
    <w:rsid w:val="00E9206A"/>
  </w:style>
  <w:style w:type="paragraph" w:customStyle="1" w:styleId="6F078B78B23445F9B919B0D9D3C4BAF5">
    <w:name w:val="6F078B78B23445F9B919B0D9D3C4BAF5"/>
    <w:rsid w:val="00E9206A"/>
  </w:style>
  <w:style w:type="paragraph" w:customStyle="1" w:styleId="73885862A7D848CAB661974F2C98150C">
    <w:name w:val="73885862A7D848CAB661974F2C98150C"/>
    <w:rsid w:val="00E9206A"/>
  </w:style>
  <w:style w:type="paragraph" w:customStyle="1" w:styleId="D2E0B28F2BB24B098A1460087115C127">
    <w:name w:val="D2E0B28F2BB24B098A1460087115C127"/>
    <w:rsid w:val="00E9206A"/>
  </w:style>
  <w:style w:type="paragraph" w:customStyle="1" w:styleId="C0E4032DD090474BB2CF6B288CFD51B7">
    <w:name w:val="C0E4032DD090474BB2CF6B288CFD51B7"/>
    <w:rsid w:val="00E9206A"/>
  </w:style>
  <w:style w:type="paragraph" w:customStyle="1" w:styleId="AB2332AAB4774BBC859CB5027E5B113E">
    <w:name w:val="AB2332AAB4774BBC859CB5027E5B113E"/>
    <w:rsid w:val="00E9206A"/>
  </w:style>
  <w:style w:type="paragraph" w:customStyle="1" w:styleId="7E05E1E395B54D33A447441B68262087">
    <w:name w:val="7E05E1E395B54D33A447441B68262087"/>
    <w:rsid w:val="00E9206A"/>
  </w:style>
  <w:style w:type="paragraph" w:customStyle="1" w:styleId="D6AC6AC16BBA47D9AB6AED7ED823DE4D">
    <w:name w:val="D6AC6AC16BBA47D9AB6AED7ED823DE4D"/>
    <w:rsid w:val="00E9206A"/>
  </w:style>
  <w:style w:type="paragraph" w:customStyle="1" w:styleId="62AE9872A7EF4C38BC1D0E2C3D39A67A">
    <w:name w:val="62AE9872A7EF4C38BC1D0E2C3D39A67A"/>
    <w:rsid w:val="00E9206A"/>
  </w:style>
  <w:style w:type="paragraph" w:customStyle="1" w:styleId="4535ED1C89BC406DB5673FF8A4C1135E">
    <w:name w:val="4535ED1C89BC406DB5673FF8A4C1135E"/>
    <w:rsid w:val="00E9206A"/>
  </w:style>
  <w:style w:type="paragraph" w:customStyle="1" w:styleId="CED2D291491A49F486C3B8D10306277C">
    <w:name w:val="CED2D291491A49F486C3B8D10306277C"/>
    <w:rsid w:val="00E9206A"/>
  </w:style>
  <w:style w:type="paragraph" w:customStyle="1" w:styleId="AB65D1A3411B46C3ADA199946C860A14">
    <w:name w:val="AB65D1A3411B46C3ADA199946C860A14"/>
    <w:rsid w:val="00E9206A"/>
  </w:style>
  <w:style w:type="paragraph" w:customStyle="1" w:styleId="70A741326FC64D4FA1C6B5B5C0A6AA11">
    <w:name w:val="70A741326FC64D4FA1C6B5B5C0A6AA11"/>
    <w:rsid w:val="00E9206A"/>
  </w:style>
  <w:style w:type="paragraph" w:customStyle="1" w:styleId="A21E5768320741F78A744D63D1D16E2C">
    <w:name w:val="A21E5768320741F78A744D63D1D16E2C"/>
    <w:rsid w:val="00E9206A"/>
  </w:style>
  <w:style w:type="paragraph" w:customStyle="1" w:styleId="58740EF3999A4105A66D427DDD5F4F74">
    <w:name w:val="58740EF3999A4105A66D427DDD5F4F74"/>
    <w:rsid w:val="00E9206A"/>
  </w:style>
  <w:style w:type="paragraph" w:customStyle="1" w:styleId="8D50044476964E308DC73F0E7EC7D902">
    <w:name w:val="8D50044476964E308DC73F0E7EC7D902"/>
    <w:rsid w:val="00E9206A"/>
  </w:style>
  <w:style w:type="paragraph" w:customStyle="1" w:styleId="C5CBF866EDF4459B9E0DFB34CCE12AD3">
    <w:name w:val="C5CBF866EDF4459B9E0DFB34CCE12AD3"/>
    <w:rsid w:val="00E9206A"/>
  </w:style>
  <w:style w:type="paragraph" w:customStyle="1" w:styleId="BD94D2B5A47A4E98AC8750D6995CECC6">
    <w:name w:val="BD94D2B5A47A4E98AC8750D6995CECC6"/>
    <w:rsid w:val="00E9206A"/>
  </w:style>
  <w:style w:type="paragraph" w:customStyle="1" w:styleId="161828F0C56747678B7B03161BF81A01">
    <w:name w:val="161828F0C56747678B7B03161BF81A01"/>
    <w:rsid w:val="00E9206A"/>
  </w:style>
  <w:style w:type="paragraph" w:customStyle="1" w:styleId="FC45ABDD26B84FB4B37E52405B43A5B2">
    <w:name w:val="FC45ABDD26B84FB4B37E52405B43A5B2"/>
    <w:rsid w:val="00E9206A"/>
  </w:style>
  <w:style w:type="paragraph" w:customStyle="1" w:styleId="07FAC5BB6C77465F87B4D7643DC4C120">
    <w:name w:val="07FAC5BB6C77465F87B4D7643DC4C120"/>
    <w:rsid w:val="00E9206A"/>
  </w:style>
  <w:style w:type="paragraph" w:customStyle="1" w:styleId="BAFFBF0B3D4D4185AD9D1C5B8A6B6443">
    <w:name w:val="BAFFBF0B3D4D4185AD9D1C5B8A6B6443"/>
    <w:rsid w:val="00E9206A"/>
  </w:style>
  <w:style w:type="paragraph" w:customStyle="1" w:styleId="4EBAC0071DED4D63A2D9A1D6BE5BE91E">
    <w:name w:val="4EBAC0071DED4D63A2D9A1D6BE5BE91E"/>
    <w:rsid w:val="00E9206A"/>
  </w:style>
  <w:style w:type="paragraph" w:customStyle="1" w:styleId="0A6903AEB5E44F338C04FB0CE52778E6">
    <w:name w:val="0A6903AEB5E44F338C04FB0CE52778E6"/>
    <w:rsid w:val="00E9206A"/>
  </w:style>
  <w:style w:type="paragraph" w:customStyle="1" w:styleId="71BF8A825E87422C9B697701B7C6537B">
    <w:name w:val="71BF8A825E87422C9B697701B7C6537B"/>
    <w:rsid w:val="00E9206A"/>
  </w:style>
  <w:style w:type="paragraph" w:customStyle="1" w:styleId="CC4B41520FF24FC7895B52A6A8A02961">
    <w:name w:val="CC4B41520FF24FC7895B52A6A8A02961"/>
    <w:rsid w:val="00E9206A"/>
  </w:style>
  <w:style w:type="paragraph" w:customStyle="1" w:styleId="83767002D618416CA7B5F2405D06250B">
    <w:name w:val="83767002D618416CA7B5F2405D06250B"/>
    <w:rsid w:val="00E9206A"/>
  </w:style>
  <w:style w:type="paragraph" w:customStyle="1" w:styleId="2EBCF35256A340DFAFC3A82BFDE29298">
    <w:name w:val="2EBCF35256A340DFAFC3A82BFDE29298"/>
    <w:rsid w:val="00E9206A"/>
  </w:style>
  <w:style w:type="paragraph" w:customStyle="1" w:styleId="FC1BB6920AC04B8AB61BC5E75C31C924">
    <w:name w:val="FC1BB6920AC04B8AB61BC5E75C31C924"/>
    <w:rsid w:val="00E9206A"/>
  </w:style>
  <w:style w:type="paragraph" w:customStyle="1" w:styleId="715E7B676A8D450E98ACC8E12E4DB733">
    <w:name w:val="715E7B676A8D450E98ACC8E12E4DB733"/>
    <w:rsid w:val="00E9206A"/>
  </w:style>
  <w:style w:type="paragraph" w:customStyle="1" w:styleId="D30BA780457E4DB7943FA1007FF159AC">
    <w:name w:val="D30BA780457E4DB7943FA1007FF159AC"/>
    <w:rsid w:val="00E9206A"/>
  </w:style>
  <w:style w:type="paragraph" w:customStyle="1" w:styleId="47B4310C597B4B3983263C81ECED2817">
    <w:name w:val="47B4310C597B4B3983263C81ECED2817"/>
    <w:rsid w:val="00E9206A"/>
  </w:style>
  <w:style w:type="paragraph" w:customStyle="1" w:styleId="DB554E1C137B4F838C04DB9C32F6E372">
    <w:name w:val="DB554E1C137B4F838C04DB9C32F6E372"/>
    <w:rsid w:val="00E9206A"/>
  </w:style>
  <w:style w:type="paragraph" w:customStyle="1" w:styleId="2E00D1CC576648868BFF75B72E55428A">
    <w:name w:val="2E00D1CC576648868BFF75B72E55428A"/>
    <w:rsid w:val="00E9206A"/>
  </w:style>
  <w:style w:type="paragraph" w:customStyle="1" w:styleId="835A2A1FDC0F457A80C5052341B2EA83">
    <w:name w:val="835A2A1FDC0F457A80C5052341B2EA83"/>
    <w:rsid w:val="00E9206A"/>
  </w:style>
  <w:style w:type="paragraph" w:customStyle="1" w:styleId="07D6B8DB4F6F4AA0A3346DDF6D697FFA">
    <w:name w:val="07D6B8DB4F6F4AA0A3346DDF6D697FFA"/>
    <w:rsid w:val="00E9206A"/>
  </w:style>
  <w:style w:type="paragraph" w:customStyle="1" w:styleId="CF0D7E770BF74AB692475653A7E110B4">
    <w:name w:val="CF0D7E770BF74AB692475653A7E110B4"/>
    <w:rsid w:val="00E9206A"/>
  </w:style>
  <w:style w:type="paragraph" w:customStyle="1" w:styleId="63A2D6916D7D49D483E025232A43428F">
    <w:name w:val="63A2D6916D7D49D483E025232A43428F"/>
    <w:rsid w:val="00E9206A"/>
  </w:style>
  <w:style w:type="paragraph" w:customStyle="1" w:styleId="16EE8FCFCBA34678BFD9469264A3ED69">
    <w:name w:val="16EE8FCFCBA34678BFD9469264A3ED69"/>
    <w:rsid w:val="00E9206A"/>
  </w:style>
  <w:style w:type="paragraph" w:customStyle="1" w:styleId="C710989A969A41758713B3B693AD33FA">
    <w:name w:val="C710989A969A41758713B3B693AD33FA"/>
    <w:rsid w:val="00E9206A"/>
  </w:style>
  <w:style w:type="paragraph" w:customStyle="1" w:styleId="4183224D1E82478F825924D3474EB3DE">
    <w:name w:val="4183224D1E82478F825924D3474EB3DE"/>
    <w:rsid w:val="00E9206A"/>
  </w:style>
  <w:style w:type="paragraph" w:customStyle="1" w:styleId="73F2377D585D4E8D9A57D7576DC9D433">
    <w:name w:val="73F2377D585D4E8D9A57D7576DC9D433"/>
    <w:rsid w:val="00E9206A"/>
  </w:style>
  <w:style w:type="paragraph" w:customStyle="1" w:styleId="B169D4E9CE8E4A72B812432D33EDE430">
    <w:name w:val="B169D4E9CE8E4A72B812432D33EDE430"/>
    <w:rsid w:val="00E9206A"/>
  </w:style>
  <w:style w:type="paragraph" w:customStyle="1" w:styleId="B4276BD02BCF48F1988C93AB597C48FD">
    <w:name w:val="B4276BD02BCF48F1988C93AB597C48FD"/>
    <w:rsid w:val="00E9206A"/>
  </w:style>
  <w:style w:type="paragraph" w:customStyle="1" w:styleId="CC005C29AC73461C9E1AF6D033BBB46C">
    <w:name w:val="CC005C29AC73461C9E1AF6D033BBB46C"/>
    <w:rsid w:val="00E9206A"/>
  </w:style>
  <w:style w:type="paragraph" w:customStyle="1" w:styleId="2E93E98FB4D24B81A8CD7482039F8445">
    <w:name w:val="2E93E98FB4D24B81A8CD7482039F8445"/>
    <w:rsid w:val="00E9206A"/>
  </w:style>
  <w:style w:type="paragraph" w:customStyle="1" w:styleId="57417F0F945649EEA98F19E04DFD00AB">
    <w:name w:val="57417F0F945649EEA98F19E04DFD00AB"/>
    <w:rsid w:val="00E9206A"/>
  </w:style>
  <w:style w:type="paragraph" w:customStyle="1" w:styleId="DA09BD2FA9E447A0905716B3ACDD0909">
    <w:name w:val="DA09BD2FA9E447A0905716B3ACDD0909"/>
    <w:rsid w:val="00E9206A"/>
  </w:style>
  <w:style w:type="paragraph" w:customStyle="1" w:styleId="934A33A579A246D891925915079F882D">
    <w:name w:val="934A33A579A246D891925915079F882D"/>
    <w:rsid w:val="00E9206A"/>
  </w:style>
  <w:style w:type="paragraph" w:customStyle="1" w:styleId="67A2009314494944A4CED28C7800A808">
    <w:name w:val="67A2009314494944A4CED28C7800A808"/>
    <w:rsid w:val="00E9206A"/>
  </w:style>
  <w:style w:type="paragraph" w:customStyle="1" w:styleId="A7C9F1AE1DC24D9F9704FE48A31B3967">
    <w:name w:val="A7C9F1AE1DC24D9F9704FE48A31B3967"/>
    <w:rsid w:val="00E9206A"/>
  </w:style>
  <w:style w:type="paragraph" w:customStyle="1" w:styleId="0F242AA0D3FB4780AFDD19CC5791C46B">
    <w:name w:val="0F242AA0D3FB4780AFDD19CC5791C46B"/>
    <w:rsid w:val="00E9206A"/>
  </w:style>
  <w:style w:type="paragraph" w:customStyle="1" w:styleId="8892D45B08EC436DAB24D36F18FAB0F2">
    <w:name w:val="8892D45B08EC436DAB24D36F18FAB0F2"/>
    <w:rsid w:val="00E9206A"/>
  </w:style>
  <w:style w:type="paragraph" w:customStyle="1" w:styleId="E494C21D3DE5484AB184EC21DC06E6A0">
    <w:name w:val="E494C21D3DE5484AB184EC21DC06E6A0"/>
    <w:rsid w:val="00E9206A"/>
  </w:style>
  <w:style w:type="paragraph" w:customStyle="1" w:styleId="2C000292599C4F1A95B5111A3D21E3E4">
    <w:name w:val="2C000292599C4F1A95B5111A3D21E3E4"/>
    <w:rsid w:val="00E9206A"/>
  </w:style>
  <w:style w:type="paragraph" w:customStyle="1" w:styleId="D07C1BCF7E4349C09F705FD10CF7F4DC">
    <w:name w:val="D07C1BCF7E4349C09F705FD10CF7F4DC"/>
    <w:rsid w:val="00E9206A"/>
  </w:style>
  <w:style w:type="paragraph" w:customStyle="1" w:styleId="935423478C3547198D6A853604123430">
    <w:name w:val="935423478C3547198D6A853604123430"/>
    <w:rsid w:val="00E9206A"/>
  </w:style>
  <w:style w:type="paragraph" w:customStyle="1" w:styleId="DBA7671A5B58448D815C0912666866CC">
    <w:name w:val="DBA7671A5B58448D815C0912666866CC"/>
    <w:rsid w:val="00E9206A"/>
  </w:style>
  <w:style w:type="paragraph" w:customStyle="1" w:styleId="653C9B3FFEA34B959C9FDF4E0F26866D">
    <w:name w:val="653C9B3FFEA34B959C9FDF4E0F26866D"/>
    <w:rsid w:val="00E9206A"/>
  </w:style>
  <w:style w:type="paragraph" w:customStyle="1" w:styleId="9648D5FECA6844148DB1D599ABCA85B6">
    <w:name w:val="9648D5FECA6844148DB1D599ABCA85B6"/>
    <w:rsid w:val="00E9206A"/>
  </w:style>
  <w:style w:type="paragraph" w:customStyle="1" w:styleId="1B73C196E09E41099E7534AD737C633E">
    <w:name w:val="1B73C196E09E41099E7534AD737C633E"/>
    <w:rsid w:val="00E9206A"/>
  </w:style>
  <w:style w:type="paragraph" w:customStyle="1" w:styleId="8C76B1E288DE4AA6A738ACE92F72A92D">
    <w:name w:val="8C76B1E288DE4AA6A738ACE92F72A92D"/>
    <w:rsid w:val="00E9206A"/>
  </w:style>
  <w:style w:type="paragraph" w:customStyle="1" w:styleId="DEFC3F0E7413477F97A95C22639F8140">
    <w:name w:val="DEFC3F0E7413477F97A95C22639F8140"/>
    <w:rsid w:val="00E9206A"/>
  </w:style>
  <w:style w:type="paragraph" w:customStyle="1" w:styleId="0D39518AE66449A88E57BC893AC3AB8E">
    <w:name w:val="0D39518AE66449A88E57BC893AC3AB8E"/>
    <w:rsid w:val="00E9206A"/>
  </w:style>
  <w:style w:type="paragraph" w:customStyle="1" w:styleId="CA516C0079654C729C4791E907FF02E8">
    <w:name w:val="CA516C0079654C729C4791E907FF02E8"/>
    <w:rsid w:val="00E9206A"/>
  </w:style>
  <w:style w:type="paragraph" w:customStyle="1" w:styleId="B7421707D5D6455F85E9610F8F82F72D">
    <w:name w:val="B7421707D5D6455F85E9610F8F82F72D"/>
    <w:rsid w:val="00E9206A"/>
  </w:style>
  <w:style w:type="paragraph" w:customStyle="1" w:styleId="737B290857A344B198CEF726C3F75A3A">
    <w:name w:val="737B290857A344B198CEF726C3F75A3A"/>
    <w:rsid w:val="00E9206A"/>
  </w:style>
  <w:style w:type="paragraph" w:customStyle="1" w:styleId="680AC4E344E94AC7A1D77B4B30A58672">
    <w:name w:val="680AC4E344E94AC7A1D77B4B30A58672"/>
    <w:rsid w:val="00E9206A"/>
  </w:style>
  <w:style w:type="paragraph" w:customStyle="1" w:styleId="A8DB43F44B244ECFBA16B2392BBE26F8">
    <w:name w:val="A8DB43F44B244ECFBA16B2392BBE26F8"/>
    <w:rsid w:val="00E9206A"/>
  </w:style>
  <w:style w:type="paragraph" w:customStyle="1" w:styleId="123CC8AA72B84263B856EBBCC46FC76D">
    <w:name w:val="123CC8AA72B84263B856EBBCC46FC76D"/>
    <w:rsid w:val="00E9206A"/>
  </w:style>
  <w:style w:type="paragraph" w:customStyle="1" w:styleId="6862CDB147ED48AB95C5EC2CDA6C7E18">
    <w:name w:val="6862CDB147ED48AB95C5EC2CDA6C7E18"/>
    <w:rsid w:val="00E9206A"/>
  </w:style>
  <w:style w:type="paragraph" w:customStyle="1" w:styleId="FA78BF6D778B4B63A3DA889CF2123BF7">
    <w:name w:val="FA78BF6D778B4B63A3DA889CF2123BF7"/>
    <w:rsid w:val="00E9206A"/>
  </w:style>
  <w:style w:type="paragraph" w:customStyle="1" w:styleId="0C89F84C4A844210B6693702F6F7453D">
    <w:name w:val="0C89F84C4A844210B6693702F6F7453D"/>
    <w:rsid w:val="00E9206A"/>
  </w:style>
  <w:style w:type="paragraph" w:customStyle="1" w:styleId="8C609C672C304AB5B79F85B2E0D28E1D">
    <w:name w:val="8C609C672C304AB5B79F85B2E0D28E1D"/>
    <w:rsid w:val="00E9206A"/>
  </w:style>
  <w:style w:type="paragraph" w:customStyle="1" w:styleId="13E9DFDEB07E44AC81F7564EEE23F148">
    <w:name w:val="13E9DFDEB07E44AC81F7564EEE23F148"/>
    <w:rsid w:val="00E9206A"/>
  </w:style>
  <w:style w:type="paragraph" w:customStyle="1" w:styleId="D4F84C5FC85745428AEC04966016E493">
    <w:name w:val="D4F84C5FC85745428AEC04966016E493"/>
    <w:rsid w:val="00E9206A"/>
  </w:style>
  <w:style w:type="paragraph" w:customStyle="1" w:styleId="D11BCBFD45D0434985EB4F2B227128BA">
    <w:name w:val="D11BCBFD45D0434985EB4F2B227128BA"/>
    <w:rsid w:val="00E9206A"/>
  </w:style>
  <w:style w:type="paragraph" w:customStyle="1" w:styleId="94709C9AE4D0482A8611D8EE1E6883AD">
    <w:name w:val="94709C9AE4D0482A8611D8EE1E6883AD"/>
    <w:rsid w:val="00E9206A"/>
  </w:style>
  <w:style w:type="paragraph" w:customStyle="1" w:styleId="AF2EF2606D3C4B12AC7695062A56B25F">
    <w:name w:val="AF2EF2606D3C4B12AC7695062A56B25F"/>
    <w:rsid w:val="00E9206A"/>
  </w:style>
  <w:style w:type="paragraph" w:customStyle="1" w:styleId="86BE25645AD44AB887DF357602696294">
    <w:name w:val="86BE25645AD44AB887DF357602696294"/>
    <w:rsid w:val="00E9206A"/>
  </w:style>
  <w:style w:type="paragraph" w:customStyle="1" w:styleId="441D757DB9E64D0AAE46F2CCB7B852AC">
    <w:name w:val="441D757DB9E64D0AAE46F2CCB7B852AC"/>
    <w:rsid w:val="00E9206A"/>
  </w:style>
  <w:style w:type="paragraph" w:customStyle="1" w:styleId="5B42887F25B74413A7A442DABF3D5EEE">
    <w:name w:val="5B42887F25B74413A7A442DABF3D5EEE"/>
    <w:rsid w:val="00E9206A"/>
  </w:style>
  <w:style w:type="paragraph" w:customStyle="1" w:styleId="8A721FD87DC741F5B4F5F539414F41AE">
    <w:name w:val="8A721FD87DC741F5B4F5F539414F41AE"/>
    <w:rsid w:val="00E9206A"/>
  </w:style>
  <w:style w:type="paragraph" w:customStyle="1" w:styleId="4D83056B8BA84118978457DF38BF09E9">
    <w:name w:val="4D83056B8BA84118978457DF38BF09E9"/>
    <w:rsid w:val="00E9206A"/>
  </w:style>
  <w:style w:type="paragraph" w:customStyle="1" w:styleId="FED3EE6B13544823A49A580C35F467B9">
    <w:name w:val="FED3EE6B13544823A49A580C35F467B9"/>
    <w:rsid w:val="00E9206A"/>
  </w:style>
  <w:style w:type="paragraph" w:customStyle="1" w:styleId="6BF7F0F3561C4AD0B8C486C855B9BCB5">
    <w:name w:val="6BF7F0F3561C4AD0B8C486C855B9BCB5"/>
    <w:rsid w:val="00E9206A"/>
  </w:style>
  <w:style w:type="paragraph" w:customStyle="1" w:styleId="9BB11EFD532E44D6801E9CD9DB86A7AF">
    <w:name w:val="9BB11EFD532E44D6801E9CD9DB86A7AF"/>
    <w:rsid w:val="00E9206A"/>
  </w:style>
  <w:style w:type="paragraph" w:customStyle="1" w:styleId="0204CE6C04B74561B0F676E326F856E5">
    <w:name w:val="0204CE6C04B74561B0F676E326F856E5"/>
    <w:rsid w:val="00E9206A"/>
  </w:style>
  <w:style w:type="paragraph" w:customStyle="1" w:styleId="1CCE58527C6E4CE0ADC565B6693E32B4">
    <w:name w:val="1CCE58527C6E4CE0ADC565B6693E32B4"/>
    <w:rsid w:val="00E9206A"/>
  </w:style>
  <w:style w:type="paragraph" w:customStyle="1" w:styleId="B5C275F4228A4FE1A282A91F1ACE3793">
    <w:name w:val="B5C275F4228A4FE1A282A91F1ACE3793"/>
    <w:rsid w:val="00E9206A"/>
  </w:style>
  <w:style w:type="paragraph" w:customStyle="1" w:styleId="354511AE6F794F489847254D9B7E2ACF">
    <w:name w:val="354511AE6F794F489847254D9B7E2ACF"/>
    <w:rsid w:val="00E9206A"/>
  </w:style>
  <w:style w:type="paragraph" w:customStyle="1" w:styleId="643DCF3330474ADA94A2553561DB21D1">
    <w:name w:val="643DCF3330474ADA94A2553561DB21D1"/>
    <w:rsid w:val="00E9206A"/>
  </w:style>
  <w:style w:type="paragraph" w:customStyle="1" w:styleId="710ECB9AB3B9456AAD15D5A26610FB0B">
    <w:name w:val="710ECB9AB3B9456AAD15D5A26610FB0B"/>
    <w:rsid w:val="00E9206A"/>
  </w:style>
  <w:style w:type="paragraph" w:customStyle="1" w:styleId="7EC5898268E04104966335BCED55AA2D">
    <w:name w:val="7EC5898268E04104966335BCED55AA2D"/>
    <w:rsid w:val="00E9206A"/>
  </w:style>
  <w:style w:type="paragraph" w:customStyle="1" w:styleId="AEB3EF614DC4407A91595CE7E14D51F0">
    <w:name w:val="AEB3EF614DC4407A91595CE7E14D51F0"/>
    <w:rsid w:val="00E9206A"/>
  </w:style>
  <w:style w:type="paragraph" w:customStyle="1" w:styleId="7EC8F5A91D1F4CA8A2AD025F64A6560E">
    <w:name w:val="7EC8F5A91D1F4CA8A2AD025F64A6560E"/>
    <w:rsid w:val="00E9206A"/>
  </w:style>
  <w:style w:type="paragraph" w:customStyle="1" w:styleId="77CBD223BFE841ED90051A4D34AE0705">
    <w:name w:val="77CBD223BFE841ED90051A4D34AE0705"/>
    <w:rsid w:val="00E9206A"/>
  </w:style>
  <w:style w:type="paragraph" w:customStyle="1" w:styleId="652C753E23364B56BBA1209A0F99AC41">
    <w:name w:val="652C753E23364B56BBA1209A0F99AC41"/>
    <w:rsid w:val="00E9206A"/>
  </w:style>
  <w:style w:type="paragraph" w:customStyle="1" w:styleId="A8074F4DA8D64D02BF883830FA891E68">
    <w:name w:val="A8074F4DA8D64D02BF883830FA891E68"/>
    <w:rsid w:val="00E9206A"/>
  </w:style>
  <w:style w:type="paragraph" w:customStyle="1" w:styleId="50A87EC18259481594B29D2E60D5232D">
    <w:name w:val="50A87EC18259481594B29D2E60D5232D"/>
    <w:rsid w:val="00E9206A"/>
  </w:style>
  <w:style w:type="paragraph" w:customStyle="1" w:styleId="CE7EBF57B7CB42B3A993E825F7394946">
    <w:name w:val="CE7EBF57B7CB42B3A993E825F7394946"/>
    <w:rsid w:val="00E9206A"/>
  </w:style>
  <w:style w:type="paragraph" w:customStyle="1" w:styleId="579D3705871B46F6A9AAB565556F1940">
    <w:name w:val="579D3705871B46F6A9AAB565556F1940"/>
    <w:rsid w:val="00E9206A"/>
  </w:style>
  <w:style w:type="paragraph" w:customStyle="1" w:styleId="6D5003DD30A74FAD8A59B1F6E9ECBBA1">
    <w:name w:val="6D5003DD30A74FAD8A59B1F6E9ECBBA1"/>
    <w:rsid w:val="00E9206A"/>
  </w:style>
  <w:style w:type="paragraph" w:customStyle="1" w:styleId="791266407EEC446BB54E726B19F80E75">
    <w:name w:val="791266407EEC446BB54E726B19F80E75"/>
    <w:rsid w:val="00E9206A"/>
  </w:style>
  <w:style w:type="paragraph" w:customStyle="1" w:styleId="EE4CDD07532948018CAFD474D02CEFA2">
    <w:name w:val="EE4CDD07532948018CAFD474D02CEFA2"/>
    <w:rsid w:val="00E9206A"/>
  </w:style>
  <w:style w:type="paragraph" w:customStyle="1" w:styleId="E7C6EB266C5340BDBDC4A362A8B2EB21">
    <w:name w:val="E7C6EB266C5340BDBDC4A362A8B2EB21"/>
    <w:rsid w:val="00E9206A"/>
  </w:style>
  <w:style w:type="paragraph" w:customStyle="1" w:styleId="64632C7C9B5849DA912A78E680E3946B">
    <w:name w:val="64632C7C9B5849DA912A78E680E3946B"/>
    <w:rsid w:val="00E9206A"/>
  </w:style>
  <w:style w:type="paragraph" w:customStyle="1" w:styleId="7F4B54C24E4F4D37AED53428237D0D43">
    <w:name w:val="7F4B54C24E4F4D37AED53428237D0D43"/>
    <w:rsid w:val="00E9206A"/>
  </w:style>
  <w:style w:type="paragraph" w:customStyle="1" w:styleId="87F6D53D33884814891782B911D53964">
    <w:name w:val="87F6D53D33884814891782B911D53964"/>
    <w:rsid w:val="00E9206A"/>
  </w:style>
  <w:style w:type="paragraph" w:customStyle="1" w:styleId="AEB7F3C349264BBF98AEA4FF838B36D9">
    <w:name w:val="AEB7F3C349264BBF98AEA4FF838B36D9"/>
    <w:rsid w:val="00E9206A"/>
  </w:style>
  <w:style w:type="paragraph" w:customStyle="1" w:styleId="726E4542DC8E4221A39DA99578E93FD4">
    <w:name w:val="726E4542DC8E4221A39DA99578E93FD4"/>
    <w:rsid w:val="00E9206A"/>
  </w:style>
  <w:style w:type="paragraph" w:customStyle="1" w:styleId="866032C0ED1E4067A973F3B4AC99FE0E">
    <w:name w:val="866032C0ED1E4067A973F3B4AC99FE0E"/>
    <w:rsid w:val="00E9206A"/>
  </w:style>
  <w:style w:type="paragraph" w:customStyle="1" w:styleId="6BE049FA8DB14654BC8474A3B455AAA6">
    <w:name w:val="6BE049FA8DB14654BC8474A3B455AAA6"/>
    <w:rsid w:val="00E9206A"/>
  </w:style>
  <w:style w:type="paragraph" w:customStyle="1" w:styleId="8E0F97FD858A4957B3B6B2D638C3CC8B">
    <w:name w:val="8E0F97FD858A4957B3B6B2D638C3CC8B"/>
    <w:rsid w:val="00E9206A"/>
  </w:style>
  <w:style w:type="paragraph" w:customStyle="1" w:styleId="2BD45694B2D441288E46BDAB94FCFBEA">
    <w:name w:val="2BD45694B2D441288E46BDAB94FCFBEA"/>
    <w:rsid w:val="00E9206A"/>
  </w:style>
  <w:style w:type="paragraph" w:customStyle="1" w:styleId="B8FB2332200541EAADEDC65E2B886CA0">
    <w:name w:val="B8FB2332200541EAADEDC65E2B886CA0"/>
    <w:rsid w:val="00E9206A"/>
  </w:style>
  <w:style w:type="paragraph" w:customStyle="1" w:styleId="8BF564D741CD457EACDA73C17A76CA7C">
    <w:name w:val="8BF564D741CD457EACDA73C17A76CA7C"/>
    <w:rsid w:val="00E9206A"/>
  </w:style>
  <w:style w:type="paragraph" w:customStyle="1" w:styleId="91CACCCBC8864B1893CB3225EC73DB44">
    <w:name w:val="91CACCCBC8864B1893CB3225EC73DB44"/>
    <w:rsid w:val="00E9206A"/>
  </w:style>
  <w:style w:type="paragraph" w:customStyle="1" w:styleId="46B3BBAD786648129EED858BEFB67728">
    <w:name w:val="46B3BBAD786648129EED858BEFB67728"/>
    <w:rsid w:val="00E9206A"/>
  </w:style>
  <w:style w:type="paragraph" w:customStyle="1" w:styleId="DC3D2F392B4242CC9E1F38702B821BA9">
    <w:name w:val="DC3D2F392B4242CC9E1F38702B821BA9"/>
    <w:rsid w:val="00E9206A"/>
  </w:style>
  <w:style w:type="paragraph" w:customStyle="1" w:styleId="BD27AB5BF9B74DAEB5BE768A777FD604">
    <w:name w:val="BD27AB5BF9B74DAEB5BE768A777FD604"/>
    <w:rsid w:val="00E9206A"/>
  </w:style>
  <w:style w:type="paragraph" w:customStyle="1" w:styleId="97B16B917239498B8736952134C14DDD">
    <w:name w:val="97B16B917239498B8736952134C14DDD"/>
    <w:rsid w:val="00E9206A"/>
  </w:style>
  <w:style w:type="paragraph" w:customStyle="1" w:styleId="808129D410894912900180B2D052244E">
    <w:name w:val="808129D410894912900180B2D052244E"/>
    <w:rsid w:val="00E9206A"/>
  </w:style>
  <w:style w:type="paragraph" w:customStyle="1" w:styleId="812D1813A3C5444F87FA7D496CF375DC">
    <w:name w:val="812D1813A3C5444F87FA7D496CF375DC"/>
    <w:rsid w:val="00E9206A"/>
  </w:style>
  <w:style w:type="paragraph" w:customStyle="1" w:styleId="C952E513AC754477BB9370626735A092">
    <w:name w:val="C952E513AC754477BB9370626735A092"/>
    <w:rsid w:val="00E9206A"/>
  </w:style>
  <w:style w:type="paragraph" w:customStyle="1" w:styleId="6C9314254D374A8F9BE5352C0796D9C4">
    <w:name w:val="6C9314254D374A8F9BE5352C0796D9C4"/>
    <w:rsid w:val="00E9206A"/>
  </w:style>
  <w:style w:type="paragraph" w:customStyle="1" w:styleId="D086A8864A68486E84045E369ED1685E">
    <w:name w:val="D086A8864A68486E84045E369ED1685E"/>
    <w:rsid w:val="00E9206A"/>
  </w:style>
  <w:style w:type="paragraph" w:customStyle="1" w:styleId="0976CF390FEB41EA944406B33DC26575">
    <w:name w:val="0976CF390FEB41EA944406B33DC26575"/>
    <w:rsid w:val="00E9206A"/>
  </w:style>
  <w:style w:type="paragraph" w:customStyle="1" w:styleId="10FAF15CA4434F98896C509916BF67B4">
    <w:name w:val="10FAF15CA4434F98896C509916BF67B4"/>
    <w:rsid w:val="00E9206A"/>
  </w:style>
  <w:style w:type="paragraph" w:customStyle="1" w:styleId="12D6FE8299B64AC99470AFA21DF32DFF">
    <w:name w:val="12D6FE8299B64AC99470AFA21DF32DFF"/>
    <w:rsid w:val="00E9206A"/>
  </w:style>
  <w:style w:type="paragraph" w:customStyle="1" w:styleId="596AE1A340F645A9BF132921FA81801F">
    <w:name w:val="596AE1A340F645A9BF132921FA81801F"/>
    <w:rsid w:val="00E9206A"/>
  </w:style>
  <w:style w:type="paragraph" w:customStyle="1" w:styleId="D9F2919FA4814DDBA8F8C9500509D533">
    <w:name w:val="D9F2919FA4814DDBA8F8C9500509D533"/>
    <w:rsid w:val="00E9206A"/>
  </w:style>
  <w:style w:type="paragraph" w:customStyle="1" w:styleId="3AA83B4DE8FE40E4896583FCECF7CACB">
    <w:name w:val="3AA83B4DE8FE40E4896583FCECF7CACB"/>
    <w:rsid w:val="00E9206A"/>
  </w:style>
  <w:style w:type="paragraph" w:customStyle="1" w:styleId="7EDC383C0A144CDAA2281726EA7C1BF9">
    <w:name w:val="7EDC383C0A144CDAA2281726EA7C1BF9"/>
    <w:rsid w:val="00E9206A"/>
  </w:style>
  <w:style w:type="paragraph" w:customStyle="1" w:styleId="D8921ECB11564A6E9E657B612B4A3785">
    <w:name w:val="D8921ECB11564A6E9E657B612B4A3785"/>
    <w:rsid w:val="00E9206A"/>
  </w:style>
  <w:style w:type="paragraph" w:customStyle="1" w:styleId="0DCEE441AE9244D1BDB5B5C39A73AA8F">
    <w:name w:val="0DCEE441AE9244D1BDB5B5C39A73AA8F"/>
    <w:rsid w:val="00E9206A"/>
  </w:style>
  <w:style w:type="paragraph" w:customStyle="1" w:styleId="788820364AAC4CEB96D1833BE436E3A2">
    <w:name w:val="788820364AAC4CEB96D1833BE436E3A2"/>
    <w:rsid w:val="00E9206A"/>
  </w:style>
  <w:style w:type="paragraph" w:customStyle="1" w:styleId="DF8F740D1785438E91F1536298245A49">
    <w:name w:val="DF8F740D1785438E91F1536298245A49"/>
    <w:rsid w:val="00E9206A"/>
  </w:style>
  <w:style w:type="paragraph" w:customStyle="1" w:styleId="9AA34873425E41E0B66E6AE2F4B0285A">
    <w:name w:val="9AA34873425E41E0B66E6AE2F4B0285A"/>
    <w:rsid w:val="00E9206A"/>
  </w:style>
  <w:style w:type="paragraph" w:customStyle="1" w:styleId="05A294D66A1C4B66ABAF5E6C02FF823E">
    <w:name w:val="05A294D66A1C4B66ABAF5E6C02FF823E"/>
    <w:rsid w:val="00E9206A"/>
  </w:style>
  <w:style w:type="paragraph" w:customStyle="1" w:styleId="6DC435CB535A46358602AD5B8BF78B32">
    <w:name w:val="6DC435CB535A46358602AD5B8BF78B32"/>
    <w:rsid w:val="00E9206A"/>
  </w:style>
  <w:style w:type="paragraph" w:customStyle="1" w:styleId="1BFCC2B1CD5842A5B3FEAF3B4AF1D545">
    <w:name w:val="1BFCC2B1CD5842A5B3FEAF3B4AF1D545"/>
    <w:rsid w:val="00E9206A"/>
  </w:style>
  <w:style w:type="paragraph" w:customStyle="1" w:styleId="0C513303DBA34C18B3FE9470D16E14A1">
    <w:name w:val="0C513303DBA34C18B3FE9470D16E14A1"/>
    <w:rsid w:val="00E9206A"/>
  </w:style>
  <w:style w:type="paragraph" w:customStyle="1" w:styleId="047CAA27752844B5B073F505DE897188">
    <w:name w:val="047CAA27752844B5B073F505DE897188"/>
    <w:rsid w:val="00E9206A"/>
  </w:style>
  <w:style w:type="paragraph" w:customStyle="1" w:styleId="B320D63A4EF14431A46B044C3C9B4239">
    <w:name w:val="B320D63A4EF14431A46B044C3C9B4239"/>
    <w:rsid w:val="00E9206A"/>
  </w:style>
  <w:style w:type="paragraph" w:customStyle="1" w:styleId="E01DF2F7F41241C8B510C4B9F8DEEFF5">
    <w:name w:val="E01DF2F7F41241C8B510C4B9F8DEEFF5"/>
    <w:rsid w:val="00E9206A"/>
  </w:style>
  <w:style w:type="paragraph" w:customStyle="1" w:styleId="68303205DD204057AFA653A5C258FFD3">
    <w:name w:val="68303205DD204057AFA653A5C258FFD3"/>
    <w:rsid w:val="00E9206A"/>
  </w:style>
  <w:style w:type="paragraph" w:customStyle="1" w:styleId="5563DBED6102458FAC21881249587243">
    <w:name w:val="5563DBED6102458FAC21881249587243"/>
    <w:rsid w:val="00E9206A"/>
  </w:style>
  <w:style w:type="paragraph" w:customStyle="1" w:styleId="2315C79FFA174A678B6ED3A78B9647BF">
    <w:name w:val="2315C79FFA174A678B6ED3A78B9647BF"/>
    <w:rsid w:val="00E9206A"/>
  </w:style>
  <w:style w:type="paragraph" w:customStyle="1" w:styleId="C3477307026F46CD80752CD118435F72">
    <w:name w:val="C3477307026F46CD80752CD118435F72"/>
    <w:rsid w:val="00E9206A"/>
  </w:style>
  <w:style w:type="paragraph" w:customStyle="1" w:styleId="AB99C4260BB3434FA9A2C88DBC9E9F36">
    <w:name w:val="AB99C4260BB3434FA9A2C88DBC9E9F36"/>
    <w:rsid w:val="00E9206A"/>
  </w:style>
  <w:style w:type="paragraph" w:customStyle="1" w:styleId="DE99DB5DB0B84D6BA7A3449D2565A406">
    <w:name w:val="DE99DB5DB0B84D6BA7A3449D2565A406"/>
    <w:rsid w:val="00E9206A"/>
  </w:style>
  <w:style w:type="paragraph" w:customStyle="1" w:styleId="F558529E9FF54D73AD88E9339D7B60C5">
    <w:name w:val="F558529E9FF54D73AD88E9339D7B60C5"/>
    <w:rsid w:val="00E9206A"/>
  </w:style>
  <w:style w:type="paragraph" w:customStyle="1" w:styleId="6F41BEB0DB1A400987C2EA41822C40C9">
    <w:name w:val="6F41BEB0DB1A400987C2EA41822C40C9"/>
    <w:rsid w:val="00E9206A"/>
  </w:style>
  <w:style w:type="paragraph" w:customStyle="1" w:styleId="AE2604CBE7C44EDFB5D5D7BA4FFDE9D4">
    <w:name w:val="AE2604CBE7C44EDFB5D5D7BA4FFDE9D4"/>
    <w:rsid w:val="00E9206A"/>
  </w:style>
  <w:style w:type="paragraph" w:customStyle="1" w:styleId="362F05DCDB644DDAA0DC6C9D141D064A">
    <w:name w:val="362F05DCDB644DDAA0DC6C9D141D064A"/>
    <w:rsid w:val="00E9206A"/>
  </w:style>
  <w:style w:type="paragraph" w:customStyle="1" w:styleId="6CD656C4F242404D8FD9A5C32252546E">
    <w:name w:val="6CD656C4F242404D8FD9A5C32252546E"/>
    <w:rsid w:val="00E9206A"/>
  </w:style>
  <w:style w:type="paragraph" w:customStyle="1" w:styleId="32C191A9430942B2A835FA10AB594AA0">
    <w:name w:val="32C191A9430942B2A835FA10AB594AA0"/>
    <w:rsid w:val="00E9206A"/>
  </w:style>
  <w:style w:type="paragraph" w:customStyle="1" w:styleId="F8B99667C1EB4EC5A4C23F620DDC370C">
    <w:name w:val="F8B99667C1EB4EC5A4C23F620DDC370C"/>
    <w:rsid w:val="00E9206A"/>
  </w:style>
  <w:style w:type="paragraph" w:customStyle="1" w:styleId="D459FC5D7CC14BD9B401358D1ADE85BD">
    <w:name w:val="D459FC5D7CC14BD9B401358D1ADE85BD"/>
    <w:rsid w:val="00E9206A"/>
  </w:style>
  <w:style w:type="paragraph" w:customStyle="1" w:styleId="EC0F4525E7654B71804FF18D243A3EC9">
    <w:name w:val="EC0F4525E7654B71804FF18D243A3EC9"/>
    <w:rsid w:val="00E9206A"/>
  </w:style>
  <w:style w:type="paragraph" w:customStyle="1" w:styleId="EE667B62F20A43C1841F5626C1F8E684">
    <w:name w:val="EE667B62F20A43C1841F5626C1F8E684"/>
    <w:rsid w:val="00E9206A"/>
  </w:style>
  <w:style w:type="paragraph" w:customStyle="1" w:styleId="9874B2991B3C44EDA668200F622C9E9D">
    <w:name w:val="9874B2991B3C44EDA668200F622C9E9D"/>
    <w:rsid w:val="00E9206A"/>
  </w:style>
  <w:style w:type="paragraph" w:customStyle="1" w:styleId="FF1F6AA532F14D4386621207FDEBC201">
    <w:name w:val="FF1F6AA532F14D4386621207FDEBC201"/>
    <w:rsid w:val="00E9206A"/>
  </w:style>
  <w:style w:type="paragraph" w:customStyle="1" w:styleId="077477845AA94C349B9A0F8313DDB9A3">
    <w:name w:val="077477845AA94C349B9A0F8313DDB9A3"/>
    <w:rsid w:val="00E9206A"/>
  </w:style>
  <w:style w:type="paragraph" w:customStyle="1" w:styleId="886911C2D28E4BBF92F1B7AD9215D215">
    <w:name w:val="886911C2D28E4BBF92F1B7AD9215D215"/>
    <w:rsid w:val="00E9206A"/>
  </w:style>
  <w:style w:type="paragraph" w:customStyle="1" w:styleId="9CAA82023A61479CA9A6ECFD1799388D">
    <w:name w:val="9CAA82023A61479CA9A6ECFD1799388D"/>
    <w:rsid w:val="00E9206A"/>
  </w:style>
  <w:style w:type="paragraph" w:customStyle="1" w:styleId="71D6830BE75E4F70B83151273131974E">
    <w:name w:val="71D6830BE75E4F70B83151273131974E"/>
    <w:rsid w:val="00E9206A"/>
  </w:style>
  <w:style w:type="paragraph" w:customStyle="1" w:styleId="B2225B60C9634E5491DB29789B7E8269">
    <w:name w:val="B2225B60C9634E5491DB29789B7E8269"/>
    <w:rsid w:val="00E9206A"/>
  </w:style>
  <w:style w:type="paragraph" w:customStyle="1" w:styleId="9B499059F4B44168BF620BCFFEC23AF7">
    <w:name w:val="9B499059F4B44168BF620BCFFEC23AF7"/>
    <w:rsid w:val="00E9206A"/>
  </w:style>
  <w:style w:type="paragraph" w:customStyle="1" w:styleId="8D8902355E444ACD86738E5D519196F9">
    <w:name w:val="8D8902355E444ACD86738E5D519196F9"/>
    <w:rsid w:val="00E9206A"/>
  </w:style>
  <w:style w:type="paragraph" w:customStyle="1" w:styleId="6DE7F740880042548C51E8C2F470E822">
    <w:name w:val="6DE7F740880042548C51E8C2F470E822"/>
    <w:rsid w:val="00E9206A"/>
  </w:style>
  <w:style w:type="paragraph" w:customStyle="1" w:styleId="AA3C11F9224741DEA990F9EA9CB8100B">
    <w:name w:val="AA3C11F9224741DEA990F9EA9CB8100B"/>
    <w:rsid w:val="00E9206A"/>
  </w:style>
  <w:style w:type="paragraph" w:customStyle="1" w:styleId="9BA12BBB62034B0AB46C38E1BA39DE81">
    <w:name w:val="9BA12BBB62034B0AB46C38E1BA39DE81"/>
    <w:rsid w:val="00E9206A"/>
  </w:style>
  <w:style w:type="paragraph" w:customStyle="1" w:styleId="A1F9035A86E24C8CB8EC9F34EBF6F12C">
    <w:name w:val="A1F9035A86E24C8CB8EC9F34EBF6F12C"/>
    <w:rsid w:val="00E9206A"/>
  </w:style>
  <w:style w:type="paragraph" w:customStyle="1" w:styleId="E9632C7058154E52B66A55DB6CD9B682">
    <w:name w:val="E9632C7058154E52B66A55DB6CD9B682"/>
    <w:rsid w:val="00E9206A"/>
  </w:style>
  <w:style w:type="paragraph" w:customStyle="1" w:styleId="A8B109629B2944E4B04B90DCABAB68E5">
    <w:name w:val="A8B109629B2944E4B04B90DCABAB68E5"/>
    <w:rsid w:val="00E9206A"/>
  </w:style>
  <w:style w:type="paragraph" w:customStyle="1" w:styleId="FE1417E193094191B4A9BBC6ACBB1727">
    <w:name w:val="FE1417E193094191B4A9BBC6ACBB1727"/>
    <w:rsid w:val="00E9206A"/>
  </w:style>
  <w:style w:type="paragraph" w:customStyle="1" w:styleId="5F745419D29A403CA3104C6E86C99B41">
    <w:name w:val="5F745419D29A403CA3104C6E86C99B41"/>
    <w:rsid w:val="00E9206A"/>
  </w:style>
  <w:style w:type="paragraph" w:customStyle="1" w:styleId="106B366F42784DA29CF16640A773BD6F">
    <w:name w:val="106B366F42784DA29CF16640A773BD6F"/>
    <w:rsid w:val="00E9206A"/>
  </w:style>
  <w:style w:type="paragraph" w:customStyle="1" w:styleId="A686D79947C0479590E400C8C8FBB990">
    <w:name w:val="A686D79947C0479590E400C8C8FBB990"/>
    <w:rsid w:val="00E9206A"/>
  </w:style>
  <w:style w:type="paragraph" w:customStyle="1" w:styleId="5FC107B10F8D4F538E0B2D8D6210CA4E">
    <w:name w:val="5FC107B10F8D4F538E0B2D8D6210CA4E"/>
    <w:rsid w:val="00E9206A"/>
  </w:style>
  <w:style w:type="paragraph" w:customStyle="1" w:styleId="42AD40F90F934AABBF303DBA29E0582E">
    <w:name w:val="42AD40F90F934AABBF303DBA29E0582E"/>
    <w:rsid w:val="00E9206A"/>
  </w:style>
  <w:style w:type="paragraph" w:customStyle="1" w:styleId="1314651EE62940ABBF1F55E408FFE663">
    <w:name w:val="1314651EE62940ABBF1F55E408FFE663"/>
    <w:rsid w:val="00E9206A"/>
  </w:style>
  <w:style w:type="paragraph" w:customStyle="1" w:styleId="9466F929185F4B6A95504E091F08D37A">
    <w:name w:val="9466F929185F4B6A95504E091F08D37A"/>
    <w:rsid w:val="00E9206A"/>
  </w:style>
  <w:style w:type="paragraph" w:customStyle="1" w:styleId="BCC157EB067C41D4BC940D64C0D1AB80">
    <w:name w:val="BCC157EB067C41D4BC940D64C0D1AB80"/>
    <w:rsid w:val="00E9206A"/>
  </w:style>
  <w:style w:type="paragraph" w:customStyle="1" w:styleId="8A4BCC7B48E641158C4A94EB956778F4">
    <w:name w:val="8A4BCC7B48E641158C4A94EB956778F4"/>
    <w:rsid w:val="00E9206A"/>
  </w:style>
  <w:style w:type="paragraph" w:customStyle="1" w:styleId="3D5EB6B19CFD4685BB50DBF92991B2A4">
    <w:name w:val="3D5EB6B19CFD4685BB50DBF92991B2A4"/>
    <w:rsid w:val="00E9206A"/>
  </w:style>
  <w:style w:type="paragraph" w:customStyle="1" w:styleId="73987A7938454F5AAB018BA65A17028C">
    <w:name w:val="73987A7938454F5AAB018BA65A17028C"/>
    <w:rsid w:val="00E9206A"/>
  </w:style>
  <w:style w:type="paragraph" w:customStyle="1" w:styleId="C4EE024D26204ABD96DAA76C0AF7BAF9">
    <w:name w:val="C4EE024D26204ABD96DAA76C0AF7BAF9"/>
    <w:rsid w:val="00E9206A"/>
  </w:style>
  <w:style w:type="paragraph" w:customStyle="1" w:styleId="D84420E9839E4802AF46948B14A2BFDC">
    <w:name w:val="D84420E9839E4802AF46948B14A2BFDC"/>
    <w:rsid w:val="00E9206A"/>
  </w:style>
  <w:style w:type="paragraph" w:customStyle="1" w:styleId="08CF922E706A4B628DD7E0BA041D0AAD">
    <w:name w:val="08CF922E706A4B628DD7E0BA041D0AAD"/>
    <w:rsid w:val="00E9206A"/>
  </w:style>
  <w:style w:type="paragraph" w:customStyle="1" w:styleId="E6B0ED5C69A849FABCB62CDD942160D2">
    <w:name w:val="E6B0ED5C69A849FABCB62CDD942160D2"/>
    <w:rsid w:val="00E9206A"/>
  </w:style>
  <w:style w:type="paragraph" w:customStyle="1" w:styleId="C955F2B1587C4E9E9EF18B002254121C">
    <w:name w:val="C955F2B1587C4E9E9EF18B002254121C"/>
    <w:rsid w:val="00E9206A"/>
  </w:style>
  <w:style w:type="paragraph" w:customStyle="1" w:styleId="2C961CD5464B4261AC18DF9A53F3133E">
    <w:name w:val="2C961CD5464B4261AC18DF9A53F3133E"/>
    <w:rsid w:val="00E9206A"/>
  </w:style>
  <w:style w:type="paragraph" w:customStyle="1" w:styleId="D09C75F8C37A4808B905E85CFF2133ED">
    <w:name w:val="D09C75F8C37A4808B905E85CFF2133ED"/>
    <w:rsid w:val="00E9206A"/>
  </w:style>
  <w:style w:type="paragraph" w:customStyle="1" w:styleId="E5DBDBF02BC245918A92FC483F3B54AC">
    <w:name w:val="E5DBDBF02BC245918A92FC483F3B54AC"/>
    <w:rsid w:val="00E9206A"/>
  </w:style>
  <w:style w:type="paragraph" w:customStyle="1" w:styleId="1F2F30554E6E470E95EA40F5669300E4">
    <w:name w:val="1F2F30554E6E470E95EA40F5669300E4"/>
    <w:rsid w:val="00E9206A"/>
  </w:style>
  <w:style w:type="paragraph" w:customStyle="1" w:styleId="B6E041FF467B4AA686BA019F9B3828A5">
    <w:name w:val="B6E041FF467B4AA686BA019F9B3828A5"/>
    <w:rsid w:val="00E9206A"/>
  </w:style>
  <w:style w:type="paragraph" w:customStyle="1" w:styleId="4849F4B35DE448D49D6B9DBFEA1E5382">
    <w:name w:val="4849F4B35DE448D49D6B9DBFEA1E5382"/>
    <w:rsid w:val="00E9206A"/>
  </w:style>
  <w:style w:type="paragraph" w:customStyle="1" w:styleId="61F59869C9F84D77A7785ACCF70B470D">
    <w:name w:val="61F59869C9F84D77A7785ACCF70B470D"/>
    <w:rsid w:val="00E9206A"/>
  </w:style>
  <w:style w:type="paragraph" w:customStyle="1" w:styleId="33D2C40CA96A4378BDFB94F11E75959C">
    <w:name w:val="33D2C40CA96A4378BDFB94F11E75959C"/>
    <w:rsid w:val="00E9206A"/>
  </w:style>
  <w:style w:type="paragraph" w:customStyle="1" w:styleId="60D30DD899E746BE98E397E287CE4C00">
    <w:name w:val="60D30DD899E746BE98E397E287CE4C00"/>
    <w:rsid w:val="00E9206A"/>
  </w:style>
  <w:style w:type="paragraph" w:customStyle="1" w:styleId="99ADC1D2203648E1BD42811FABCF0DFB">
    <w:name w:val="99ADC1D2203648E1BD42811FABCF0DFB"/>
    <w:rsid w:val="00E9206A"/>
  </w:style>
  <w:style w:type="paragraph" w:customStyle="1" w:styleId="47B51589F02044FBA7A96F1F0FEAAEDD">
    <w:name w:val="47B51589F02044FBA7A96F1F0FEAAEDD"/>
    <w:rsid w:val="00E9206A"/>
  </w:style>
  <w:style w:type="paragraph" w:customStyle="1" w:styleId="01E7BD1442EA4FF18BB9784252CC797C">
    <w:name w:val="01E7BD1442EA4FF18BB9784252CC797C"/>
    <w:rsid w:val="00E9206A"/>
  </w:style>
  <w:style w:type="paragraph" w:customStyle="1" w:styleId="E5F0157E301443D690324F8C39051EEB">
    <w:name w:val="E5F0157E301443D690324F8C39051EEB"/>
    <w:rsid w:val="00E9206A"/>
  </w:style>
  <w:style w:type="paragraph" w:customStyle="1" w:styleId="ED6D27540DB24A0E8F2E96974B744C8D">
    <w:name w:val="ED6D27540DB24A0E8F2E96974B744C8D"/>
    <w:rsid w:val="00E9206A"/>
  </w:style>
  <w:style w:type="paragraph" w:customStyle="1" w:styleId="7F6DFB952F234ABD92130BA506C3BABB">
    <w:name w:val="7F6DFB952F234ABD92130BA506C3BABB"/>
    <w:rsid w:val="00E9206A"/>
  </w:style>
  <w:style w:type="paragraph" w:customStyle="1" w:styleId="A1086DB3F3724963AF2476A5373FDC8D">
    <w:name w:val="A1086DB3F3724963AF2476A5373FDC8D"/>
    <w:rsid w:val="00E9206A"/>
  </w:style>
  <w:style w:type="paragraph" w:customStyle="1" w:styleId="4675CB510E864ACCBD9ADE9639F0F4F5">
    <w:name w:val="4675CB510E864ACCBD9ADE9639F0F4F5"/>
    <w:rsid w:val="00E9206A"/>
  </w:style>
  <w:style w:type="paragraph" w:customStyle="1" w:styleId="C2DA18674CFD44EFA07651004F219805">
    <w:name w:val="C2DA18674CFD44EFA07651004F219805"/>
    <w:rsid w:val="00E9206A"/>
  </w:style>
  <w:style w:type="paragraph" w:customStyle="1" w:styleId="8982AE9EFEB14CA1994E2D6435E87881">
    <w:name w:val="8982AE9EFEB14CA1994E2D6435E87881"/>
    <w:rsid w:val="00E9206A"/>
  </w:style>
  <w:style w:type="paragraph" w:customStyle="1" w:styleId="CD71B694FB4E4A3BBBDA75230BB97E0D">
    <w:name w:val="CD71B694FB4E4A3BBBDA75230BB97E0D"/>
    <w:rsid w:val="00E9206A"/>
  </w:style>
  <w:style w:type="paragraph" w:customStyle="1" w:styleId="DF731036573749CA99552407A0E07FF9">
    <w:name w:val="DF731036573749CA99552407A0E07FF9"/>
    <w:rsid w:val="00E9206A"/>
  </w:style>
  <w:style w:type="paragraph" w:customStyle="1" w:styleId="5C46E3823DD84CCE85252EF767EAF161">
    <w:name w:val="5C46E3823DD84CCE85252EF767EAF161"/>
    <w:rsid w:val="00E9206A"/>
  </w:style>
  <w:style w:type="paragraph" w:customStyle="1" w:styleId="296512865C1C4836A64BED6BDBD6869B">
    <w:name w:val="296512865C1C4836A64BED6BDBD6869B"/>
    <w:rsid w:val="00E9206A"/>
  </w:style>
  <w:style w:type="paragraph" w:customStyle="1" w:styleId="9F6CC6AC3431416EAD6B057EEA9642FB">
    <w:name w:val="9F6CC6AC3431416EAD6B057EEA9642FB"/>
    <w:rsid w:val="00E9206A"/>
  </w:style>
  <w:style w:type="paragraph" w:customStyle="1" w:styleId="E7A344CF94B74D6B95AC1B2B97BA6FAF">
    <w:name w:val="E7A344CF94B74D6B95AC1B2B97BA6FAF"/>
    <w:rsid w:val="00E9206A"/>
  </w:style>
  <w:style w:type="paragraph" w:customStyle="1" w:styleId="A6684D362DE94CAEA6FEAF09C57AB5E2">
    <w:name w:val="A6684D362DE94CAEA6FEAF09C57AB5E2"/>
    <w:rsid w:val="00E9206A"/>
  </w:style>
  <w:style w:type="paragraph" w:customStyle="1" w:styleId="D25012C599E947ABB8EB5F14622B0C58">
    <w:name w:val="D25012C599E947ABB8EB5F14622B0C58"/>
    <w:rsid w:val="00E9206A"/>
  </w:style>
  <w:style w:type="paragraph" w:customStyle="1" w:styleId="413649DFF231474793A11AA9BDA09F74">
    <w:name w:val="413649DFF231474793A11AA9BDA09F74"/>
    <w:rsid w:val="00E9206A"/>
  </w:style>
  <w:style w:type="paragraph" w:customStyle="1" w:styleId="921D0F51A7DC4AE1B8F5853DC5459EBD">
    <w:name w:val="921D0F51A7DC4AE1B8F5853DC5459EBD"/>
    <w:rsid w:val="00E9206A"/>
  </w:style>
  <w:style w:type="paragraph" w:customStyle="1" w:styleId="3E92AD87C9984498AD42C23DF1FC5C68">
    <w:name w:val="3E92AD87C9984498AD42C23DF1FC5C68"/>
    <w:rsid w:val="00E9206A"/>
  </w:style>
  <w:style w:type="paragraph" w:customStyle="1" w:styleId="546F396021334A5C8642CF3B55C1D890">
    <w:name w:val="546F396021334A5C8642CF3B55C1D890"/>
    <w:rsid w:val="00E9206A"/>
  </w:style>
  <w:style w:type="paragraph" w:customStyle="1" w:styleId="0D33581B56164109AC59C691598F38BC">
    <w:name w:val="0D33581B56164109AC59C691598F38BC"/>
    <w:rsid w:val="00E9206A"/>
  </w:style>
  <w:style w:type="paragraph" w:customStyle="1" w:styleId="1B866EBC76904E97A7E958353858145E">
    <w:name w:val="1B866EBC76904E97A7E958353858145E"/>
    <w:rsid w:val="00E9206A"/>
  </w:style>
  <w:style w:type="paragraph" w:customStyle="1" w:styleId="0EB9D7790415424C9B973D9ABF1336B7">
    <w:name w:val="0EB9D7790415424C9B973D9ABF1336B7"/>
    <w:rsid w:val="00E9206A"/>
  </w:style>
  <w:style w:type="paragraph" w:customStyle="1" w:styleId="D8947AFCD26E4CC3975F4C85F2B5E717">
    <w:name w:val="D8947AFCD26E4CC3975F4C85F2B5E717"/>
    <w:rsid w:val="00E9206A"/>
  </w:style>
  <w:style w:type="paragraph" w:customStyle="1" w:styleId="3C84B10F7EA841BE8BA65406BE9664A9">
    <w:name w:val="3C84B10F7EA841BE8BA65406BE9664A9"/>
    <w:rsid w:val="00E9206A"/>
  </w:style>
  <w:style w:type="paragraph" w:customStyle="1" w:styleId="94050F01488140378025FFA736935670">
    <w:name w:val="94050F01488140378025FFA736935670"/>
    <w:rsid w:val="00E9206A"/>
  </w:style>
  <w:style w:type="paragraph" w:customStyle="1" w:styleId="74E8BF63871041A4867CF15DC44FB357">
    <w:name w:val="74E8BF63871041A4867CF15DC44FB357"/>
    <w:rsid w:val="00E9206A"/>
  </w:style>
  <w:style w:type="paragraph" w:customStyle="1" w:styleId="19F195D89C36407894AD0223276C4162">
    <w:name w:val="19F195D89C36407894AD0223276C4162"/>
    <w:rsid w:val="00E9206A"/>
  </w:style>
  <w:style w:type="paragraph" w:customStyle="1" w:styleId="0054DFAE67784309B4DEEAC586647106">
    <w:name w:val="0054DFAE67784309B4DEEAC586647106"/>
    <w:rsid w:val="00E9206A"/>
  </w:style>
  <w:style w:type="paragraph" w:customStyle="1" w:styleId="12801CFBC5E240AF893E38932854AFCA">
    <w:name w:val="12801CFBC5E240AF893E38932854AFCA"/>
    <w:rsid w:val="00E9206A"/>
  </w:style>
  <w:style w:type="paragraph" w:customStyle="1" w:styleId="970E8E85E743442F94D9B64D6FB21411">
    <w:name w:val="970E8E85E743442F94D9B64D6FB21411"/>
    <w:rsid w:val="00E9206A"/>
  </w:style>
  <w:style w:type="paragraph" w:customStyle="1" w:styleId="6A12D939F3BF438AAFAAC114E7EB71CC">
    <w:name w:val="6A12D939F3BF438AAFAAC114E7EB71CC"/>
    <w:rsid w:val="00E9206A"/>
  </w:style>
  <w:style w:type="paragraph" w:customStyle="1" w:styleId="D71BE29748B645FB9061B596861431AE3">
    <w:name w:val="D71BE29748B645FB9061B596861431AE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A1CAEB598D4A6B88FFB3640268084D1">
    <w:name w:val="75A1CAEB598D4A6B88FFB3640268084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5084A3CCA64B19956BC025CBCD58491">
    <w:name w:val="725084A3CCA64B19956BC025CBCD5849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6F7810F16B4E0597E4B57434830F451">
    <w:name w:val="C26F7810F16B4E0597E4B57434830F45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2C0036AA44CE951FD173CB4FE6BC1">
    <w:name w:val="E2502C0036AA44CE951FD173CB4FE6B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D9D74DD44734763B839471106CCEB621">
    <w:name w:val="5D9D74DD44734763B839471106CCEB62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87AC7CBAE74AF1899C8D7098DC79A01">
    <w:name w:val="A987AC7CBAE74AF1899C8D7098DC79A0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C06579E57F489BAFB2403464308D1A1">
    <w:name w:val="75C06579E57F489BAFB2403464308D1A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11D9271909473790BC7D49C0D3B4DC1">
    <w:name w:val="D111D9271909473790BC7D49C0D3B4DC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5BD0CA92B04E6781410F7A4FF404651">
    <w:name w:val="8A5BD0CA92B04E6781410F7A4FF40465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0B68EA9C1B348E2A21EE53B9BD22AA71">
    <w:name w:val="20B68EA9C1B348E2A21EE53B9BD22AA7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0282DD15B844397B601717E1EBFDC8F1">
    <w:name w:val="E0282DD15B844397B601717E1EBFDC8F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7F1F81A1404574BBA813881A0A580D1">
    <w:name w:val="DD7F1F81A1404574BBA813881A0A580D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E18F8A6AA4493E9BB08F9264BB76A31">
    <w:name w:val="BDE18F8A6AA4493E9BB08F9264BB76A3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8530A5AC8B143FC9A1014DC5932BA4A1">
    <w:name w:val="F8530A5AC8B143FC9A1014DC5932BA4A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66827B4322460198D82DE16050F7BA1">
    <w:name w:val="2C66827B4322460198D82DE16050F7BA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9738EE2A51648639D948B7E7AC3FD011">
    <w:name w:val="89738EE2A51648639D948B7E7AC3FD01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39A2E5A65D4C0F965F814E474B6AC43">
    <w:name w:val="EE39A2E5A65D4C0F965F814E474B6AC4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71B689C7434D9FEA2BC6439A99C23">
    <w:name w:val="E25071B689C7434D9FEA2BC6439A99C2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BA4F8EE36F4CF4BFFE9F817A2C13303">
    <w:name w:val="34BA4F8EE36F4CF4BFFE9F817A2C1330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224918AF8A4C17A5F5DAA9B3D7C93A2">
    <w:name w:val="18224918AF8A4C17A5F5DAA9B3D7C93A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5A89C2E8DC47DE94DE478B4403708F2">
    <w:name w:val="0F5A89C2E8DC47DE94DE478B4403708F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1D7C4BCC3545D5B9063DC2B8E71CA42">
    <w:name w:val="9B1D7C4BCC3545D5B9063DC2B8E71CA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B0FCD5803134DD4937954C42A5C147C2">
    <w:name w:val="DB0FCD5803134DD4937954C42A5C147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F7E267F57F4CD78740CBBFE514BBBC2">
    <w:name w:val="B1F7E267F57F4CD78740CBBFE514BBB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59EDE0F744E2B9C74C54769A662732">
    <w:name w:val="8D259EDE0F744E2B9C74C54769A66273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5A2F7DD8A046C5B7B61501A914147C2">
    <w:name w:val="BA5A2F7DD8A046C5B7B61501A914147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F5108C6397410A8CAFDAA445CCC2482">
    <w:name w:val="B3F5108C6397410A8CAFDAA445CCC248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498D020B204113BCBCB2BF83FC4A742">
    <w:name w:val="D6498D020B204113BCBCB2BF83FC4A74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20DB17776C4441B85C9060A8D1D490D2">
    <w:name w:val="020DB17776C4441B85C9060A8D1D490D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6937702304477ABAA3B17E7E887DB0">
    <w:name w:val="626937702304477ABAA3B17E7E887DB0"/>
    <w:rsid w:val="00E9206A"/>
  </w:style>
  <w:style w:type="paragraph" w:customStyle="1" w:styleId="DDFE303C3AC04B36B82DE8EFA4AACAD9">
    <w:name w:val="DDFE303C3AC04B36B82DE8EFA4AACAD9"/>
    <w:rsid w:val="00E9206A"/>
  </w:style>
  <w:style w:type="paragraph" w:customStyle="1" w:styleId="70FBD995BA9B454D8CEEA7CA99DCFC42">
    <w:name w:val="70FBD995BA9B454D8CEEA7CA99DCFC42"/>
    <w:rsid w:val="00E9206A"/>
  </w:style>
  <w:style w:type="paragraph" w:customStyle="1" w:styleId="20ACA9F3FDF0498E84EEE3074912BF86">
    <w:name w:val="20ACA9F3FDF0498E84EEE3074912BF86"/>
    <w:rsid w:val="00E9206A"/>
  </w:style>
  <w:style w:type="paragraph" w:customStyle="1" w:styleId="75A1CAEB598D4A6B88FFB3640268084D2">
    <w:name w:val="75A1CAEB598D4A6B88FFB3640268084D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5084A3CCA64B19956BC025CBCD58492">
    <w:name w:val="725084A3CCA64B19956BC025CBCD5849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6F7810F16B4E0597E4B57434830F452">
    <w:name w:val="C26F7810F16B4E0597E4B57434830F45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2C0036AA44CE951FD173CB4FE6BC2">
    <w:name w:val="E2502C0036AA44CE951FD173CB4FE6B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D9D74DD44734763B839471106CCEB622">
    <w:name w:val="5D9D74DD44734763B839471106CCEB62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87AC7CBAE74AF1899C8D7098DC79A02">
    <w:name w:val="A987AC7CBAE74AF1899C8D7098DC79A0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C06579E57F489BAFB2403464308D1A2">
    <w:name w:val="75C06579E57F489BAFB2403464308D1A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11D9271909473790BC7D49C0D3B4DC2">
    <w:name w:val="D111D9271909473790BC7D49C0D3B4DC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5BD0CA92B04E6781410F7A4FF404652">
    <w:name w:val="8A5BD0CA92B04E6781410F7A4FF40465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0B68EA9C1B348E2A21EE53B9BD22AA72">
    <w:name w:val="20B68EA9C1B348E2A21EE53B9BD22AA7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0282DD15B844397B601717E1EBFDC8F2">
    <w:name w:val="E0282DD15B844397B601717E1EBFDC8F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7F1F81A1404574BBA813881A0A580D2">
    <w:name w:val="DD7F1F81A1404574BBA813881A0A580D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E18F8A6AA4493E9BB08F9264BB76A32">
    <w:name w:val="BDE18F8A6AA4493E9BB08F9264BB76A3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8530A5AC8B143FC9A1014DC5932BA4A2">
    <w:name w:val="F8530A5AC8B143FC9A1014DC5932BA4A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66827B4322460198D82DE16050F7BA2">
    <w:name w:val="2C66827B4322460198D82DE16050F7BA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9738EE2A51648639D948B7E7AC3FD012">
    <w:name w:val="89738EE2A51648639D948B7E7AC3FD012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39A2E5A65D4C0F965F814E474B6AC44">
    <w:name w:val="EE39A2E5A65D4C0F965F814E474B6AC4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71B689C7434D9FEA2BC6439A99C24">
    <w:name w:val="E25071B689C7434D9FEA2BC6439A99C2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BA4F8EE36F4CF4BFFE9F817A2C13304">
    <w:name w:val="34BA4F8EE36F4CF4BFFE9F817A2C1330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224918AF8A4C17A5F5DAA9B3D7C93A3">
    <w:name w:val="18224918AF8A4C17A5F5DAA9B3D7C93A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5A89C2E8DC47DE94DE478B4403708F3">
    <w:name w:val="0F5A89C2E8DC47DE94DE478B4403708F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1D7C4BCC3545D5B9063DC2B8E71CA43">
    <w:name w:val="9B1D7C4BCC3545D5B9063DC2B8E71CA4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B0FCD5803134DD4937954C42A5C147C3">
    <w:name w:val="DB0FCD5803134DD4937954C42A5C147C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F7E267F57F4CD78740CBBFE514BBBC3">
    <w:name w:val="B1F7E267F57F4CD78740CBBFE514BBBC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59EDE0F744E2B9C74C54769A662733">
    <w:name w:val="8D259EDE0F744E2B9C74C54769A66273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5A2F7DD8A046C5B7B61501A914147C3">
    <w:name w:val="BA5A2F7DD8A046C5B7B61501A914147C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F5108C6397410A8CAFDAA445CCC2483">
    <w:name w:val="B3F5108C6397410A8CAFDAA445CCC248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498D020B204113BCBCB2BF83FC4A743">
    <w:name w:val="D6498D020B204113BCBCB2BF83FC4A74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20DB17776C4441B85C9060A8D1D490D3">
    <w:name w:val="020DB17776C4441B85C9060A8D1D490D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A1CAEB598D4A6B88FFB3640268084D3">
    <w:name w:val="75A1CAEB598D4A6B88FFB3640268084D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5084A3CCA64B19956BC025CBCD58493">
    <w:name w:val="725084A3CCA64B19956BC025CBCD5849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6F7810F16B4E0597E4B57434830F453">
    <w:name w:val="C26F7810F16B4E0597E4B57434830F45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2C0036AA44CE951FD173CB4FE6BC3">
    <w:name w:val="E2502C0036AA44CE951FD173CB4FE6BC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D9D74DD44734763B839471106CCEB623">
    <w:name w:val="5D9D74DD44734763B839471106CCEB62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87AC7CBAE74AF1899C8D7098DC79A03">
    <w:name w:val="A987AC7CBAE74AF1899C8D7098DC79A0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C06579E57F489BAFB2403464308D1A3">
    <w:name w:val="75C06579E57F489BAFB2403464308D1A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11D9271909473790BC7D49C0D3B4DC3">
    <w:name w:val="D111D9271909473790BC7D49C0D3B4DC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5BD0CA92B04E6781410F7A4FF404653">
    <w:name w:val="8A5BD0CA92B04E6781410F7A4FF40465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0B68EA9C1B348E2A21EE53B9BD22AA73">
    <w:name w:val="20B68EA9C1B348E2A21EE53B9BD22AA7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0282DD15B844397B601717E1EBFDC8F3">
    <w:name w:val="E0282DD15B844397B601717E1EBFDC8F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7F1F81A1404574BBA813881A0A580D3">
    <w:name w:val="DD7F1F81A1404574BBA813881A0A580D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E18F8A6AA4493E9BB08F9264BB76A33">
    <w:name w:val="BDE18F8A6AA4493E9BB08F9264BB76A3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8530A5AC8B143FC9A1014DC5932BA4A3">
    <w:name w:val="F8530A5AC8B143FC9A1014DC5932BA4A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66827B4322460198D82DE16050F7BA3">
    <w:name w:val="2C66827B4322460198D82DE16050F7BA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9738EE2A51648639D948B7E7AC3FD013">
    <w:name w:val="89738EE2A51648639D948B7E7AC3FD013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39A2E5A65D4C0F965F814E474B6AC45">
    <w:name w:val="EE39A2E5A65D4C0F965F814E474B6AC45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71B689C7434D9FEA2BC6439A99C25">
    <w:name w:val="E25071B689C7434D9FEA2BC6439A99C25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BA4F8EE36F4CF4BFFE9F817A2C13305">
    <w:name w:val="34BA4F8EE36F4CF4BFFE9F817A2C13305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224918AF8A4C17A5F5DAA9B3D7C93A4">
    <w:name w:val="18224918AF8A4C17A5F5DAA9B3D7C93A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5A89C2E8DC47DE94DE478B4403708F4">
    <w:name w:val="0F5A89C2E8DC47DE94DE478B4403708F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B1D7C4BCC3545D5B9063DC2B8E71CA44">
    <w:name w:val="9B1D7C4BCC3545D5B9063DC2B8E71CA4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B0FCD5803134DD4937954C42A5C147C4">
    <w:name w:val="DB0FCD5803134DD4937954C42A5C147C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F7E267F57F4CD78740CBBFE514BBBC4">
    <w:name w:val="B1F7E267F57F4CD78740CBBFE514BBBC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259EDE0F744E2B9C74C54769A662734">
    <w:name w:val="8D259EDE0F744E2B9C74C54769A66273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5A2F7DD8A046C5B7B61501A914147C4">
    <w:name w:val="BA5A2F7DD8A046C5B7B61501A914147C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3F5108C6397410A8CAFDAA445CCC2484">
    <w:name w:val="B3F5108C6397410A8CAFDAA445CCC248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498D020B204113BCBCB2BF83FC4A744">
    <w:name w:val="D6498D020B204113BCBCB2BF83FC4A74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20DB17776C4441B85C9060A8D1D490D4">
    <w:name w:val="020DB17776C4441B85C9060A8D1D490D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68CA714F5E44F26A57B2362D85A132B">
    <w:name w:val="A68CA714F5E44F26A57B2362D85A132B"/>
    <w:rsid w:val="00E9206A"/>
  </w:style>
  <w:style w:type="paragraph" w:customStyle="1" w:styleId="9E34D1B15DDB4F78A25BD986ACC5752A">
    <w:name w:val="9E34D1B15DDB4F78A25BD986ACC5752A"/>
    <w:rsid w:val="00E9206A"/>
  </w:style>
  <w:style w:type="paragraph" w:customStyle="1" w:styleId="6F430BFE5B2A461CB42C028A011F3344">
    <w:name w:val="6F430BFE5B2A461CB42C028A011F3344"/>
    <w:rsid w:val="00E9206A"/>
  </w:style>
  <w:style w:type="paragraph" w:customStyle="1" w:styleId="A35523F86C1448DE9232913455D8AECD">
    <w:name w:val="A35523F86C1448DE9232913455D8AECD"/>
    <w:rsid w:val="00E9206A"/>
  </w:style>
  <w:style w:type="paragraph" w:customStyle="1" w:styleId="DDBB22A7D5D5428E8163623798502069">
    <w:name w:val="DDBB22A7D5D5428E8163623798502069"/>
    <w:rsid w:val="00E9206A"/>
  </w:style>
  <w:style w:type="paragraph" w:customStyle="1" w:styleId="5AA0946A5D77443E9A074ECEC32E3025">
    <w:name w:val="5AA0946A5D77443E9A074ECEC32E3025"/>
    <w:rsid w:val="00E9206A"/>
  </w:style>
  <w:style w:type="paragraph" w:customStyle="1" w:styleId="ED3C307A1BF64E92A98A8F67BF81E88C">
    <w:name w:val="ED3C307A1BF64E92A98A8F67BF81E88C"/>
    <w:rsid w:val="00E9206A"/>
  </w:style>
  <w:style w:type="paragraph" w:customStyle="1" w:styleId="33D43B95D54048BE8856F72B6A9A0CE5">
    <w:name w:val="33D43B95D54048BE8856F72B6A9A0CE5"/>
    <w:rsid w:val="00E9206A"/>
  </w:style>
  <w:style w:type="paragraph" w:customStyle="1" w:styleId="540D01A095774B8C9E4248262B2E6703">
    <w:name w:val="540D01A095774B8C9E4248262B2E6703"/>
    <w:rsid w:val="00E9206A"/>
  </w:style>
  <w:style w:type="paragraph" w:customStyle="1" w:styleId="298C15FD9FEF419D878087D44D5D3DC7">
    <w:name w:val="298C15FD9FEF419D878087D44D5D3DC7"/>
    <w:rsid w:val="00E9206A"/>
  </w:style>
  <w:style w:type="paragraph" w:customStyle="1" w:styleId="31F788F44CF941FFBBBBE005FE95538F">
    <w:name w:val="31F788F44CF941FFBBBBE005FE95538F"/>
    <w:rsid w:val="00E9206A"/>
  </w:style>
  <w:style w:type="paragraph" w:customStyle="1" w:styleId="8804B528C8784E409D195C36BF40E0BB">
    <w:name w:val="8804B528C8784E409D195C36BF40E0BB"/>
    <w:rsid w:val="00E9206A"/>
  </w:style>
  <w:style w:type="paragraph" w:customStyle="1" w:styleId="4011756675E440D2A7E279E4B838B756">
    <w:name w:val="4011756675E440D2A7E279E4B838B756"/>
    <w:rsid w:val="00E9206A"/>
  </w:style>
  <w:style w:type="paragraph" w:customStyle="1" w:styleId="4BCBCBA416E44E8691397239C865B724">
    <w:name w:val="4BCBCBA416E44E8691397239C865B724"/>
    <w:rsid w:val="00E9206A"/>
  </w:style>
  <w:style w:type="paragraph" w:customStyle="1" w:styleId="887EC98B086E47FF93385F96C373D1B7">
    <w:name w:val="887EC98B086E47FF93385F96C373D1B7"/>
    <w:rsid w:val="00E9206A"/>
  </w:style>
  <w:style w:type="paragraph" w:customStyle="1" w:styleId="FA58CCAB6F9D4D1C8F886DD941502800">
    <w:name w:val="FA58CCAB6F9D4D1C8F886DD941502800"/>
    <w:rsid w:val="00E9206A"/>
  </w:style>
  <w:style w:type="paragraph" w:customStyle="1" w:styleId="6674A34BC941442FAEA1E5E1C7FC6531">
    <w:name w:val="6674A34BC941442FAEA1E5E1C7FC6531"/>
    <w:rsid w:val="00E9206A"/>
  </w:style>
  <w:style w:type="paragraph" w:customStyle="1" w:styleId="E735A547F8794B5D9595CAE3C8A9C27B">
    <w:name w:val="E735A547F8794B5D9595CAE3C8A9C27B"/>
    <w:rsid w:val="00E9206A"/>
  </w:style>
  <w:style w:type="paragraph" w:customStyle="1" w:styleId="38AB24270B4B4582A319376440DE2750">
    <w:name w:val="38AB24270B4B4582A319376440DE2750"/>
    <w:rsid w:val="00E9206A"/>
  </w:style>
  <w:style w:type="paragraph" w:customStyle="1" w:styleId="44FC692DBFFB4671BDE31EC9ECAD70F4">
    <w:name w:val="44FC692DBFFB4671BDE31EC9ECAD70F4"/>
    <w:rsid w:val="00E9206A"/>
  </w:style>
  <w:style w:type="paragraph" w:customStyle="1" w:styleId="A09E57315AEB42CB9C9523D704DC2E18">
    <w:name w:val="A09E57315AEB42CB9C9523D704DC2E18"/>
    <w:rsid w:val="00E9206A"/>
  </w:style>
  <w:style w:type="paragraph" w:customStyle="1" w:styleId="31915073E9DB41D482282552E9F01999">
    <w:name w:val="31915073E9DB41D482282552E9F01999"/>
    <w:rsid w:val="00E9206A"/>
  </w:style>
  <w:style w:type="paragraph" w:customStyle="1" w:styleId="87AD7822AD444A58BA6EFE374ACAE696">
    <w:name w:val="87AD7822AD444A58BA6EFE374ACAE696"/>
    <w:rsid w:val="00E9206A"/>
  </w:style>
  <w:style w:type="paragraph" w:customStyle="1" w:styleId="31915073E9DB41D482282552E9F019991">
    <w:name w:val="31915073E9DB41D482282552E9F01999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7AD7822AD444A58BA6EFE374ACAE6961">
    <w:name w:val="87AD7822AD444A58BA6EFE374ACAE69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A1CAEB598D4A6B88FFB3640268084D4">
    <w:name w:val="75A1CAEB598D4A6B88FFB3640268084D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5084A3CCA64B19956BC025CBCD58494">
    <w:name w:val="725084A3CCA64B19956BC025CBCD5849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6F7810F16B4E0597E4B57434830F454">
    <w:name w:val="C26F7810F16B4E0597E4B57434830F45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2502C0036AA44CE951FD173CB4FE6BC4">
    <w:name w:val="E2502C0036AA44CE951FD173CB4FE6BC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D9D74DD44734763B839471106CCEB624">
    <w:name w:val="5D9D74DD44734763B839471106CCEB62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87AC7CBAE74AF1899C8D7098DC79A04">
    <w:name w:val="A987AC7CBAE74AF1899C8D7098DC79A0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C06579E57F489BAFB2403464308D1A4">
    <w:name w:val="75C06579E57F489BAFB2403464308D1A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11D9271909473790BC7D49C0D3B4DC4">
    <w:name w:val="D111D9271909473790BC7D49C0D3B4DC4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98C15FD9FEF419D878087D44D5D3DC71">
    <w:name w:val="298C15FD9FEF419D878087D44D5D3DC7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1F788F44CF941FFBBBBE005FE95538F1">
    <w:name w:val="31F788F44CF941FFBBBBE005FE95538F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04B528C8784E409D195C36BF40E0BB1">
    <w:name w:val="8804B528C8784E409D195C36BF40E0BB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011756675E440D2A7E279E4B838B7561">
    <w:name w:val="4011756675E440D2A7E279E4B838B756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BCBCBA416E44E8691397239C865B7241">
    <w:name w:val="4BCBCBA416E44E8691397239C865B724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7EC98B086E47FF93385F96C373D1B71">
    <w:name w:val="887EC98B086E47FF93385F96C373D1B7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A58CCAB6F9D4D1C8F886DD9415028001">
    <w:name w:val="FA58CCAB6F9D4D1C8F886DD941502800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74A34BC941442FAEA1E5E1C7FC65311">
    <w:name w:val="6674A34BC941442FAEA1E5E1C7FC6531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35A547F8794B5D9595CAE3C8A9C27B1">
    <w:name w:val="E735A547F8794B5D9595CAE3C8A9C27B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8AB24270B4B4582A319376440DE27501">
    <w:name w:val="38AB24270B4B4582A319376440DE27501"/>
    <w:rsid w:val="00E920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3ED3FA25DBA4F2DA416F81813E6896E">
    <w:name w:val="03ED3FA25DBA4F2DA416F81813E6896E"/>
    <w:rsid w:val="00E9206A"/>
  </w:style>
  <w:style w:type="paragraph" w:customStyle="1" w:styleId="9EE5E979EC9C4233A318FA988523EE95">
    <w:name w:val="9EE5E979EC9C4233A318FA988523EE95"/>
    <w:rsid w:val="00E9206A"/>
  </w:style>
  <w:style w:type="paragraph" w:customStyle="1" w:styleId="7D6E04E267CE4864B998E571315C1FA3">
    <w:name w:val="7D6E04E267CE4864B998E571315C1FA3"/>
    <w:rsid w:val="00E9206A"/>
  </w:style>
  <w:style w:type="paragraph" w:customStyle="1" w:styleId="4DD454CEF2B14F29BB7CB7004680BF61">
    <w:name w:val="4DD454CEF2B14F29BB7CB7004680BF61"/>
    <w:rsid w:val="00E9206A"/>
  </w:style>
  <w:style w:type="paragraph" w:customStyle="1" w:styleId="9146E456818D41E7BB20E6ACE4F02769">
    <w:name w:val="9146E456818D41E7BB20E6ACE4F02769"/>
    <w:rsid w:val="00E9206A"/>
  </w:style>
  <w:style w:type="paragraph" w:customStyle="1" w:styleId="406AD3D17E6A47819DF95B0E2499E09F">
    <w:name w:val="406AD3D17E6A47819DF95B0E2499E09F"/>
    <w:rsid w:val="00E9206A"/>
  </w:style>
  <w:style w:type="paragraph" w:customStyle="1" w:styleId="5D2D5887C882456EA5DAC031E02F886F">
    <w:name w:val="5D2D5887C882456EA5DAC031E02F886F"/>
    <w:rsid w:val="00E9206A"/>
  </w:style>
  <w:style w:type="paragraph" w:customStyle="1" w:styleId="1FD344DB0AF943F0B992D1D116F8FBBE">
    <w:name w:val="1FD344DB0AF943F0B992D1D116F8FBBE"/>
    <w:rsid w:val="00E9206A"/>
  </w:style>
  <w:style w:type="paragraph" w:customStyle="1" w:styleId="475B1B211CC14C62A2C5F40DBB2B2CE0">
    <w:name w:val="475B1B211CC14C62A2C5F40DBB2B2CE0"/>
    <w:rsid w:val="00E9206A"/>
  </w:style>
  <w:style w:type="paragraph" w:customStyle="1" w:styleId="8CA127CDF7A940B282C0E0582A7ABDF8">
    <w:name w:val="8CA127CDF7A940B282C0E0582A7ABDF8"/>
    <w:rsid w:val="00E9206A"/>
  </w:style>
  <w:style w:type="paragraph" w:customStyle="1" w:styleId="6A94A7EEE3BC4DEBB50470BC79E64648">
    <w:name w:val="6A94A7EEE3BC4DEBB50470BC79E64648"/>
    <w:rsid w:val="001F256E"/>
  </w:style>
  <w:style w:type="paragraph" w:customStyle="1" w:styleId="6853359814534D1F8389494406C39477">
    <w:name w:val="6853359814534D1F8389494406C39477"/>
    <w:rsid w:val="001F256E"/>
  </w:style>
  <w:style w:type="paragraph" w:customStyle="1" w:styleId="539FA2A517B3474E8A2BFDC51D2BE9F5">
    <w:name w:val="539FA2A517B3474E8A2BFDC51D2BE9F5"/>
    <w:rsid w:val="001F256E"/>
  </w:style>
  <w:style w:type="paragraph" w:customStyle="1" w:styleId="A49183ED2CC34164B44C8F9C7395177E">
    <w:name w:val="A49183ED2CC34164B44C8F9C7395177E"/>
    <w:rsid w:val="001F256E"/>
  </w:style>
  <w:style w:type="paragraph" w:customStyle="1" w:styleId="DBE6BE54CA024A03B43B9057854777DA">
    <w:name w:val="DBE6BE54CA024A03B43B9057854777DA"/>
    <w:rsid w:val="001F256E"/>
  </w:style>
  <w:style w:type="paragraph" w:customStyle="1" w:styleId="9B15471A49A6454B9A65D5400D4F31F7">
    <w:name w:val="9B15471A49A6454B9A65D5400D4F31F7"/>
    <w:rsid w:val="001F256E"/>
  </w:style>
  <w:style w:type="paragraph" w:customStyle="1" w:styleId="FE0CC550001D4A9D9FDABAC055FD8CF9">
    <w:name w:val="FE0CC550001D4A9D9FDABAC055FD8CF9"/>
    <w:rsid w:val="001F256E"/>
  </w:style>
  <w:style w:type="paragraph" w:customStyle="1" w:styleId="10D638EFC3444B4EBB2B3A0CB6475310">
    <w:name w:val="10D638EFC3444B4EBB2B3A0CB6475310"/>
    <w:rsid w:val="001F256E"/>
  </w:style>
  <w:style w:type="paragraph" w:customStyle="1" w:styleId="EF5612758B1E4EADACFAD5F615B1551C">
    <w:name w:val="EF5612758B1E4EADACFAD5F615B1551C"/>
    <w:rsid w:val="001F256E"/>
  </w:style>
  <w:style w:type="paragraph" w:customStyle="1" w:styleId="5083B026507F4BB9984218F2D61BA1AD">
    <w:name w:val="5083B026507F4BB9984218F2D61BA1AD"/>
    <w:rsid w:val="001F256E"/>
  </w:style>
  <w:style w:type="paragraph" w:customStyle="1" w:styleId="61F4BD3738C146739238D8FFA1080C2E">
    <w:name w:val="61F4BD3738C146739238D8FFA1080C2E"/>
    <w:rsid w:val="00D170DD"/>
  </w:style>
  <w:style w:type="paragraph" w:customStyle="1" w:styleId="2C613CDB23254F77B517BCB2F2325A93">
    <w:name w:val="2C613CDB23254F77B517BCB2F2325A93"/>
    <w:rsid w:val="00D170DD"/>
  </w:style>
  <w:style w:type="paragraph" w:customStyle="1" w:styleId="46CADA9EA8674F958FB142C6B573B233">
    <w:name w:val="46CADA9EA8674F958FB142C6B573B233"/>
    <w:rsid w:val="00D170DD"/>
  </w:style>
  <w:style w:type="paragraph" w:customStyle="1" w:styleId="163BEF99B5FC4502B4B28C487BD03F03">
    <w:name w:val="163BEF99B5FC4502B4B28C487BD03F03"/>
    <w:rsid w:val="00D170DD"/>
  </w:style>
  <w:style w:type="paragraph" w:customStyle="1" w:styleId="9468DF7867C348C5B175C4A86ED1B0C2">
    <w:name w:val="9468DF7867C348C5B175C4A86ED1B0C2"/>
    <w:rsid w:val="00D170DD"/>
  </w:style>
  <w:style w:type="paragraph" w:customStyle="1" w:styleId="B4E637365C314C98A5F5B10E701EBFA5">
    <w:name w:val="B4E637365C314C98A5F5B10E701EBFA5"/>
    <w:rsid w:val="00D170DD"/>
  </w:style>
  <w:style w:type="paragraph" w:customStyle="1" w:styleId="E9B8EFC3C1334EDA958C8ADB2C61F4B5">
    <w:name w:val="E9B8EFC3C1334EDA958C8ADB2C61F4B5"/>
    <w:rsid w:val="00D170DD"/>
  </w:style>
  <w:style w:type="paragraph" w:customStyle="1" w:styleId="3E1B3BB51B4F40828192275D4B3A4135">
    <w:name w:val="3E1B3BB51B4F40828192275D4B3A4135"/>
    <w:rsid w:val="00D170DD"/>
  </w:style>
  <w:style w:type="paragraph" w:customStyle="1" w:styleId="031478E5B546433CBA5237CF40F36646">
    <w:name w:val="031478E5B546433CBA5237CF40F36646"/>
    <w:rsid w:val="00D170DD"/>
  </w:style>
  <w:style w:type="paragraph" w:customStyle="1" w:styleId="B9E4F2B338234B9C8589A882982448BE">
    <w:name w:val="B9E4F2B338234B9C8589A882982448BE"/>
    <w:rsid w:val="00D170DD"/>
  </w:style>
  <w:style w:type="paragraph" w:customStyle="1" w:styleId="15AAB737C72B47FA8EA14C12A29F3036">
    <w:name w:val="15AAB737C72B47FA8EA14C12A29F3036"/>
    <w:rsid w:val="00D170DD"/>
  </w:style>
  <w:style w:type="paragraph" w:customStyle="1" w:styleId="1DDA4EBC49E2456ABA5082BD53B8704C">
    <w:name w:val="1DDA4EBC49E2456ABA5082BD53B8704C"/>
    <w:rsid w:val="00D170DD"/>
  </w:style>
  <w:style w:type="paragraph" w:customStyle="1" w:styleId="FF59D24A1DDE4B04A4C602B51DA9E70E">
    <w:name w:val="FF59D24A1DDE4B04A4C602B51DA9E70E"/>
    <w:rsid w:val="00D170DD"/>
  </w:style>
  <w:style w:type="paragraph" w:customStyle="1" w:styleId="9347E41560EE46CB975C2987F53A51F8">
    <w:name w:val="9347E41560EE46CB975C2987F53A51F8"/>
    <w:rsid w:val="00D170DD"/>
  </w:style>
  <w:style w:type="paragraph" w:customStyle="1" w:styleId="7741D0A2750E4A09A9B3D725D0E4160F">
    <w:name w:val="7741D0A2750E4A09A9B3D725D0E4160F"/>
    <w:rsid w:val="00D170DD"/>
  </w:style>
  <w:style w:type="paragraph" w:customStyle="1" w:styleId="DF0E4E31156440A6849087A7896A55B8">
    <w:name w:val="DF0E4E31156440A6849087A7896A55B8"/>
    <w:rsid w:val="00D170DD"/>
  </w:style>
  <w:style w:type="paragraph" w:customStyle="1" w:styleId="75999CCD22E143639449BE60DF8F98E8">
    <w:name w:val="75999CCD22E143639449BE60DF8F98E8"/>
    <w:rsid w:val="00D170DD"/>
  </w:style>
  <w:style w:type="paragraph" w:customStyle="1" w:styleId="D28FF52752994D98B6A4B7C8FEBF1496">
    <w:name w:val="D28FF52752994D98B6A4B7C8FEBF1496"/>
    <w:rsid w:val="00D170DD"/>
  </w:style>
  <w:style w:type="paragraph" w:customStyle="1" w:styleId="3D0CE0EC59934CE49162FFD7CDA1F7C6">
    <w:name w:val="3D0CE0EC59934CE49162FFD7CDA1F7C6"/>
    <w:rsid w:val="00D170DD"/>
  </w:style>
  <w:style w:type="paragraph" w:customStyle="1" w:styleId="BAD7770F107648129C875A41FBB87F50">
    <w:name w:val="BAD7770F107648129C875A41FBB87F50"/>
    <w:rsid w:val="00D170DD"/>
  </w:style>
  <w:style w:type="paragraph" w:customStyle="1" w:styleId="FCF4DA7EDB3E4DF99A96DC5536EA92E5">
    <w:name w:val="FCF4DA7EDB3E4DF99A96DC5536EA92E5"/>
    <w:rsid w:val="00D170DD"/>
  </w:style>
  <w:style w:type="paragraph" w:customStyle="1" w:styleId="F8821543190D43C099B7D57E66291C9C">
    <w:name w:val="F8821543190D43C099B7D57E66291C9C"/>
    <w:rsid w:val="00D170DD"/>
  </w:style>
  <w:style w:type="paragraph" w:customStyle="1" w:styleId="19BB206977F44F01B25B757DAF1D9BA2">
    <w:name w:val="19BB206977F44F01B25B757DAF1D9BA2"/>
    <w:rsid w:val="00D170DD"/>
  </w:style>
  <w:style w:type="paragraph" w:customStyle="1" w:styleId="E0DB58D7FF3A4D9CAE5E2CB692AC72A1">
    <w:name w:val="E0DB58D7FF3A4D9CAE5E2CB692AC72A1"/>
    <w:rsid w:val="00D170DD"/>
  </w:style>
  <w:style w:type="paragraph" w:customStyle="1" w:styleId="FC63981C548F4EEBB23C212854353F5D">
    <w:name w:val="FC63981C548F4EEBB23C212854353F5D"/>
    <w:rsid w:val="00D170DD"/>
  </w:style>
  <w:style w:type="paragraph" w:customStyle="1" w:styleId="4220D4B7EBD94621A21DBB48741B0C0F">
    <w:name w:val="4220D4B7EBD94621A21DBB48741B0C0F"/>
    <w:rsid w:val="00D170DD"/>
  </w:style>
  <w:style w:type="paragraph" w:customStyle="1" w:styleId="F49F55165BCF4DF6972EFEF7C4EDE09C">
    <w:name w:val="F49F55165BCF4DF6972EFEF7C4EDE09C"/>
    <w:rsid w:val="00D170DD"/>
  </w:style>
  <w:style w:type="paragraph" w:customStyle="1" w:styleId="963A41F608904E7FA712ACF116C59085">
    <w:name w:val="963A41F608904E7FA712ACF116C59085"/>
    <w:rsid w:val="00D170DD"/>
  </w:style>
  <w:style w:type="paragraph" w:customStyle="1" w:styleId="136E8718D4D6455AA60408256CB2150D">
    <w:name w:val="136E8718D4D6455AA60408256CB2150D"/>
    <w:rsid w:val="00D170DD"/>
  </w:style>
  <w:style w:type="paragraph" w:customStyle="1" w:styleId="F6F98179130B420A8BFE3F2B44B642C7">
    <w:name w:val="F6F98179130B420A8BFE3F2B44B642C7"/>
    <w:rsid w:val="00D170DD"/>
  </w:style>
  <w:style w:type="paragraph" w:customStyle="1" w:styleId="6C2C787C1FB84F94BC0D44263BBCF68B">
    <w:name w:val="6C2C787C1FB84F94BC0D44263BBCF68B"/>
    <w:rsid w:val="00D170DD"/>
  </w:style>
  <w:style w:type="paragraph" w:customStyle="1" w:styleId="80B0A04CDDB443618AB7200D20102FDE">
    <w:name w:val="80B0A04CDDB443618AB7200D20102FDE"/>
    <w:rsid w:val="00D170DD"/>
  </w:style>
  <w:style w:type="paragraph" w:customStyle="1" w:styleId="9561C397F1B348918DB1BC9EBDFE5B27">
    <w:name w:val="9561C397F1B348918DB1BC9EBDFE5B27"/>
    <w:rsid w:val="00D170DD"/>
  </w:style>
  <w:style w:type="paragraph" w:customStyle="1" w:styleId="2CF6EABAB71143EBA45CBC0E0F5CD8FE">
    <w:name w:val="2CF6EABAB71143EBA45CBC0E0F5CD8FE"/>
    <w:rsid w:val="00D170DD"/>
  </w:style>
  <w:style w:type="paragraph" w:customStyle="1" w:styleId="BA7C1B6AD8EE4A23B8914F9BD85E9750">
    <w:name w:val="BA7C1B6AD8EE4A23B8914F9BD85E9750"/>
    <w:rsid w:val="00D170DD"/>
  </w:style>
  <w:style w:type="paragraph" w:customStyle="1" w:styleId="839810FE457C4511B377982C4CE7A001">
    <w:name w:val="839810FE457C4511B377982C4CE7A001"/>
    <w:rsid w:val="00D170DD"/>
  </w:style>
  <w:style w:type="paragraph" w:customStyle="1" w:styleId="735BC91E28494FBFB93B923C451668EA">
    <w:name w:val="735BC91E28494FBFB93B923C451668EA"/>
    <w:rsid w:val="00D170DD"/>
  </w:style>
  <w:style w:type="paragraph" w:customStyle="1" w:styleId="92503264C4F945678440988E1D36BAF2">
    <w:name w:val="92503264C4F945678440988E1D36BAF2"/>
    <w:rsid w:val="00D170DD"/>
  </w:style>
  <w:style w:type="paragraph" w:customStyle="1" w:styleId="6FA9D69622DD479E902B99D7220D1BEB">
    <w:name w:val="6FA9D69622DD479E902B99D7220D1BEB"/>
    <w:rsid w:val="00D170DD"/>
  </w:style>
  <w:style w:type="paragraph" w:customStyle="1" w:styleId="09801B95763C467D9238DE31F791647A">
    <w:name w:val="09801B95763C467D9238DE31F791647A"/>
    <w:rsid w:val="00D170DD"/>
  </w:style>
  <w:style w:type="paragraph" w:customStyle="1" w:styleId="1F4FB53B2B504C2B9A60324435201370">
    <w:name w:val="1F4FB53B2B504C2B9A60324435201370"/>
    <w:rsid w:val="00D170DD"/>
  </w:style>
  <w:style w:type="paragraph" w:customStyle="1" w:styleId="99C8A93F34524F79B08D2F028CE2651F">
    <w:name w:val="99C8A93F34524F79B08D2F028CE2651F"/>
    <w:rsid w:val="00D170DD"/>
  </w:style>
  <w:style w:type="paragraph" w:customStyle="1" w:styleId="CCC525F1EA8443C1A7CBAB16F039D15F">
    <w:name w:val="CCC525F1EA8443C1A7CBAB16F039D15F"/>
    <w:rsid w:val="00D170DD"/>
  </w:style>
  <w:style w:type="paragraph" w:customStyle="1" w:styleId="B363FAB5F1B54CBA93651C66D1FB9A6F">
    <w:name w:val="B363FAB5F1B54CBA93651C66D1FB9A6F"/>
    <w:rsid w:val="00D170DD"/>
  </w:style>
  <w:style w:type="paragraph" w:customStyle="1" w:styleId="A47C1C863D5B484081BC7F6A322448DF">
    <w:name w:val="A47C1C863D5B484081BC7F6A322448DF"/>
    <w:rsid w:val="00D170DD"/>
  </w:style>
  <w:style w:type="paragraph" w:customStyle="1" w:styleId="D188A41606544719888A5B1DBE8BCB3F">
    <w:name w:val="D188A41606544719888A5B1DBE8BCB3F"/>
    <w:rsid w:val="00D170DD"/>
  </w:style>
  <w:style w:type="paragraph" w:customStyle="1" w:styleId="75FA030800154E8E8ED275FCCCDADD00">
    <w:name w:val="75FA030800154E8E8ED275FCCCDADD00"/>
    <w:rsid w:val="00D170DD"/>
  </w:style>
  <w:style w:type="paragraph" w:customStyle="1" w:styleId="5DC0E5F545DB44FEABB6197048A3C08E">
    <w:name w:val="5DC0E5F545DB44FEABB6197048A3C08E"/>
    <w:rsid w:val="00D170DD"/>
  </w:style>
  <w:style w:type="paragraph" w:customStyle="1" w:styleId="5846B70E3AE64460BE4BF9155A440C3C">
    <w:name w:val="5846B70E3AE64460BE4BF9155A440C3C"/>
    <w:rsid w:val="00D170DD"/>
  </w:style>
  <w:style w:type="paragraph" w:customStyle="1" w:styleId="A189A7C3EFBF405C9ABF3F1631825BF9">
    <w:name w:val="A189A7C3EFBF405C9ABF3F1631825BF9"/>
    <w:rsid w:val="00D170DD"/>
  </w:style>
  <w:style w:type="paragraph" w:customStyle="1" w:styleId="7F7DD217B34041E9A0D418FB2F05B19D">
    <w:name w:val="7F7DD217B34041E9A0D418FB2F05B19D"/>
    <w:rsid w:val="00D170DD"/>
  </w:style>
  <w:style w:type="paragraph" w:customStyle="1" w:styleId="16EF1A45D9444C52ACFF16D987702DE8">
    <w:name w:val="16EF1A45D9444C52ACFF16D987702DE8"/>
    <w:rsid w:val="00D170DD"/>
  </w:style>
  <w:style w:type="paragraph" w:customStyle="1" w:styleId="E4442DE74A754A35A7403911456F41D3">
    <w:name w:val="E4442DE74A754A35A7403911456F41D3"/>
    <w:rsid w:val="00D170DD"/>
  </w:style>
  <w:style w:type="paragraph" w:customStyle="1" w:styleId="6F91D0A0A2784211840963BED7AE37C7">
    <w:name w:val="6F91D0A0A2784211840963BED7AE37C7"/>
    <w:rsid w:val="00D170DD"/>
  </w:style>
  <w:style w:type="paragraph" w:customStyle="1" w:styleId="7A5EBA47F57F41B28858D02961F5F815">
    <w:name w:val="7A5EBA47F57F41B28858D02961F5F815"/>
    <w:rsid w:val="00D170DD"/>
  </w:style>
  <w:style w:type="paragraph" w:customStyle="1" w:styleId="4A9E5983C7EE4672A83CAEF86836675E">
    <w:name w:val="4A9E5983C7EE4672A83CAEF86836675E"/>
    <w:rsid w:val="00D170DD"/>
  </w:style>
  <w:style w:type="paragraph" w:customStyle="1" w:styleId="8A9D225FD78F4C36B14506CC3DB56C7A">
    <w:name w:val="8A9D225FD78F4C36B14506CC3DB56C7A"/>
    <w:rsid w:val="00D170DD"/>
  </w:style>
  <w:style w:type="paragraph" w:customStyle="1" w:styleId="718F73B327CD4B429AE704FD92DC5D8D">
    <w:name w:val="718F73B327CD4B429AE704FD92DC5D8D"/>
    <w:rsid w:val="00D170DD"/>
  </w:style>
  <w:style w:type="paragraph" w:customStyle="1" w:styleId="3891F40A31584B15B23F11B74E8FFC45">
    <w:name w:val="3891F40A31584B15B23F11B74E8FFC45"/>
    <w:rsid w:val="00D170DD"/>
  </w:style>
  <w:style w:type="paragraph" w:customStyle="1" w:styleId="40F10DF051BE49D0947BB6EAF5DF9636">
    <w:name w:val="40F10DF051BE49D0947BB6EAF5DF9636"/>
    <w:rsid w:val="00D170DD"/>
  </w:style>
  <w:style w:type="paragraph" w:customStyle="1" w:styleId="828AE781DFA24E96BF2550AC36A9739D">
    <w:name w:val="828AE781DFA24E96BF2550AC36A9739D"/>
    <w:rsid w:val="00D170DD"/>
  </w:style>
  <w:style w:type="paragraph" w:customStyle="1" w:styleId="259F3BEEAAD94B5BBB02106018F8982A">
    <w:name w:val="259F3BEEAAD94B5BBB02106018F8982A"/>
    <w:rsid w:val="00D170DD"/>
  </w:style>
  <w:style w:type="paragraph" w:customStyle="1" w:styleId="E39D0732268346D29A105AA95C12CCDF">
    <w:name w:val="E39D0732268346D29A105AA95C12CCDF"/>
    <w:rsid w:val="00D170DD"/>
  </w:style>
  <w:style w:type="paragraph" w:customStyle="1" w:styleId="2C6383E828F04A38AA66A0880C0D1DE3">
    <w:name w:val="2C6383E828F04A38AA66A0880C0D1DE3"/>
    <w:rsid w:val="00D170DD"/>
  </w:style>
  <w:style w:type="paragraph" w:customStyle="1" w:styleId="90BFEEB088F34AE38274A150149F429A">
    <w:name w:val="90BFEEB088F34AE38274A150149F429A"/>
    <w:rsid w:val="00D170DD"/>
  </w:style>
  <w:style w:type="paragraph" w:customStyle="1" w:styleId="0D5D7CB38DE54B1B9B3EE10550E2BA2A">
    <w:name w:val="0D5D7CB38DE54B1B9B3EE10550E2BA2A"/>
    <w:rsid w:val="00D170DD"/>
  </w:style>
  <w:style w:type="paragraph" w:customStyle="1" w:styleId="FFC91F3FEA354B9CAF05F50959DDF1F2">
    <w:name w:val="FFC91F3FEA354B9CAF05F50959DDF1F2"/>
    <w:rsid w:val="00D170DD"/>
  </w:style>
  <w:style w:type="paragraph" w:customStyle="1" w:styleId="2A96836007584420A8F7F9BBECB59DD7">
    <w:name w:val="2A96836007584420A8F7F9BBECB59DD7"/>
    <w:rsid w:val="00D170DD"/>
  </w:style>
  <w:style w:type="paragraph" w:customStyle="1" w:styleId="CAD4C3F02C0D4C9C87C460534EE69474">
    <w:name w:val="CAD4C3F02C0D4C9C87C460534EE69474"/>
    <w:rsid w:val="00D170DD"/>
  </w:style>
  <w:style w:type="paragraph" w:customStyle="1" w:styleId="9893688BAE184A2B9AAAC1F1ED5AB3A7">
    <w:name w:val="9893688BAE184A2B9AAAC1F1ED5AB3A7"/>
    <w:rsid w:val="00D170DD"/>
  </w:style>
  <w:style w:type="paragraph" w:customStyle="1" w:styleId="0CAC08458CFA463B9B19F851A72BE165">
    <w:name w:val="0CAC08458CFA463B9B19F851A72BE165"/>
    <w:rsid w:val="00D170DD"/>
  </w:style>
  <w:style w:type="paragraph" w:customStyle="1" w:styleId="44A51E548358473CACD22719FAD638BA">
    <w:name w:val="44A51E548358473CACD22719FAD638BA"/>
    <w:rsid w:val="00D170DD"/>
  </w:style>
  <w:style w:type="paragraph" w:customStyle="1" w:styleId="4AE89403EAA04B1EB2519FCC415FDF0A">
    <w:name w:val="4AE89403EAA04B1EB2519FCC415FDF0A"/>
    <w:rsid w:val="00D170DD"/>
  </w:style>
  <w:style w:type="paragraph" w:customStyle="1" w:styleId="B3DA5ADA27F14B42B47DB4D7E6535950">
    <w:name w:val="B3DA5ADA27F14B42B47DB4D7E6535950"/>
    <w:rsid w:val="00D170DD"/>
  </w:style>
  <w:style w:type="paragraph" w:customStyle="1" w:styleId="A1E761D680AD48F798DEE04EFA558708">
    <w:name w:val="A1E761D680AD48F798DEE04EFA558708"/>
    <w:rsid w:val="00D170DD"/>
  </w:style>
  <w:style w:type="paragraph" w:customStyle="1" w:styleId="DAD0994E9CE540B9B44CDD926872592E">
    <w:name w:val="DAD0994E9CE540B9B44CDD926872592E"/>
    <w:rsid w:val="00D170DD"/>
  </w:style>
  <w:style w:type="paragraph" w:customStyle="1" w:styleId="169AFF06BED34B71AD480027956BC3C5">
    <w:name w:val="169AFF06BED34B71AD480027956BC3C5"/>
    <w:rsid w:val="00D170DD"/>
  </w:style>
  <w:style w:type="paragraph" w:customStyle="1" w:styleId="84DA27F8D68144B88422774B87A3BF7E">
    <w:name w:val="84DA27F8D68144B88422774B87A3BF7E"/>
    <w:rsid w:val="00D170DD"/>
  </w:style>
  <w:style w:type="paragraph" w:customStyle="1" w:styleId="0E712CCEA427448B83F57B2B471E9EB0">
    <w:name w:val="0E712CCEA427448B83F57B2B471E9EB0"/>
    <w:rsid w:val="00D170DD"/>
  </w:style>
  <w:style w:type="paragraph" w:customStyle="1" w:styleId="96DCA7DD24A64B189AA508DB80B21C02">
    <w:name w:val="96DCA7DD24A64B189AA508DB80B21C02"/>
    <w:rsid w:val="00D170DD"/>
  </w:style>
  <w:style w:type="paragraph" w:customStyle="1" w:styleId="601DE926F81745F49D0658A07AD2CC78">
    <w:name w:val="601DE926F81745F49D0658A07AD2CC78"/>
    <w:rsid w:val="00D170DD"/>
  </w:style>
  <w:style w:type="paragraph" w:customStyle="1" w:styleId="199A6E25D2E54F91906767A8D417F28E">
    <w:name w:val="199A6E25D2E54F91906767A8D417F28E"/>
    <w:rsid w:val="00D170DD"/>
  </w:style>
  <w:style w:type="paragraph" w:customStyle="1" w:styleId="FBEB87E2498D48B3ABBA7DB70F7914DD">
    <w:name w:val="FBEB87E2498D48B3ABBA7DB70F7914DD"/>
    <w:rsid w:val="00D170DD"/>
  </w:style>
  <w:style w:type="paragraph" w:customStyle="1" w:styleId="832B826DD84048378D831CD9F43ECA8B">
    <w:name w:val="832B826DD84048378D831CD9F43ECA8B"/>
    <w:rsid w:val="00D170DD"/>
  </w:style>
  <w:style w:type="paragraph" w:customStyle="1" w:styleId="F63316D88D7B4BDCAE7A23772B1FED6A">
    <w:name w:val="F63316D88D7B4BDCAE7A23772B1FED6A"/>
    <w:rsid w:val="00D170DD"/>
  </w:style>
  <w:style w:type="paragraph" w:customStyle="1" w:styleId="6E232847381E4293BBFBE765083A5110">
    <w:name w:val="6E232847381E4293BBFBE765083A5110"/>
    <w:rsid w:val="00D170DD"/>
  </w:style>
  <w:style w:type="paragraph" w:customStyle="1" w:styleId="6B69FF941E6243E79845159CA8E23B90">
    <w:name w:val="6B69FF941E6243E79845159CA8E23B90"/>
    <w:rsid w:val="00D170DD"/>
  </w:style>
  <w:style w:type="paragraph" w:customStyle="1" w:styleId="D7AFF06F2F1C43F192B205DF1F8729C3">
    <w:name w:val="D7AFF06F2F1C43F192B205DF1F8729C3"/>
    <w:rsid w:val="00D170DD"/>
  </w:style>
  <w:style w:type="paragraph" w:customStyle="1" w:styleId="A1B4F9B7AA8F434CACF90F816629980F">
    <w:name w:val="A1B4F9B7AA8F434CACF90F816629980F"/>
    <w:rsid w:val="00D170DD"/>
  </w:style>
  <w:style w:type="paragraph" w:customStyle="1" w:styleId="607A6805ECC34ED9A8AF8E72A8161ED7">
    <w:name w:val="607A6805ECC34ED9A8AF8E72A8161ED7"/>
    <w:rsid w:val="00D170DD"/>
  </w:style>
  <w:style w:type="paragraph" w:customStyle="1" w:styleId="74AEE47BAEE0449299C4B27B4DB046E5">
    <w:name w:val="74AEE47BAEE0449299C4B27B4DB046E5"/>
    <w:rsid w:val="00D170DD"/>
  </w:style>
  <w:style w:type="paragraph" w:customStyle="1" w:styleId="6EB2CB414398460F8E180727E1BD5F50">
    <w:name w:val="6EB2CB414398460F8E180727E1BD5F50"/>
    <w:rsid w:val="00D170DD"/>
  </w:style>
  <w:style w:type="paragraph" w:customStyle="1" w:styleId="8F8DCA03BF5347FD82239A2E0B184246">
    <w:name w:val="8F8DCA03BF5347FD82239A2E0B184246"/>
    <w:rsid w:val="00752A18"/>
  </w:style>
  <w:style w:type="paragraph" w:customStyle="1" w:styleId="D3A1CE81A3A644D29B7C2BF9B6B5C71D">
    <w:name w:val="D3A1CE81A3A644D29B7C2BF9B6B5C71D"/>
    <w:rsid w:val="006009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3A1CE81A3A644D29B7C2BF9B6B5C71D1">
    <w:name w:val="D3A1CE81A3A644D29B7C2BF9B6B5C71D1"/>
    <w:rsid w:val="006009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6C406CD9724F11A0C429744E2E38D5">
    <w:name w:val="686C406CD9724F11A0C429744E2E38D5"/>
    <w:rsid w:val="00600975"/>
  </w:style>
  <w:style w:type="paragraph" w:customStyle="1" w:styleId="E7943857CE71459CAD21529E4C0653C7">
    <w:name w:val="E7943857CE71459CAD21529E4C0653C7"/>
    <w:rsid w:val="00600975"/>
  </w:style>
  <w:style w:type="paragraph" w:customStyle="1" w:styleId="7A5DB4C8C4B04DA29173E61A833833AB">
    <w:name w:val="7A5DB4C8C4B04DA29173E61A833833AB"/>
    <w:rsid w:val="00600975"/>
  </w:style>
  <w:style w:type="paragraph" w:customStyle="1" w:styleId="502D4C11B7DE467380FAC9EF9E9C6AF5">
    <w:name w:val="502D4C11B7DE467380FAC9EF9E9C6AF5"/>
    <w:rsid w:val="00600975"/>
  </w:style>
  <w:style w:type="paragraph" w:customStyle="1" w:styleId="35EF02B1A30244F9A71BB141C826433D">
    <w:name w:val="35EF02B1A30244F9A71BB141C826433D"/>
    <w:rsid w:val="00600975"/>
  </w:style>
  <w:style w:type="paragraph" w:customStyle="1" w:styleId="C5DBB0CB4A0D48478366F2E730EE10AF">
    <w:name w:val="C5DBB0CB4A0D48478366F2E730EE10AF"/>
    <w:rsid w:val="00600975"/>
  </w:style>
  <w:style w:type="paragraph" w:customStyle="1" w:styleId="E05CE0392D3E4C28AE5EF1C0003F7ADA">
    <w:name w:val="E05CE0392D3E4C28AE5EF1C0003F7ADA"/>
    <w:rsid w:val="00600975"/>
  </w:style>
  <w:style w:type="paragraph" w:customStyle="1" w:styleId="A5CBB797EAD749C8AF004D6AD2B171B9">
    <w:name w:val="A5CBB797EAD749C8AF004D6AD2B171B9"/>
    <w:rsid w:val="00600975"/>
  </w:style>
  <w:style w:type="paragraph" w:customStyle="1" w:styleId="B5D3C4D84ED0442C9C311C61BEE6BBF0">
    <w:name w:val="B5D3C4D84ED0442C9C311C61BEE6BBF0"/>
    <w:rsid w:val="00600975"/>
  </w:style>
  <w:style w:type="paragraph" w:customStyle="1" w:styleId="7706DAC3282C4270BD7E83358A5C1C4A">
    <w:name w:val="7706DAC3282C4270BD7E83358A5C1C4A"/>
    <w:rsid w:val="00600975"/>
  </w:style>
  <w:style w:type="paragraph" w:customStyle="1" w:styleId="44EEB64FD4B742F0BE278D1BFDA7A264">
    <w:name w:val="44EEB64FD4B742F0BE278D1BFDA7A264"/>
    <w:rsid w:val="00600975"/>
  </w:style>
  <w:style w:type="paragraph" w:customStyle="1" w:styleId="BC3A54121787453697936C810A28CE3D">
    <w:name w:val="BC3A54121787453697936C810A28CE3D"/>
    <w:rsid w:val="00600975"/>
  </w:style>
  <w:style w:type="paragraph" w:customStyle="1" w:styleId="735799FD91D7458C99E0E335A099D4A8">
    <w:name w:val="735799FD91D7458C99E0E335A099D4A8"/>
    <w:rsid w:val="00600975"/>
  </w:style>
  <w:style w:type="paragraph" w:customStyle="1" w:styleId="62F3DD24590D42909B8DF3245E037151">
    <w:name w:val="62F3DD24590D42909B8DF3245E037151"/>
    <w:rsid w:val="00600975"/>
  </w:style>
  <w:style w:type="paragraph" w:customStyle="1" w:styleId="53ECD8CDF1614C9DB7992F65A56C6ED0">
    <w:name w:val="53ECD8CDF1614C9DB7992F65A56C6ED0"/>
    <w:rsid w:val="00600975"/>
  </w:style>
  <w:style w:type="paragraph" w:customStyle="1" w:styleId="C70A6A6A3D2E4CEEAFA4C3282F51DB7F">
    <w:name w:val="C70A6A6A3D2E4CEEAFA4C3282F51DB7F"/>
    <w:rsid w:val="00600975"/>
  </w:style>
  <w:style w:type="paragraph" w:customStyle="1" w:styleId="56C747389BA1415FA79526E7FB334BFD">
    <w:name w:val="56C747389BA1415FA79526E7FB334BFD"/>
    <w:rsid w:val="00600975"/>
  </w:style>
  <w:style w:type="paragraph" w:customStyle="1" w:styleId="43B30839197045F7940ACA833D8E4D5D">
    <w:name w:val="43B30839197045F7940ACA833D8E4D5D"/>
    <w:rsid w:val="00600975"/>
  </w:style>
  <w:style w:type="paragraph" w:customStyle="1" w:styleId="5BC2BA0DF2494242AE02F280B254943E">
    <w:name w:val="5BC2BA0DF2494242AE02F280B254943E"/>
    <w:rsid w:val="00CC0E72"/>
  </w:style>
  <w:style w:type="paragraph" w:customStyle="1" w:styleId="D94256A5FA364A4DA3A2A235822668A8">
    <w:name w:val="D94256A5FA364A4DA3A2A235822668A8"/>
    <w:rsid w:val="00CC0E72"/>
  </w:style>
  <w:style w:type="paragraph" w:customStyle="1" w:styleId="487EC4B63FC2466EAFE5A28056F4B679">
    <w:name w:val="487EC4B63FC2466EAFE5A28056F4B679"/>
    <w:rsid w:val="00CC0E72"/>
  </w:style>
  <w:style w:type="paragraph" w:customStyle="1" w:styleId="0FC713BF837B4EE195D3628B353F474D">
    <w:name w:val="0FC713BF837B4EE195D3628B353F474D"/>
    <w:rsid w:val="00CC0E72"/>
  </w:style>
  <w:style w:type="paragraph" w:customStyle="1" w:styleId="9DFFA34EB15D44B1BED57177DA856312">
    <w:name w:val="9DFFA34EB15D44B1BED57177DA856312"/>
    <w:rsid w:val="00CC0E72"/>
  </w:style>
  <w:style w:type="paragraph" w:customStyle="1" w:styleId="F1678789080744C3A08F8D57E106D283">
    <w:name w:val="F1678789080744C3A08F8D57E106D283"/>
    <w:rsid w:val="00CC0E72"/>
  </w:style>
  <w:style w:type="paragraph" w:customStyle="1" w:styleId="E52A73CEC99C49DCAD36192F25A8D0BA">
    <w:name w:val="E52A73CEC99C49DCAD36192F25A8D0BA"/>
    <w:rsid w:val="00CC0E72"/>
  </w:style>
  <w:style w:type="paragraph" w:customStyle="1" w:styleId="8B57378F7B584C6CA2DD743AD943EA81">
    <w:name w:val="8B57378F7B584C6CA2DD743AD943EA81"/>
    <w:rsid w:val="00CC0E72"/>
  </w:style>
  <w:style w:type="paragraph" w:customStyle="1" w:styleId="5B111A274C6548FEBCA852A7D2CAE9B01">
    <w:name w:val="5B111A274C6548FEBCA852A7D2CAE9B01"/>
    <w:rsid w:val="00230D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1">
    <w:name w:val="DADA7533E3FA4157824169E732F1029E1"/>
    <w:rsid w:val="00230D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7D2A798855E469C963745124A9AB5C6">
    <w:name w:val="07D2A798855E469C963745124A9AB5C6"/>
    <w:rsid w:val="00230D4D"/>
  </w:style>
  <w:style w:type="paragraph" w:customStyle="1" w:styleId="57F21C5B65864E94917943D4BBC725EF">
    <w:name w:val="57F21C5B65864E94917943D4BBC725EF"/>
    <w:rsid w:val="00230D4D"/>
  </w:style>
  <w:style w:type="paragraph" w:customStyle="1" w:styleId="E73F01CB26D7489183D8A767DAAC2930">
    <w:name w:val="E73F01CB26D7489183D8A767DAAC2930"/>
    <w:rsid w:val="00230D4D"/>
  </w:style>
  <w:style w:type="paragraph" w:customStyle="1" w:styleId="83606A48B3D446DB8CE10B83D296D092">
    <w:name w:val="83606A48B3D446DB8CE10B83D296D092"/>
    <w:rsid w:val="00230D4D"/>
  </w:style>
  <w:style w:type="paragraph" w:customStyle="1" w:styleId="7850C199B6C641808E4130ECA2DD62F1">
    <w:name w:val="7850C199B6C641808E4130ECA2DD62F1"/>
    <w:rsid w:val="00230D4D"/>
  </w:style>
  <w:style w:type="paragraph" w:customStyle="1" w:styleId="A66CDACF585B4F64AA6D5BFC7CB5FE28">
    <w:name w:val="A66CDACF585B4F64AA6D5BFC7CB5FE28"/>
    <w:rsid w:val="00230D4D"/>
  </w:style>
  <w:style w:type="paragraph" w:customStyle="1" w:styleId="57BF5155487841A0911C62C5024D7050">
    <w:name w:val="57BF5155487841A0911C62C5024D7050"/>
    <w:rsid w:val="00230D4D"/>
  </w:style>
  <w:style w:type="paragraph" w:customStyle="1" w:styleId="04010A6A66214200AD0C0ECB26DFCF79">
    <w:name w:val="04010A6A66214200AD0C0ECB26DFCF79"/>
    <w:rsid w:val="00230D4D"/>
  </w:style>
  <w:style w:type="paragraph" w:customStyle="1" w:styleId="8C4D6FE6D34848338A2BB4C5F1E32986">
    <w:name w:val="8C4D6FE6D34848338A2BB4C5F1E32986"/>
    <w:rsid w:val="00230D4D"/>
  </w:style>
  <w:style w:type="paragraph" w:customStyle="1" w:styleId="06605A1CB5104B5DAA61508B9B884AA0">
    <w:name w:val="06605A1CB5104B5DAA61508B9B884AA0"/>
    <w:rsid w:val="00230D4D"/>
  </w:style>
  <w:style w:type="paragraph" w:customStyle="1" w:styleId="1F087FBD9D2B410B857AC8EA799C0583">
    <w:name w:val="1F087FBD9D2B410B857AC8EA799C0583"/>
    <w:rsid w:val="00230D4D"/>
  </w:style>
  <w:style w:type="paragraph" w:customStyle="1" w:styleId="F3E764FF63314FE8BE05AA0C9A16A206">
    <w:name w:val="F3E764FF63314FE8BE05AA0C9A16A206"/>
    <w:rsid w:val="00230D4D"/>
  </w:style>
  <w:style w:type="paragraph" w:customStyle="1" w:styleId="BC178FA23F1A4F35AB7E35A4C88FDE6A">
    <w:name w:val="BC178FA23F1A4F35AB7E35A4C88FDE6A"/>
    <w:rsid w:val="00230D4D"/>
  </w:style>
  <w:style w:type="paragraph" w:customStyle="1" w:styleId="E6A1FFF5733E4D95B1301B56E36F764E">
    <w:name w:val="E6A1FFF5733E4D95B1301B56E36F764E"/>
    <w:rsid w:val="00230D4D"/>
  </w:style>
  <w:style w:type="paragraph" w:customStyle="1" w:styleId="ED62D7A3252F4D2399C88623F16F7102">
    <w:name w:val="ED62D7A3252F4D2399C88623F16F7102"/>
    <w:rsid w:val="00230D4D"/>
  </w:style>
  <w:style w:type="paragraph" w:customStyle="1" w:styleId="C9B123C7192343339BAEAEFBFEE42577">
    <w:name w:val="C9B123C7192343339BAEAEFBFEE42577"/>
    <w:rsid w:val="00230D4D"/>
  </w:style>
  <w:style w:type="paragraph" w:customStyle="1" w:styleId="F2B561DF5F6640A789577A280BB0EA38">
    <w:name w:val="F2B561DF5F6640A789577A280BB0EA38"/>
    <w:rsid w:val="00230D4D"/>
  </w:style>
  <w:style w:type="paragraph" w:customStyle="1" w:styleId="241B6FACDDF447C9918DDE97CA7F35FC">
    <w:name w:val="241B6FACDDF447C9918DDE97CA7F35FC"/>
    <w:rsid w:val="00230D4D"/>
  </w:style>
  <w:style w:type="paragraph" w:customStyle="1" w:styleId="AD7E63FEE3DB42F8B680B0100E66F5F2">
    <w:name w:val="AD7E63FEE3DB42F8B680B0100E66F5F2"/>
    <w:rsid w:val="00230D4D"/>
  </w:style>
  <w:style w:type="paragraph" w:customStyle="1" w:styleId="2855C60B62324AB483E1EB6BA8582064">
    <w:name w:val="2855C60B62324AB483E1EB6BA8582064"/>
    <w:rsid w:val="00230D4D"/>
  </w:style>
  <w:style w:type="paragraph" w:customStyle="1" w:styleId="CF3DED61AE7647C8A15AEA651F629D56">
    <w:name w:val="CF3DED61AE7647C8A15AEA651F629D56"/>
    <w:rsid w:val="00230D4D"/>
  </w:style>
  <w:style w:type="paragraph" w:customStyle="1" w:styleId="54064EFD7B2B444FBFAF5FC61B554A03">
    <w:name w:val="54064EFD7B2B444FBFAF5FC61B554A03"/>
    <w:rsid w:val="00230D4D"/>
  </w:style>
  <w:style w:type="paragraph" w:customStyle="1" w:styleId="D9EA592500F54DF3B46A65E6F4ECFBCC">
    <w:name w:val="D9EA592500F54DF3B46A65E6F4ECFBCC"/>
    <w:rsid w:val="00230D4D"/>
  </w:style>
  <w:style w:type="paragraph" w:customStyle="1" w:styleId="3AF2445B36B640309511DE25CC4C23BF">
    <w:name w:val="3AF2445B36B640309511DE25CC4C23BF"/>
    <w:rsid w:val="00230D4D"/>
  </w:style>
  <w:style w:type="paragraph" w:customStyle="1" w:styleId="256AB9B678E745D0B27587F12A9AA8CE">
    <w:name w:val="256AB9B678E745D0B27587F12A9AA8CE"/>
    <w:rsid w:val="00230D4D"/>
  </w:style>
  <w:style w:type="paragraph" w:customStyle="1" w:styleId="547691D7718A47C58B1068E72F5364F3">
    <w:name w:val="547691D7718A47C58B1068E72F5364F3"/>
    <w:rsid w:val="00230D4D"/>
  </w:style>
  <w:style w:type="paragraph" w:customStyle="1" w:styleId="BFBF091534C247A89972C4B246B9292F">
    <w:name w:val="BFBF091534C247A89972C4B246B9292F"/>
    <w:rsid w:val="00230D4D"/>
  </w:style>
  <w:style w:type="paragraph" w:customStyle="1" w:styleId="DF35CBB5E9ED41729AD7CA37AD62BE15">
    <w:name w:val="DF35CBB5E9ED41729AD7CA37AD62BE15"/>
    <w:rsid w:val="00230D4D"/>
  </w:style>
  <w:style w:type="paragraph" w:customStyle="1" w:styleId="313EC8AA1F634644BA7A66A04E6CCE3A">
    <w:name w:val="313EC8AA1F634644BA7A66A04E6CCE3A"/>
    <w:rsid w:val="00230D4D"/>
  </w:style>
  <w:style w:type="paragraph" w:customStyle="1" w:styleId="7151F3356E12409BA9E066A318CEA496">
    <w:name w:val="7151F3356E12409BA9E066A318CEA496"/>
    <w:rsid w:val="00230D4D"/>
  </w:style>
  <w:style w:type="paragraph" w:customStyle="1" w:styleId="F38969787AE1406D911E78CBEB9508B5">
    <w:name w:val="F38969787AE1406D911E78CBEB9508B5"/>
    <w:rsid w:val="00230D4D"/>
  </w:style>
  <w:style w:type="paragraph" w:customStyle="1" w:styleId="B4FD8647CF734AA4AA8411BACE590DA9">
    <w:name w:val="B4FD8647CF734AA4AA8411BACE590DA9"/>
    <w:rsid w:val="00230D4D"/>
  </w:style>
  <w:style w:type="paragraph" w:customStyle="1" w:styleId="1FF3D9565A5A4523B7A2FF8F24350BB1">
    <w:name w:val="1FF3D9565A5A4523B7A2FF8F24350BB1"/>
    <w:rsid w:val="00230D4D"/>
  </w:style>
  <w:style w:type="paragraph" w:customStyle="1" w:styleId="B7CE2DC7E13D4BF7B3D26295739320D6">
    <w:name w:val="B7CE2DC7E13D4BF7B3D26295739320D6"/>
    <w:rsid w:val="00230D4D"/>
  </w:style>
  <w:style w:type="paragraph" w:customStyle="1" w:styleId="C1A1161255BF4CBA9C0B7C5E6F61EA66">
    <w:name w:val="C1A1161255BF4CBA9C0B7C5E6F61EA66"/>
    <w:rsid w:val="00230D4D"/>
  </w:style>
  <w:style w:type="paragraph" w:customStyle="1" w:styleId="93D8975680B249408EBFFBBCC5AAA6B4">
    <w:name w:val="93D8975680B249408EBFFBBCC5AAA6B4"/>
    <w:rsid w:val="00230D4D"/>
  </w:style>
  <w:style w:type="paragraph" w:customStyle="1" w:styleId="ACD3FDECE0C0494EB00DFA77B4EF9BE0">
    <w:name w:val="ACD3FDECE0C0494EB00DFA77B4EF9BE0"/>
    <w:rsid w:val="00230D4D"/>
  </w:style>
  <w:style w:type="paragraph" w:customStyle="1" w:styleId="8F096FFF22FB42BF896CF4AB312A56F4">
    <w:name w:val="8F096FFF22FB42BF896CF4AB312A56F4"/>
    <w:rsid w:val="00230D4D"/>
  </w:style>
  <w:style w:type="paragraph" w:customStyle="1" w:styleId="FC9E693C6421482793A2B9241D0841E8">
    <w:name w:val="FC9E693C6421482793A2B9241D0841E8"/>
    <w:rsid w:val="00230D4D"/>
  </w:style>
  <w:style w:type="paragraph" w:customStyle="1" w:styleId="A046086E7E0E46209E4AC06CEE0557B0">
    <w:name w:val="A046086E7E0E46209E4AC06CEE0557B0"/>
    <w:rsid w:val="00230D4D"/>
  </w:style>
  <w:style w:type="paragraph" w:customStyle="1" w:styleId="3212B99CC62B46A68492524B2E4A4E8E">
    <w:name w:val="3212B99CC62B46A68492524B2E4A4E8E"/>
    <w:rsid w:val="00230D4D"/>
  </w:style>
  <w:style w:type="paragraph" w:customStyle="1" w:styleId="24825CF48A6F40FAB33BEF9187AE158D">
    <w:name w:val="24825CF48A6F40FAB33BEF9187AE158D"/>
    <w:rsid w:val="00230D4D"/>
  </w:style>
  <w:style w:type="paragraph" w:customStyle="1" w:styleId="77A2A885BCE1473287FBC7CDEFF75090">
    <w:name w:val="77A2A885BCE1473287FBC7CDEFF75090"/>
    <w:rsid w:val="00230D4D"/>
  </w:style>
  <w:style w:type="paragraph" w:customStyle="1" w:styleId="D33085DB712E47239727B5CB4234814B">
    <w:name w:val="D33085DB712E47239727B5CB4234814B"/>
    <w:rsid w:val="00230D4D"/>
  </w:style>
  <w:style w:type="paragraph" w:customStyle="1" w:styleId="B6C8535AED3945F7907528A2FCF1A60B">
    <w:name w:val="B6C8535AED3945F7907528A2FCF1A60B"/>
    <w:rsid w:val="00230D4D"/>
  </w:style>
  <w:style w:type="paragraph" w:customStyle="1" w:styleId="802E7126DBAB49B096C887F3017BEC60">
    <w:name w:val="802E7126DBAB49B096C887F3017BEC60"/>
    <w:rsid w:val="00230D4D"/>
  </w:style>
  <w:style w:type="paragraph" w:customStyle="1" w:styleId="6FCDD056DB7446FE860F0A7BE601E308">
    <w:name w:val="6FCDD056DB7446FE860F0A7BE601E308"/>
    <w:rsid w:val="00230D4D"/>
  </w:style>
  <w:style w:type="paragraph" w:customStyle="1" w:styleId="3D9162B346EB4BAFB73F10D2989A7185">
    <w:name w:val="3D9162B346EB4BAFB73F10D2989A7185"/>
    <w:rsid w:val="00230D4D"/>
  </w:style>
  <w:style w:type="paragraph" w:customStyle="1" w:styleId="85C091CCB091411E974368DDE7E9B8A8">
    <w:name w:val="85C091CCB091411E974368DDE7E9B8A8"/>
    <w:rsid w:val="00230D4D"/>
  </w:style>
  <w:style w:type="paragraph" w:customStyle="1" w:styleId="E9DA89E4D245470683CE0FD2A2564A77">
    <w:name w:val="E9DA89E4D245470683CE0FD2A2564A77"/>
    <w:rsid w:val="00230D4D"/>
  </w:style>
  <w:style w:type="paragraph" w:customStyle="1" w:styleId="974FDD8F0706459DB812FD593E110164">
    <w:name w:val="974FDD8F0706459DB812FD593E110164"/>
    <w:rsid w:val="00230D4D"/>
  </w:style>
  <w:style w:type="paragraph" w:customStyle="1" w:styleId="EB4621E9520E45208DE70FD4A6D58D05">
    <w:name w:val="EB4621E9520E45208DE70FD4A6D58D05"/>
    <w:rsid w:val="00230D4D"/>
  </w:style>
  <w:style w:type="paragraph" w:customStyle="1" w:styleId="C211795037664EACB7080766C006AAA4">
    <w:name w:val="C211795037664EACB7080766C006AAA4"/>
    <w:rsid w:val="00230D4D"/>
  </w:style>
  <w:style w:type="paragraph" w:customStyle="1" w:styleId="79A4C09C3AE14FA1B0B4FCBAECF5213B">
    <w:name w:val="79A4C09C3AE14FA1B0B4FCBAECF5213B"/>
    <w:rsid w:val="00230D4D"/>
  </w:style>
  <w:style w:type="paragraph" w:customStyle="1" w:styleId="F0EBDD0E3024479BB897681D07EE4776">
    <w:name w:val="F0EBDD0E3024479BB897681D07EE4776"/>
    <w:rsid w:val="00230D4D"/>
  </w:style>
  <w:style w:type="paragraph" w:customStyle="1" w:styleId="73999852DD0C4830997901D239F20A2D">
    <w:name w:val="73999852DD0C4830997901D239F20A2D"/>
    <w:rsid w:val="00230D4D"/>
  </w:style>
  <w:style w:type="paragraph" w:customStyle="1" w:styleId="CD5B925521E845D2B085AF438933B169">
    <w:name w:val="CD5B925521E845D2B085AF438933B169"/>
    <w:rsid w:val="00230D4D"/>
  </w:style>
  <w:style w:type="paragraph" w:customStyle="1" w:styleId="5483BDF2581747199D69992EBC29A9FB">
    <w:name w:val="5483BDF2581747199D69992EBC29A9FB"/>
    <w:rsid w:val="00230D4D"/>
  </w:style>
  <w:style w:type="paragraph" w:customStyle="1" w:styleId="9C9A4CF1B5CA495AAE3DF81BDD462F27">
    <w:name w:val="9C9A4CF1B5CA495AAE3DF81BDD462F27"/>
    <w:rsid w:val="00230D4D"/>
  </w:style>
  <w:style w:type="paragraph" w:customStyle="1" w:styleId="976CF55965CC48AD86A8DCF03E692238">
    <w:name w:val="976CF55965CC48AD86A8DCF03E692238"/>
    <w:rsid w:val="00230D4D"/>
  </w:style>
  <w:style w:type="paragraph" w:customStyle="1" w:styleId="9D79408E8EFB4EDA9A266CD953CAF7E0">
    <w:name w:val="9D79408E8EFB4EDA9A266CD953CAF7E0"/>
    <w:rsid w:val="00230D4D"/>
  </w:style>
  <w:style w:type="paragraph" w:customStyle="1" w:styleId="54DDE9DC0CF44822BB1566C3407A6BD2">
    <w:name w:val="54DDE9DC0CF44822BB1566C3407A6BD2"/>
    <w:rsid w:val="00230D4D"/>
  </w:style>
  <w:style w:type="paragraph" w:customStyle="1" w:styleId="74A62FABDA6F4074A9A1262BAD6C3C2A">
    <w:name w:val="74A62FABDA6F4074A9A1262BAD6C3C2A"/>
    <w:rsid w:val="00230D4D"/>
  </w:style>
  <w:style w:type="paragraph" w:customStyle="1" w:styleId="8D22EA393A3043CCB24C28F6EAD4366C">
    <w:name w:val="8D22EA393A3043CCB24C28F6EAD4366C"/>
    <w:rsid w:val="00230D4D"/>
  </w:style>
  <w:style w:type="paragraph" w:customStyle="1" w:styleId="0BABC4830FB34B43A901656F6EAD5904">
    <w:name w:val="0BABC4830FB34B43A901656F6EAD5904"/>
    <w:rsid w:val="00230D4D"/>
  </w:style>
  <w:style w:type="paragraph" w:customStyle="1" w:styleId="F7C65FB81ADF488FB40833F2E2A8A0DB">
    <w:name w:val="F7C65FB81ADF488FB40833F2E2A8A0DB"/>
    <w:rsid w:val="00230D4D"/>
  </w:style>
  <w:style w:type="paragraph" w:customStyle="1" w:styleId="CA255FA318774F60AED42D3E92DDD4B6">
    <w:name w:val="CA255FA318774F60AED42D3E92DDD4B6"/>
    <w:rsid w:val="00230D4D"/>
  </w:style>
  <w:style w:type="paragraph" w:customStyle="1" w:styleId="73CAC7FE3FA54EF3BAC26CAA40CC0C37">
    <w:name w:val="73CAC7FE3FA54EF3BAC26CAA40CC0C37"/>
    <w:rsid w:val="00230D4D"/>
  </w:style>
  <w:style w:type="paragraph" w:customStyle="1" w:styleId="E6CFB36C29DF4FA282FF788B15697525">
    <w:name w:val="E6CFB36C29DF4FA282FF788B15697525"/>
    <w:rsid w:val="00230D4D"/>
  </w:style>
  <w:style w:type="paragraph" w:customStyle="1" w:styleId="FC08AE5553DD41DC87A54FF9FA23E70F">
    <w:name w:val="FC08AE5553DD41DC87A54FF9FA23E70F"/>
    <w:rsid w:val="00230D4D"/>
  </w:style>
  <w:style w:type="paragraph" w:customStyle="1" w:styleId="339EC723390D49D29D35D64EE4F34723">
    <w:name w:val="339EC723390D49D29D35D64EE4F34723"/>
    <w:rsid w:val="00230D4D"/>
  </w:style>
  <w:style w:type="paragraph" w:customStyle="1" w:styleId="F9B880CF6342480A89D3748D27888115">
    <w:name w:val="F9B880CF6342480A89D3748D27888115"/>
    <w:rsid w:val="00230D4D"/>
  </w:style>
  <w:style w:type="paragraph" w:customStyle="1" w:styleId="6BD3F0DFAAB84FB89BDE416406F80C6A">
    <w:name w:val="6BD3F0DFAAB84FB89BDE416406F80C6A"/>
    <w:rsid w:val="00230D4D"/>
  </w:style>
  <w:style w:type="paragraph" w:customStyle="1" w:styleId="18CD8164057A49D89D822C7C762DF7DF">
    <w:name w:val="18CD8164057A49D89D822C7C762DF7DF"/>
    <w:rsid w:val="00230D4D"/>
  </w:style>
  <w:style w:type="paragraph" w:customStyle="1" w:styleId="9038CFCE4F5849C480FE687911B0568B">
    <w:name w:val="9038CFCE4F5849C480FE687911B0568B"/>
    <w:rsid w:val="00230D4D"/>
  </w:style>
  <w:style w:type="paragraph" w:customStyle="1" w:styleId="B7DF9BBFB4414BEBA738A297AAB7A708">
    <w:name w:val="B7DF9BBFB4414BEBA738A297AAB7A708"/>
    <w:rsid w:val="00230D4D"/>
  </w:style>
  <w:style w:type="paragraph" w:customStyle="1" w:styleId="150D20F5E946454E83CC6372D0E7FC46">
    <w:name w:val="150D20F5E946454E83CC6372D0E7FC46"/>
    <w:rsid w:val="00230D4D"/>
  </w:style>
  <w:style w:type="paragraph" w:customStyle="1" w:styleId="F8EA3888C9F043FD871793CC478CAB86">
    <w:name w:val="F8EA3888C9F043FD871793CC478CAB86"/>
    <w:rsid w:val="00230D4D"/>
  </w:style>
  <w:style w:type="paragraph" w:customStyle="1" w:styleId="F8146B32964045D88B606C0D9FB09C50">
    <w:name w:val="F8146B32964045D88B606C0D9FB09C50"/>
    <w:rsid w:val="00230D4D"/>
  </w:style>
  <w:style w:type="paragraph" w:customStyle="1" w:styleId="0937815CFDB64CE7A089F4918E558B9A">
    <w:name w:val="0937815CFDB64CE7A089F4918E558B9A"/>
    <w:rsid w:val="00230D4D"/>
  </w:style>
  <w:style w:type="paragraph" w:customStyle="1" w:styleId="0F83A4A3E14948D1913FB7380F6A50F1">
    <w:name w:val="0F83A4A3E14948D1913FB7380F6A50F1"/>
    <w:rsid w:val="00230D4D"/>
  </w:style>
  <w:style w:type="paragraph" w:customStyle="1" w:styleId="99CCCE213053497A88D147584F4733F7">
    <w:name w:val="99CCCE213053497A88D147584F4733F7"/>
    <w:rsid w:val="00230D4D"/>
  </w:style>
  <w:style w:type="paragraph" w:customStyle="1" w:styleId="898300B20BAA4B10B738B7F0C710D1CD">
    <w:name w:val="898300B20BAA4B10B738B7F0C710D1CD"/>
    <w:rsid w:val="00230D4D"/>
  </w:style>
  <w:style w:type="paragraph" w:customStyle="1" w:styleId="773AE01055164C2EB1E00AA0FFB8A5E0">
    <w:name w:val="773AE01055164C2EB1E00AA0FFB8A5E0"/>
    <w:rsid w:val="00230D4D"/>
  </w:style>
  <w:style w:type="paragraph" w:customStyle="1" w:styleId="E514A93F77484D9BB700C1FCB0D72BEA">
    <w:name w:val="E514A93F77484D9BB700C1FCB0D72BEA"/>
    <w:rsid w:val="00230D4D"/>
  </w:style>
  <w:style w:type="paragraph" w:customStyle="1" w:styleId="30B3601A37BF4F52905FA79E565AF7DB">
    <w:name w:val="30B3601A37BF4F52905FA79E565AF7DB"/>
    <w:rsid w:val="00230D4D"/>
  </w:style>
  <w:style w:type="paragraph" w:customStyle="1" w:styleId="0DD1F792DC67468DBFB6625AE45083AA">
    <w:name w:val="0DD1F792DC67468DBFB6625AE45083AA"/>
    <w:rsid w:val="00230D4D"/>
  </w:style>
  <w:style w:type="paragraph" w:customStyle="1" w:styleId="19FA6C0A5C334196B0745043AB5C612E">
    <w:name w:val="19FA6C0A5C334196B0745043AB5C612E"/>
    <w:rsid w:val="00230D4D"/>
  </w:style>
  <w:style w:type="paragraph" w:customStyle="1" w:styleId="8842982F4E394BA1A249923B7FAC5582">
    <w:name w:val="8842982F4E394BA1A249923B7FAC5582"/>
    <w:rsid w:val="00230D4D"/>
  </w:style>
  <w:style w:type="paragraph" w:customStyle="1" w:styleId="542DD4D88BBA43D992A2EAE24904B6E7">
    <w:name w:val="542DD4D88BBA43D992A2EAE24904B6E7"/>
    <w:rsid w:val="00230D4D"/>
  </w:style>
  <w:style w:type="paragraph" w:customStyle="1" w:styleId="66AF4E5E8CBE4DD486D8AFAA07A82779">
    <w:name w:val="66AF4E5E8CBE4DD486D8AFAA07A82779"/>
    <w:rsid w:val="00230D4D"/>
  </w:style>
  <w:style w:type="paragraph" w:customStyle="1" w:styleId="2F3D7435683D4AC9AE5058D8EAA1384F">
    <w:name w:val="2F3D7435683D4AC9AE5058D8EAA1384F"/>
    <w:rsid w:val="00230D4D"/>
  </w:style>
  <w:style w:type="paragraph" w:customStyle="1" w:styleId="9418E2021576422FAA6D70236519C1B0">
    <w:name w:val="9418E2021576422FAA6D70236519C1B0"/>
    <w:rsid w:val="00230D4D"/>
  </w:style>
  <w:style w:type="paragraph" w:customStyle="1" w:styleId="57192A6488914E8DAD61F13D966E5D68">
    <w:name w:val="57192A6488914E8DAD61F13D966E5D68"/>
    <w:rsid w:val="00230D4D"/>
  </w:style>
  <w:style w:type="paragraph" w:customStyle="1" w:styleId="F79AECF0EE7C46FF9F32FD4082250D87">
    <w:name w:val="F79AECF0EE7C46FF9F32FD4082250D87"/>
    <w:rsid w:val="00230D4D"/>
  </w:style>
  <w:style w:type="paragraph" w:customStyle="1" w:styleId="586E627E6CF44068A96D69F45D5A9ED6">
    <w:name w:val="586E627E6CF44068A96D69F45D5A9ED6"/>
    <w:rsid w:val="00230D4D"/>
  </w:style>
  <w:style w:type="paragraph" w:customStyle="1" w:styleId="29B647A00F1A49FB9B50EA134E205F2A">
    <w:name w:val="29B647A00F1A49FB9B50EA134E205F2A"/>
    <w:rsid w:val="00230D4D"/>
  </w:style>
  <w:style w:type="paragraph" w:customStyle="1" w:styleId="3BF3266044524B0884B2B45DD94007FA">
    <w:name w:val="3BF3266044524B0884B2B45DD94007FA"/>
    <w:rsid w:val="00230D4D"/>
  </w:style>
  <w:style w:type="paragraph" w:customStyle="1" w:styleId="9869E74FFE2545888692B34C96C4B64D">
    <w:name w:val="9869E74FFE2545888692B34C96C4B64D"/>
    <w:rsid w:val="00230D4D"/>
  </w:style>
  <w:style w:type="paragraph" w:customStyle="1" w:styleId="348E3243C5764D0A9AD784078C5EDF43">
    <w:name w:val="348E3243C5764D0A9AD784078C5EDF43"/>
    <w:rsid w:val="00230D4D"/>
  </w:style>
  <w:style w:type="paragraph" w:customStyle="1" w:styleId="B68D4964DED542D6A3AEF9613186823E">
    <w:name w:val="B68D4964DED542D6A3AEF9613186823E"/>
    <w:rsid w:val="00230D4D"/>
  </w:style>
  <w:style w:type="paragraph" w:customStyle="1" w:styleId="28BE83A7B88246C59A3E82B283382687">
    <w:name w:val="28BE83A7B88246C59A3E82B283382687"/>
    <w:rsid w:val="00230D4D"/>
  </w:style>
  <w:style w:type="paragraph" w:customStyle="1" w:styleId="61411936882C4D0098967239ADFB2522">
    <w:name w:val="61411936882C4D0098967239ADFB2522"/>
    <w:rsid w:val="00230D4D"/>
  </w:style>
  <w:style w:type="paragraph" w:customStyle="1" w:styleId="482C9E64375F43F2A7E0C7457F2103CE">
    <w:name w:val="482C9E64375F43F2A7E0C7457F2103CE"/>
    <w:rsid w:val="00230D4D"/>
  </w:style>
  <w:style w:type="paragraph" w:customStyle="1" w:styleId="153DF7DB2D284A2880EC8644B06CD785">
    <w:name w:val="153DF7DB2D284A2880EC8644B06CD785"/>
    <w:rsid w:val="00230D4D"/>
  </w:style>
  <w:style w:type="paragraph" w:customStyle="1" w:styleId="B91633DFCDB74CD2B923B76394F83815">
    <w:name w:val="B91633DFCDB74CD2B923B76394F83815"/>
    <w:rsid w:val="00230D4D"/>
  </w:style>
  <w:style w:type="paragraph" w:customStyle="1" w:styleId="A10A3C78A0FF4A1B90AD5E418DE5ECBE">
    <w:name w:val="A10A3C78A0FF4A1B90AD5E418DE5ECBE"/>
    <w:rsid w:val="00230D4D"/>
  </w:style>
  <w:style w:type="paragraph" w:customStyle="1" w:styleId="7CF232750C8E40B992D3D89F789EE830">
    <w:name w:val="7CF232750C8E40B992D3D89F789EE830"/>
    <w:rsid w:val="00230D4D"/>
  </w:style>
  <w:style w:type="paragraph" w:customStyle="1" w:styleId="00B27C3BB6934EDE89FC26F6FA4DC4D5">
    <w:name w:val="00B27C3BB6934EDE89FC26F6FA4DC4D5"/>
    <w:rsid w:val="00230D4D"/>
  </w:style>
  <w:style w:type="paragraph" w:customStyle="1" w:styleId="0CCF70B5B1A24D87A532E8C60CF247F7">
    <w:name w:val="0CCF70B5B1A24D87A532E8C60CF247F7"/>
    <w:rsid w:val="00230D4D"/>
  </w:style>
  <w:style w:type="paragraph" w:customStyle="1" w:styleId="AAB6DD2BCF794608A4A782149D6E0C30">
    <w:name w:val="AAB6DD2BCF794608A4A782149D6E0C30"/>
    <w:rsid w:val="00230D4D"/>
  </w:style>
  <w:style w:type="paragraph" w:customStyle="1" w:styleId="DD22B2E7B7F74C3885F5565A39836CE3">
    <w:name w:val="DD22B2E7B7F74C3885F5565A39836CE3"/>
    <w:rsid w:val="00230D4D"/>
  </w:style>
  <w:style w:type="paragraph" w:customStyle="1" w:styleId="8107356F6C6E43E1BC16A77B79783329">
    <w:name w:val="8107356F6C6E43E1BC16A77B79783329"/>
    <w:rsid w:val="00230D4D"/>
  </w:style>
  <w:style w:type="paragraph" w:customStyle="1" w:styleId="9ECAD8B09F7F4D11AFAEFB3F335FAF99">
    <w:name w:val="9ECAD8B09F7F4D11AFAEFB3F335FAF99"/>
    <w:rsid w:val="00230D4D"/>
  </w:style>
  <w:style w:type="paragraph" w:customStyle="1" w:styleId="FB6CA832943C4AB6AC0E70991369439B">
    <w:name w:val="FB6CA832943C4AB6AC0E70991369439B"/>
    <w:rsid w:val="00230D4D"/>
  </w:style>
  <w:style w:type="paragraph" w:customStyle="1" w:styleId="EDB8486D6B024359A4327D089114C7AD">
    <w:name w:val="EDB8486D6B024359A4327D089114C7AD"/>
    <w:rsid w:val="00230D4D"/>
  </w:style>
  <w:style w:type="paragraph" w:customStyle="1" w:styleId="5582521F22B9498885AFB1E7E2D29AFA">
    <w:name w:val="5582521F22B9498885AFB1E7E2D29AFA"/>
    <w:rsid w:val="00230D4D"/>
  </w:style>
  <w:style w:type="paragraph" w:customStyle="1" w:styleId="294EADAB366142F2BD370B09EF04629D">
    <w:name w:val="294EADAB366142F2BD370B09EF04629D"/>
    <w:rsid w:val="00230D4D"/>
  </w:style>
  <w:style w:type="paragraph" w:customStyle="1" w:styleId="F43E2B90A09646BF9DCFFB87493AC855">
    <w:name w:val="F43E2B90A09646BF9DCFFB87493AC855"/>
    <w:rsid w:val="00230D4D"/>
  </w:style>
  <w:style w:type="paragraph" w:customStyle="1" w:styleId="2BCA88A42A614346BCD6004F4F881A21">
    <w:name w:val="2BCA88A42A614346BCD6004F4F881A21"/>
    <w:rsid w:val="00230D4D"/>
  </w:style>
  <w:style w:type="paragraph" w:customStyle="1" w:styleId="B35803E1338B419CBA770D5AB974638D">
    <w:name w:val="B35803E1338B419CBA770D5AB974638D"/>
    <w:rsid w:val="00230D4D"/>
  </w:style>
  <w:style w:type="paragraph" w:customStyle="1" w:styleId="501723048B8C449EBB877CD38A0F2051">
    <w:name w:val="501723048B8C449EBB877CD38A0F2051"/>
    <w:rsid w:val="00230D4D"/>
  </w:style>
  <w:style w:type="paragraph" w:customStyle="1" w:styleId="F9721377975A41238410FF9D63C7FBD7">
    <w:name w:val="F9721377975A41238410FF9D63C7FBD7"/>
    <w:rsid w:val="00230D4D"/>
  </w:style>
  <w:style w:type="paragraph" w:customStyle="1" w:styleId="86AE10828F9E4DD39C376CA9DD2E1649">
    <w:name w:val="86AE10828F9E4DD39C376CA9DD2E1649"/>
    <w:rsid w:val="00230D4D"/>
  </w:style>
  <w:style w:type="paragraph" w:customStyle="1" w:styleId="2E3A0B01702340A9AF1B5C1CD07236B8">
    <w:name w:val="2E3A0B01702340A9AF1B5C1CD07236B8"/>
    <w:rsid w:val="00230D4D"/>
  </w:style>
  <w:style w:type="paragraph" w:customStyle="1" w:styleId="CF1BCEC3592C4CBC9A9A11C06B290F20">
    <w:name w:val="CF1BCEC3592C4CBC9A9A11C06B290F20"/>
    <w:rsid w:val="00230D4D"/>
  </w:style>
  <w:style w:type="paragraph" w:customStyle="1" w:styleId="F3C120A3ADBE4775BF8E661E30BA4F8E">
    <w:name w:val="F3C120A3ADBE4775BF8E661E30BA4F8E"/>
    <w:rsid w:val="00230D4D"/>
  </w:style>
  <w:style w:type="paragraph" w:customStyle="1" w:styleId="809A519ABA864BD0B4C0D634FF7D5D46">
    <w:name w:val="809A519ABA864BD0B4C0D634FF7D5D46"/>
    <w:rsid w:val="00230D4D"/>
  </w:style>
  <w:style w:type="paragraph" w:customStyle="1" w:styleId="4C923886ED9E446C90474A5E4DE23B32">
    <w:name w:val="4C923886ED9E446C90474A5E4DE23B32"/>
    <w:rsid w:val="00230D4D"/>
  </w:style>
  <w:style w:type="paragraph" w:customStyle="1" w:styleId="CE90F2DB032649AE8216B0971DF07029">
    <w:name w:val="CE90F2DB032649AE8216B0971DF07029"/>
    <w:rsid w:val="00230D4D"/>
  </w:style>
  <w:style w:type="paragraph" w:customStyle="1" w:styleId="2DD921A486D0441E819EFE6B1BEC1B16">
    <w:name w:val="2DD921A486D0441E819EFE6B1BEC1B16"/>
    <w:rsid w:val="00230D4D"/>
  </w:style>
  <w:style w:type="paragraph" w:customStyle="1" w:styleId="F55F95FF84264C1EB3C6974BAE21E184">
    <w:name w:val="F55F95FF84264C1EB3C6974BAE21E184"/>
    <w:rsid w:val="00230D4D"/>
  </w:style>
  <w:style w:type="paragraph" w:customStyle="1" w:styleId="610B66D5F5F542BB92D3D87CF38D1011">
    <w:name w:val="610B66D5F5F542BB92D3D87CF38D1011"/>
    <w:rsid w:val="00230D4D"/>
  </w:style>
  <w:style w:type="paragraph" w:customStyle="1" w:styleId="331B83CF03BB41E7932277338AF9132B">
    <w:name w:val="331B83CF03BB41E7932277338AF9132B"/>
    <w:rsid w:val="00230D4D"/>
  </w:style>
  <w:style w:type="paragraph" w:customStyle="1" w:styleId="D1F3CED5E4034C48852F36E761468E36">
    <w:name w:val="D1F3CED5E4034C48852F36E761468E36"/>
    <w:rsid w:val="00230D4D"/>
  </w:style>
  <w:style w:type="paragraph" w:customStyle="1" w:styleId="97CD7C956C164DCEA98481C3EFA3C047">
    <w:name w:val="97CD7C956C164DCEA98481C3EFA3C047"/>
    <w:rsid w:val="00230D4D"/>
  </w:style>
  <w:style w:type="paragraph" w:customStyle="1" w:styleId="6D3285BA73114D12B4648662B0354CF1">
    <w:name w:val="6D3285BA73114D12B4648662B0354CF1"/>
    <w:rsid w:val="00230D4D"/>
  </w:style>
  <w:style w:type="paragraph" w:customStyle="1" w:styleId="EECB9DBF2F3E48EB8B198CF4EE4EFDCE">
    <w:name w:val="EECB9DBF2F3E48EB8B198CF4EE4EFDCE"/>
    <w:rsid w:val="00230D4D"/>
  </w:style>
  <w:style w:type="paragraph" w:customStyle="1" w:styleId="B9BE9085A61E4D9F81BC5534E3353B20">
    <w:name w:val="B9BE9085A61E4D9F81BC5534E3353B20"/>
    <w:rsid w:val="00230D4D"/>
  </w:style>
  <w:style w:type="paragraph" w:customStyle="1" w:styleId="4B129ACA7B9A412AA08C9098A00A8318">
    <w:name w:val="4B129ACA7B9A412AA08C9098A00A8318"/>
    <w:rsid w:val="00230D4D"/>
  </w:style>
  <w:style w:type="paragraph" w:customStyle="1" w:styleId="8343EEDDA1EF4A8BA9B18CEF044DF575">
    <w:name w:val="8343EEDDA1EF4A8BA9B18CEF044DF575"/>
    <w:rsid w:val="00230D4D"/>
  </w:style>
  <w:style w:type="paragraph" w:customStyle="1" w:styleId="C035DAAE3C8F4403B239F571D4D5FC23">
    <w:name w:val="C035DAAE3C8F4403B239F571D4D5FC23"/>
    <w:rsid w:val="00230D4D"/>
  </w:style>
  <w:style w:type="paragraph" w:customStyle="1" w:styleId="81AD04947B06403D9D6628042AA39A23">
    <w:name w:val="81AD04947B06403D9D6628042AA39A23"/>
    <w:rsid w:val="00230D4D"/>
  </w:style>
  <w:style w:type="paragraph" w:customStyle="1" w:styleId="97164B789CD547C482E152B395503863">
    <w:name w:val="97164B789CD547C482E152B395503863"/>
    <w:rsid w:val="00230D4D"/>
  </w:style>
  <w:style w:type="paragraph" w:customStyle="1" w:styleId="A06287A81E7347FEB3FEC78295DBA928">
    <w:name w:val="A06287A81E7347FEB3FEC78295DBA928"/>
    <w:rsid w:val="00230D4D"/>
  </w:style>
  <w:style w:type="paragraph" w:customStyle="1" w:styleId="24E742F90D4941C08A36BD6AFA7A8855">
    <w:name w:val="24E742F90D4941C08A36BD6AFA7A8855"/>
    <w:rsid w:val="00230D4D"/>
  </w:style>
  <w:style w:type="paragraph" w:customStyle="1" w:styleId="BB35B17CC2464C7094F9D35D0F2C86E4">
    <w:name w:val="BB35B17CC2464C7094F9D35D0F2C86E4"/>
    <w:rsid w:val="00230D4D"/>
  </w:style>
  <w:style w:type="paragraph" w:customStyle="1" w:styleId="A5B09083CEDA4500A1E1D3BCEB88D73F">
    <w:name w:val="A5B09083CEDA4500A1E1D3BCEB88D73F"/>
    <w:rsid w:val="00230D4D"/>
  </w:style>
  <w:style w:type="paragraph" w:customStyle="1" w:styleId="7531426395AA44B3BE0EE07A130635E6">
    <w:name w:val="7531426395AA44B3BE0EE07A130635E6"/>
    <w:rsid w:val="00230D4D"/>
  </w:style>
  <w:style w:type="paragraph" w:customStyle="1" w:styleId="D1149E56C288431B9339DBD5E70CD60E">
    <w:name w:val="D1149E56C288431B9339DBD5E70CD60E"/>
    <w:rsid w:val="00230D4D"/>
  </w:style>
  <w:style w:type="paragraph" w:customStyle="1" w:styleId="AD5E8599E5614AE8AE587DE45F675D18">
    <w:name w:val="AD5E8599E5614AE8AE587DE45F675D18"/>
    <w:rsid w:val="00230D4D"/>
  </w:style>
  <w:style w:type="paragraph" w:customStyle="1" w:styleId="F4715FA3013B411D8682D794F881DB3D">
    <w:name w:val="F4715FA3013B411D8682D794F881DB3D"/>
    <w:rsid w:val="00230D4D"/>
  </w:style>
  <w:style w:type="paragraph" w:customStyle="1" w:styleId="F3976FD7498042C1B7DA75C1C71603B3">
    <w:name w:val="F3976FD7498042C1B7DA75C1C71603B3"/>
    <w:rsid w:val="00230D4D"/>
  </w:style>
  <w:style w:type="paragraph" w:customStyle="1" w:styleId="EA804A6F20C0409BB9C8B475ED080832">
    <w:name w:val="EA804A6F20C0409BB9C8B475ED080832"/>
    <w:rsid w:val="00230D4D"/>
  </w:style>
  <w:style w:type="paragraph" w:customStyle="1" w:styleId="FD4B13EE948643F08409280FBF186BD4">
    <w:name w:val="FD4B13EE948643F08409280FBF186BD4"/>
    <w:rsid w:val="00230D4D"/>
  </w:style>
  <w:style w:type="paragraph" w:customStyle="1" w:styleId="F66E79FDBDD546B19D07C6067395E9D2">
    <w:name w:val="F66E79FDBDD546B19D07C6067395E9D2"/>
    <w:rsid w:val="00230D4D"/>
  </w:style>
  <w:style w:type="paragraph" w:customStyle="1" w:styleId="3541203A1B444A568F5281D14E6F0E6A">
    <w:name w:val="3541203A1B444A568F5281D14E6F0E6A"/>
    <w:rsid w:val="00230D4D"/>
  </w:style>
  <w:style w:type="paragraph" w:customStyle="1" w:styleId="7922161E27A44A09ABFFA01875D55CF9">
    <w:name w:val="7922161E27A44A09ABFFA01875D55CF9"/>
    <w:rsid w:val="00230D4D"/>
  </w:style>
  <w:style w:type="paragraph" w:customStyle="1" w:styleId="D6DBB290F0EC43E6A6ED1AC2B0FD4B15">
    <w:name w:val="D6DBB290F0EC43E6A6ED1AC2B0FD4B15"/>
    <w:rsid w:val="00230D4D"/>
  </w:style>
  <w:style w:type="paragraph" w:customStyle="1" w:styleId="636A641A6E7F417AAC915461339A0F9B">
    <w:name w:val="636A641A6E7F417AAC915461339A0F9B"/>
    <w:rsid w:val="00230D4D"/>
  </w:style>
  <w:style w:type="paragraph" w:customStyle="1" w:styleId="974BDDA533AB48DD8329D7BCF3FCC8DD">
    <w:name w:val="974BDDA533AB48DD8329D7BCF3FCC8DD"/>
    <w:rsid w:val="00230D4D"/>
  </w:style>
  <w:style w:type="paragraph" w:customStyle="1" w:styleId="1038E4CF86ED4EC69DF1FBA2DE33309B">
    <w:name w:val="1038E4CF86ED4EC69DF1FBA2DE33309B"/>
    <w:rsid w:val="00230D4D"/>
  </w:style>
  <w:style w:type="paragraph" w:customStyle="1" w:styleId="A183691F508B4BBBA6CC626CD54FFEB8">
    <w:name w:val="A183691F508B4BBBA6CC626CD54FFEB8"/>
    <w:rsid w:val="00230D4D"/>
  </w:style>
  <w:style w:type="paragraph" w:customStyle="1" w:styleId="86E839D408234DF49A8DFF18597EBAA4">
    <w:name w:val="86E839D408234DF49A8DFF18597EBAA4"/>
    <w:rsid w:val="00230D4D"/>
  </w:style>
  <w:style w:type="paragraph" w:customStyle="1" w:styleId="8D24DB218E104C91A500F7C7136FE755">
    <w:name w:val="8D24DB218E104C91A500F7C7136FE755"/>
    <w:rsid w:val="00230D4D"/>
  </w:style>
  <w:style w:type="paragraph" w:customStyle="1" w:styleId="0BFCB26B9951428DA6FDD834F313B098">
    <w:name w:val="0BFCB26B9951428DA6FDD834F313B098"/>
    <w:rsid w:val="00230D4D"/>
  </w:style>
  <w:style w:type="paragraph" w:customStyle="1" w:styleId="4D3FA3CD42544550BAF48098A7565268">
    <w:name w:val="4D3FA3CD42544550BAF48098A7565268"/>
    <w:rsid w:val="00230D4D"/>
  </w:style>
  <w:style w:type="paragraph" w:customStyle="1" w:styleId="1BBCDE6188B04458840A980D02336EF5">
    <w:name w:val="1BBCDE6188B04458840A980D02336EF5"/>
    <w:rsid w:val="00230D4D"/>
  </w:style>
  <w:style w:type="paragraph" w:customStyle="1" w:styleId="43D12A761AF34ABBA7154D3117E6F244">
    <w:name w:val="43D12A761AF34ABBA7154D3117E6F244"/>
    <w:rsid w:val="00230D4D"/>
  </w:style>
  <w:style w:type="paragraph" w:customStyle="1" w:styleId="406B6A8737B94BB895562B2651BE82A1">
    <w:name w:val="406B6A8737B94BB895562B2651BE82A1"/>
    <w:rsid w:val="00230D4D"/>
  </w:style>
  <w:style w:type="paragraph" w:customStyle="1" w:styleId="F041CCD761FF43F68FB4D8695809C856">
    <w:name w:val="F041CCD761FF43F68FB4D8695809C856"/>
    <w:rsid w:val="00230D4D"/>
  </w:style>
  <w:style w:type="paragraph" w:customStyle="1" w:styleId="BD2A8CEF49ED4301A9B76D3044A0137B">
    <w:name w:val="BD2A8CEF49ED4301A9B76D3044A0137B"/>
    <w:rsid w:val="00230D4D"/>
  </w:style>
  <w:style w:type="paragraph" w:customStyle="1" w:styleId="14FA85810DC04DA78904843E9AB8D890">
    <w:name w:val="14FA85810DC04DA78904843E9AB8D890"/>
    <w:rsid w:val="00230D4D"/>
  </w:style>
  <w:style w:type="paragraph" w:customStyle="1" w:styleId="2F54CE512797477599A526C8CA95D9EC">
    <w:name w:val="2F54CE512797477599A526C8CA95D9EC"/>
    <w:rsid w:val="00230D4D"/>
  </w:style>
  <w:style w:type="paragraph" w:customStyle="1" w:styleId="125724E830D64C7994CECE1108E89D12">
    <w:name w:val="125724E830D64C7994CECE1108E89D12"/>
    <w:rsid w:val="00230D4D"/>
  </w:style>
  <w:style w:type="paragraph" w:customStyle="1" w:styleId="A5E48E41FB054D2F8272134077B0EA7A">
    <w:name w:val="A5E48E41FB054D2F8272134077B0EA7A"/>
    <w:rsid w:val="00230D4D"/>
  </w:style>
  <w:style w:type="paragraph" w:customStyle="1" w:styleId="7185B11FE6CD44C2B194B6EAA349FDDF">
    <w:name w:val="7185B11FE6CD44C2B194B6EAA349FDDF"/>
    <w:rsid w:val="00230D4D"/>
  </w:style>
  <w:style w:type="paragraph" w:customStyle="1" w:styleId="4EC084113C034F47A86F52B2CB9542FD">
    <w:name w:val="4EC084113C034F47A86F52B2CB9542FD"/>
    <w:rsid w:val="00230D4D"/>
  </w:style>
  <w:style w:type="paragraph" w:customStyle="1" w:styleId="9F2D54EA3BD5495CA828D15592B31F3C">
    <w:name w:val="9F2D54EA3BD5495CA828D15592B31F3C"/>
    <w:rsid w:val="00230D4D"/>
  </w:style>
  <w:style w:type="paragraph" w:customStyle="1" w:styleId="CB713CD6C545459DA6F5634DAD9B22B8">
    <w:name w:val="CB713CD6C545459DA6F5634DAD9B22B8"/>
    <w:rsid w:val="00230D4D"/>
  </w:style>
  <w:style w:type="paragraph" w:customStyle="1" w:styleId="83B8F299C8264CB688356EBAF1EA4177">
    <w:name w:val="83B8F299C8264CB688356EBAF1EA4177"/>
    <w:rsid w:val="00230D4D"/>
  </w:style>
  <w:style w:type="paragraph" w:customStyle="1" w:styleId="99188C0CCAEF4DC4A19B710ABA07AC37">
    <w:name w:val="99188C0CCAEF4DC4A19B710ABA07AC37"/>
    <w:rsid w:val="00230D4D"/>
  </w:style>
  <w:style w:type="paragraph" w:customStyle="1" w:styleId="81A0E2F394F541A5BAE6DB81515E17EB">
    <w:name w:val="81A0E2F394F541A5BAE6DB81515E17EB"/>
    <w:rsid w:val="00230D4D"/>
  </w:style>
  <w:style w:type="paragraph" w:customStyle="1" w:styleId="BA17A309AB454F4C88100DB995B1EE17">
    <w:name w:val="BA17A309AB454F4C88100DB995B1EE17"/>
    <w:rsid w:val="00230D4D"/>
  </w:style>
  <w:style w:type="paragraph" w:customStyle="1" w:styleId="D8AD93F7FEB24AA0B2FA312FBEFD5DAF">
    <w:name w:val="D8AD93F7FEB24AA0B2FA312FBEFD5DAF"/>
    <w:rsid w:val="00230D4D"/>
  </w:style>
  <w:style w:type="paragraph" w:customStyle="1" w:styleId="05E4C36B07DC442BB0EC98328C84C06E">
    <w:name w:val="05E4C36B07DC442BB0EC98328C84C06E"/>
    <w:rsid w:val="00230D4D"/>
  </w:style>
  <w:style w:type="paragraph" w:customStyle="1" w:styleId="D694F24B466A49CC88810909B79E7BAC">
    <w:name w:val="D694F24B466A49CC88810909B79E7BAC"/>
    <w:rsid w:val="00230D4D"/>
  </w:style>
  <w:style w:type="paragraph" w:customStyle="1" w:styleId="BDD752093ECD4714B8329B86E2A3B182">
    <w:name w:val="BDD752093ECD4714B8329B86E2A3B182"/>
    <w:rsid w:val="00230D4D"/>
  </w:style>
  <w:style w:type="paragraph" w:customStyle="1" w:styleId="5B111A274C6548FEBCA852A7D2CAE9B02">
    <w:name w:val="5B111A274C6548FEBCA852A7D2CAE9B0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2">
    <w:name w:val="DADA7533E3FA4157824169E732F1029E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922161E27A44A09ABFFA01875D55CF91">
    <w:name w:val="7922161E27A44A09ABFFA01875D55CF9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DBB290F0EC43E6A6ED1AC2B0FD4B151">
    <w:name w:val="D6DBB290F0EC43E6A6ED1AC2B0FD4B15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FA85810DC04DA78904843E9AB8D8901">
    <w:name w:val="14FA85810DC04DA78904843E9AB8D890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CE512797477599A526C8CA95D9EC1">
    <w:name w:val="2F54CE512797477599A526C8CA95D9E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B713CD6C545459DA6F5634DAD9B22B81">
    <w:name w:val="CB713CD6C545459DA6F5634DAD9B22B8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B8F299C8264CB688356EBAF1EA41771">
    <w:name w:val="83B8F299C8264CB688356EBAF1EA4177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188C0CCAEF4DC4A19B710ABA07AC371">
    <w:name w:val="99188C0CCAEF4DC4A19B710ABA07AC37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A0E2F394F541A5BAE6DB81515E17EB1">
    <w:name w:val="81A0E2F394F541A5BAE6DB81515E17EB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17A309AB454F4C88100DB995B1EE171">
    <w:name w:val="BA17A309AB454F4C88100DB995B1EE17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8AD93F7FEB24AA0B2FA312FBEFD5DAF1">
    <w:name w:val="D8AD93F7FEB24AA0B2FA312FBEFD5DAF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5E4C36B07DC442BB0EC98328C84C06E1">
    <w:name w:val="05E4C36B07DC442BB0EC98328C84C06E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94F24B466A49CC88810909B79E7BAC1">
    <w:name w:val="D694F24B466A49CC88810909B79E7BA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D752093ECD4714B8329B86E2A3B1821">
    <w:name w:val="BDD752093ECD4714B8329B86E2A3B182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CFAE2420A4F0C977BEDBC9ABE1593">
    <w:name w:val="B96CFAE2420A4F0C977BEDBC9ABE1593"/>
    <w:rsid w:val="001140C3"/>
  </w:style>
  <w:style w:type="paragraph" w:customStyle="1" w:styleId="3E46A29AFC014647857921BB23472F53">
    <w:name w:val="3E46A29AFC014647857921BB23472F53"/>
    <w:rsid w:val="001140C3"/>
  </w:style>
  <w:style w:type="paragraph" w:customStyle="1" w:styleId="7D1FDCAC599842F1A5C1929BCED5E27D">
    <w:name w:val="7D1FDCAC599842F1A5C1929BCED5E27D"/>
    <w:rsid w:val="001140C3"/>
  </w:style>
  <w:style w:type="paragraph" w:customStyle="1" w:styleId="13429393F06C4946AE5A5ACA34C8FAA8">
    <w:name w:val="13429393F06C4946AE5A5ACA34C8FAA8"/>
    <w:rsid w:val="001140C3"/>
  </w:style>
  <w:style w:type="paragraph" w:customStyle="1" w:styleId="7439A3442F424664B665F2A69C3AD48E">
    <w:name w:val="7439A3442F424664B665F2A69C3AD48E"/>
    <w:rsid w:val="001140C3"/>
  </w:style>
  <w:style w:type="paragraph" w:customStyle="1" w:styleId="EA95712B63124986B32D51E6A0F11FAB">
    <w:name w:val="EA95712B63124986B32D51E6A0F11FAB"/>
    <w:rsid w:val="001140C3"/>
  </w:style>
  <w:style w:type="paragraph" w:customStyle="1" w:styleId="0A37A2E6941841B7A591B5194143E234">
    <w:name w:val="0A37A2E6941841B7A591B5194143E234"/>
    <w:rsid w:val="001140C3"/>
  </w:style>
  <w:style w:type="paragraph" w:customStyle="1" w:styleId="1F814EB7660B4FACB1D9A54F1C71B62F">
    <w:name w:val="1F814EB7660B4FACB1D9A54F1C71B62F"/>
    <w:rsid w:val="001140C3"/>
  </w:style>
  <w:style w:type="paragraph" w:customStyle="1" w:styleId="19DF6A15AE554C30900B63BC5A058351">
    <w:name w:val="19DF6A15AE554C30900B63BC5A058351"/>
    <w:rsid w:val="001140C3"/>
  </w:style>
  <w:style w:type="paragraph" w:customStyle="1" w:styleId="E88EB2B922514CC7AA828B05C8A6BC21">
    <w:name w:val="E88EB2B922514CC7AA828B05C8A6BC21"/>
    <w:rsid w:val="001140C3"/>
  </w:style>
  <w:style w:type="paragraph" w:customStyle="1" w:styleId="222214E874CD4C17AAD912D5645C884F">
    <w:name w:val="222214E874CD4C17AAD912D5645C884F"/>
    <w:rsid w:val="001140C3"/>
  </w:style>
  <w:style w:type="paragraph" w:customStyle="1" w:styleId="30E78A93F40D452B9F54CBA5D97F9B63">
    <w:name w:val="30E78A93F40D452B9F54CBA5D97F9B63"/>
    <w:rsid w:val="001140C3"/>
  </w:style>
  <w:style w:type="paragraph" w:customStyle="1" w:styleId="8F337111E6874516BBC4DCA5832B171A">
    <w:name w:val="8F337111E6874516BBC4DCA5832B171A"/>
    <w:rsid w:val="001140C3"/>
  </w:style>
  <w:style w:type="paragraph" w:customStyle="1" w:styleId="284676CDFE6A448E9873E9A65342E34A">
    <w:name w:val="284676CDFE6A448E9873E9A65342E34A"/>
    <w:rsid w:val="001140C3"/>
  </w:style>
  <w:style w:type="paragraph" w:customStyle="1" w:styleId="B8F81D50B47F404685D9C9C41A1D5F36">
    <w:name w:val="B8F81D50B47F404685D9C9C41A1D5F36"/>
    <w:rsid w:val="001140C3"/>
  </w:style>
  <w:style w:type="paragraph" w:customStyle="1" w:styleId="8DFAC3744ED64C918FB81F6D99639C80">
    <w:name w:val="8DFAC3744ED64C918FB81F6D99639C80"/>
    <w:rsid w:val="001140C3"/>
  </w:style>
  <w:style w:type="paragraph" w:customStyle="1" w:styleId="CC72DF7DDC3148D2A50B222DCFE29AA6">
    <w:name w:val="CC72DF7DDC3148D2A50B222DCFE29AA6"/>
    <w:rsid w:val="001140C3"/>
  </w:style>
  <w:style w:type="paragraph" w:customStyle="1" w:styleId="331311CED03B416CB0B9AB0085CF3580">
    <w:name w:val="331311CED03B416CB0B9AB0085CF3580"/>
    <w:rsid w:val="001140C3"/>
  </w:style>
  <w:style w:type="paragraph" w:customStyle="1" w:styleId="8AB6ADFAB911428ABFA4DDD6E6041758">
    <w:name w:val="8AB6ADFAB911428ABFA4DDD6E6041758"/>
    <w:rsid w:val="001140C3"/>
  </w:style>
  <w:style w:type="paragraph" w:customStyle="1" w:styleId="CCDCBEC38D3A48CF9F51827F8B5B101F">
    <w:name w:val="CCDCBEC38D3A48CF9F51827F8B5B101F"/>
    <w:rsid w:val="001140C3"/>
  </w:style>
  <w:style w:type="paragraph" w:customStyle="1" w:styleId="6A7C2B7584AD49DF96C37953527E54E3">
    <w:name w:val="6A7C2B7584AD49DF96C37953527E54E3"/>
    <w:rsid w:val="001140C3"/>
  </w:style>
  <w:style w:type="paragraph" w:customStyle="1" w:styleId="FE722686CAB84776B5ABC6518D8A58AF">
    <w:name w:val="FE722686CAB84776B5ABC6518D8A58AF"/>
    <w:rsid w:val="001140C3"/>
  </w:style>
  <w:style w:type="paragraph" w:customStyle="1" w:styleId="782AC8E8F9C2411D85707F79B9D578DF">
    <w:name w:val="782AC8E8F9C2411D85707F79B9D578DF"/>
    <w:rsid w:val="001140C3"/>
  </w:style>
  <w:style w:type="paragraph" w:customStyle="1" w:styleId="50AA34A2B41E4091AEF9189750A1A8A8">
    <w:name w:val="50AA34A2B41E4091AEF9189750A1A8A8"/>
    <w:rsid w:val="001140C3"/>
  </w:style>
  <w:style w:type="paragraph" w:customStyle="1" w:styleId="82C976D340834405896A5CDD3B087CD0">
    <w:name w:val="82C976D340834405896A5CDD3B087CD0"/>
    <w:rsid w:val="001140C3"/>
  </w:style>
  <w:style w:type="paragraph" w:customStyle="1" w:styleId="CD6DCF77367B46B38BFAE0CA0625D013">
    <w:name w:val="CD6DCF77367B46B38BFAE0CA0625D013"/>
    <w:rsid w:val="001140C3"/>
  </w:style>
  <w:style w:type="paragraph" w:customStyle="1" w:styleId="AE3D541DF3DB4A63B75FFCCF4C98D47A">
    <w:name w:val="AE3D541DF3DB4A63B75FFCCF4C98D47A"/>
    <w:rsid w:val="001140C3"/>
  </w:style>
  <w:style w:type="paragraph" w:customStyle="1" w:styleId="5856240E9DA646F0A1EDF72DAC146582">
    <w:name w:val="5856240E9DA646F0A1EDF72DAC146582"/>
    <w:rsid w:val="001140C3"/>
  </w:style>
  <w:style w:type="paragraph" w:customStyle="1" w:styleId="1ECC41911A5847308B61CFA0AA9A593E">
    <w:name w:val="1ECC41911A5847308B61CFA0AA9A593E"/>
    <w:rsid w:val="001140C3"/>
  </w:style>
  <w:style w:type="paragraph" w:customStyle="1" w:styleId="1062CEEEA9674CA2BED1D71EF0B7AD6F">
    <w:name w:val="1062CEEEA9674CA2BED1D71EF0B7AD6F"/>
    <w:rsid w:val="001140C3"/>
  </w:style>
  <w:style w:type="paragraph" w:customStyle="1" w:styleId="EB85765C583D471AAC1646C179CB22A2">
    <w:name w:val="EB85765C583D471AAC1646C179CB22A2"/>
    <w:rsid w:val="001140C3"/>
  </w:style>
  <w:style w:type="paragraph" w:customStyle="1" w:styleId="2DD4A785D79E4359A5E5A6F893E8CAAD">
    <w:name w:val="2DD4A785D79E4359A5E5A6F893E8CAAD"/>
    <w:rsid w:val="001140C3"/>
  </w:style>
  <w:style w:type="paragraph" w:customStyle="1" w:styleId="D564B9B2F7514DF49C5F2C659DEAF512">
    <w:name w:val="D564B9B2F7514DF49C5F2C659DEAF512"/>
    <w:rsid w:val="001140C3"/>
  </w:style>
  <w:style w:type="paragraph" w:customStyle="1" w:styleId="501A3DF2370648DFBE31C6025557AD6D">
    <w:name w:val="501A3DF2370648DFBE31C6025557AD6D"/>
    <w:rsid w:val="001140C3"/>
  </w:style>
  <w:style w:type="paragraph" w:customStyle="1" w:styleId="A9C381D543C34DA3AA1FAD9177CB299A">
    <w:name w:val="A9C381D543C34DA3AA1FAD9177CB299A"/>
    <w:rsid w:val="001140C3"/>
  </w:style>
  <w:style w:type="paragraph" w:customStyle="1" w:styleId="A9145F5735EB44FF9E9D6EE154EC393A">
    <w:name w:val="A9145F5735EB44FF9E9D6EE154EC393A"/>
    <w:rsid w:val="001140C3"/>
  </w:style>
  <w:style w:type="paragraph" w:customStyle="1" w:styleId="E7984C8B4BFC45D989CCED299AE39A03">
    <w:name w:val="E7984C8B4BFC45D989CCED299AE39A03"/>
    <w:rsid w:val="001140C3"/>
  </w:style>
  <w:style w:type="paragraph" w:customStyle="1" w:styleId="CC884BF772EC417FB3881A5A4ADB3A26">
    <w:name w:val="CC884BF772EC417FB3881A5A4ADB3A26"/>
    <w:rsid w:val="001140C3"/>
  </w:style>
  <w:style w:type="paragraph" w:customStyle="1" w:styleId="2A22B8B79AA64A279DBF4452B474F676">
    <w:name w:val="2A22B8B79AA64A279DBF4452B474F676"/>
    <w:rsid w:val="001140C3"/>
  </w:style>
  <w:style w:type="paragraph" w:customStyle="1" w:styleId="C9FBA7D27D7E4CF6BFC09B11816E61CA">
    <w:name w:val="C9FBA7D27D7E4CF6BFC09B11816E61CA"/>
    <w:rsid w:val="001140C3"/>
  </w:style>
  <w:style w:type="paragraph" w:customStyle="1" w:styleId="68C0143105C548BAB83DFAB5849B2247">
    <w:name w:val="68C0143105C548BAB83DFAB5849B2247"/>
    <w:rsid w:val="001140C3"/>
  </w:style>
  <w:style w:type="paragraph" w:customStyle="1" w:styleId="A3EE31BCA9254970905D112A893904A1">
    <w:name w:val="A3EE31BCA9254970905D112A893904A1"/>
    <w:rsid w:val="001140C3"/>
  </w:style>
  <w:style w:type="paragraph" w:customStyle="1" w:styleId="02D1259B0B114006853142BAB2B74679">
    <w:name w:val="02D1259B0B114006853142BAB2B74679"/>
    <w:rsid w:val="001140C3"/>
  </w:style>
  <w:style w:type="paragraph" w:customStyle="1" w:styleId="F848039875A24D0F9CB19C5586954C55">
    <w:name w:val="F848039875A24D0F9CB19C5586954C55"/>
    <w:rsid w:val="001140C3"/>
  </w:style>
  <w:style w:type="paragraph" w:customStyle="1" w:styleId="E1CCF399CCD54C658E5BC25619CF8550">
    <w:name w:val="E1CCF399CCD54C658E5BC25619CF8550"/>
    <w:rsid w:val="001140C3"/>
  </w:style>
  <w:style w:type="paragraph" w:customStyle="1" w:styleId="0C41B84946BC4632BD51F934AEAA0EEC">
    <w:name w:val="0C41B84946BC4632BD51F934AEAA0EEC"/>
    <w:rsid w:val="001140C3"/>
  </w:style>
  <w:style w:type="paragraph" w:customStyle="1" w:styleId="313365DDBB4F42598A5A82A5445EEEDD">
    <w:name w:val="313365DDBB4F42598A5A82A5445EEEDD"/>
    <w:rsid w:val="001140C3"/>
  </w:style>
  <w:style w:type="paragraph" w:customStyle="1" w:styleId="164BF28CAD4F4BEBB51E6BDD99600320">
    <w:name w:val="164BF28CAD4F4BEBB51E6BDD99600320"/>
    <w:rsid w:val="001140C3"/>
  </w:style>
  <w:style w:type="paragraph" w:customStyle="1" w:styleId="214F9860401A4559ACA01C7CC6FEFC71">
    <w:name w:val="214F9860401A4559ACA01C7CC6FEFC71"/>
    <w:rsid w:val="001140C3"/>
  </w:style>
  <w:style w:type="paragraph" w:customStyle="1" w:styleId="95CC657496E44BFE9D97FF3D097614CE">
    <w:name w:val="95CC657496E44BFE9D97FF3D097614CE"/>
    <w:rsid w:val="001140C3"/>
  </w:style>
  <w:style w:type="paragraph" w:customStyle="1" w:styleId="73FA90649CE84A3093C623E95451FCB7">
    <w:name w:val="73FA90649CE84A3093C623E95451FCB7"/>
    <w:rsid w:val="001140C3"/>
  </w:style>
  <w:style w:type="paragraph" w:customStyle="1" w:styleId="613AB5A4B04C48668A4CE9690711194B">
    <w:name w:val="613AB5A4B04C48668A4CE9690711194B"/>
    <w:rsid w:val="001140C3"/>
  </w:style>
  <w:style w:type="paragraph" w:customStyle="1" w:styleId="9A75234940B346679867C69E2E810543">
    <w:name w:val="9A75234940B346679867C69E2E810543"/>
    <w:rsid w:val="001140C3"/>
  </w:style>
  <w:style w:type="paragraph" w:customStyle="1" w:styleId="BD12C1B894BC406D955ECE6AA44197E4">
    <w:name w:val="BD12C1B894BC406D955ECE6AA44197E4"/>
    <w:rsid w:val="001140C3"/>
  </w:style>
  <w:style w:type="paragraph" w:customStyle="1" w:styleId="F0C74F73536640CD9B79039776A6496A">
    <w:name w:val="F0C74F73536640CD9B79039776A6496A"/>
    <w:rsid w:val="001140C3"/>
  </w:style>
  <w:style w:type="paragraph" w:customStyle="1" w:styleId="9F1140B727174456847005D55F27FE40">
    <w:name w:val="9F1140B727174456847005D55F27FE40"/>
    <w:rsid w:val="001140C3"/>
  </w:style>
  <w:style w:type="paragraph" w:customStyle="1" w:styleId="DA6A6D86A7DE4CD1855AD69256004194">
    <w:name w:val="DA6A6D86A7DE4CD1855AD69256004194"/>
    <w:rsid w:val="001140C3"/>
  </w:style>
  <w:style w:type="paragraph" w:customStyle="1" w:styleId="D94BC7901CC7470D83D4AB904E284220">
    <w:name w:val="D94BC7901CC7470D83D4AB904E284220"/>
    <w:rsid w:val="001140C3"/>
  </w:style>
  <w:style w:type="paragraph" w:customStyle="1" w:styleId="C6F71D782BC447A49C330E520D8414C9">
    <w:name w:val="C6F71D782BC447A49C330E520D8414C9"/>
    <w:rsid w:val="001140C3"/>
  </w:style>
  <w:style w:type="paragraph" w:customStyle="1" w:styleId="13C5F52A62EE4556B772D310827D1474">
    <w:name w:val="13C5F52A62EE4556B772D310827D1474"/>
    <w:rsid w:val="001140C3"/>
  </w:style>
  <w:style w:type="paragraph" w:customStyle="1" w:styleId="595FC32F14B74E9BB1E3D9014EB745C3">
    <w:name w:val="595FC32F14B74E9BB1E3D9014EB745C3"/>
    <w:rsid w:val="001140C3"/>
  </w:style>
  <w:style w:type="paragraph" w:customStyle="1" w:styleId="842762C95D6E462989BEC32254E4312F">
    <w:name w:val="842762C95D6E462989BEC32254E4312F"/>
    <w:rsid w:val="001140C3"/>
  </w:style>
  <w:style w:type="paragraph" w:customStyle="1" w:styleId="75B14534D0A64A58BF1FC7FE4E1E564D">
    <w:name w:val="75B14534D0A64A58BF1FC7FE4E1E564D"/>
    <w:rsid w:val="001140C3"/>
  </w:style>
  <w:style w:type="paragraph" w:customStyle="1" w:styleId="EADA3F9E562246049872375B40BE86F7">
    <w:name w:val="EADA3F9E562246049872375B40BE86F7"/>
    <w:rsid w:val="001140C3"/>
  </w:style>
  <w:style w:type="paragraph" w:customStyle="1" w:styleId="2AB4DC4DB55E48C89BDE31E4697879CD">
    <w:name w:val="2AB4DC4DB55E48C89BDE31E4697879CD"/>
    <w:rsid w:val="001140C3"/>
  </w:style>
  <w:style w:type="paragraph" w:customStyle="1" w:styleId="47645CACB82E4137BB59B5F2F8C48DF0">
    <w:name w:val="47645CACB82E4137BB59B5F2F8C48DF0"/>
    <w:rsid w:val="001140C3"/>
  </w:style>
  <w:style w:type="paragraph" w:customStyle="1" w:styleId="39C2727DA2EE48A4BB601FC0264D453B">
    <w:name w:val="39C2727DA2EE48A4BB601FC0264D453B"/>
    <w:rsid w:val="001140C3"/>
  </w:style>
  <w:style w:type="paragraph" w:customStyle="1" w:styleId="BC850503F1B64F868F469FE82D9AFC7E">
    <w:name w:val="BC850503F1B64F868F469FE82D9AFC7E"/>
    <w:rsid w:val="001140C3"/>
  </w:style>
  <w:style w:type="paragraph" w:customStyle="1" w:styleId="A39CEB70C88A4895B08001989CF563C5">
    <w:name w:val="A39CEB70C88A4895B08001989CF563C5"/>
    <w:rsid w:val="001140C3"/>
  </w:style>
  <w:style w:type="paragraph" w:customStyle="1" w:styleId="419C3E737F0A4BBD90B04718E1D45BBA">
    <w:name w:val="419C3E737F0A4BBD90B04718E1D45BBA"/>
    <w:rsid w:val="001140C3"/>
  </w:style>
  <w:style w:type="paragraph" w:customStyle="1" w:styleId="EFABAE0FE9C24C10A9B6CB5A1224A5B2">
    <w:name w:val="EFABAE0FE9C24C10A9B6CB5A1224A5B2"/>
    <w:rsid w:val="001140C3"/>
  </w:style>
  <w:style w:type="paragraph" w:customStyle="1" w:styleId="8F6B735A435E449E9AE52D82866924AB">
    <w:name w:val="8F6B735A435E449E9AE52D82866924AB"/>
    <w:rsid w:val="001140C3"/>
  </w:style>
  <w:style w:type="paragraph" w:customStyle="1" w:styleId="1ED39861BF3E4122AFD041801E3671F5">
    <w:name w:val="1ED39861BF3E4122AFD041801E3671F5"/>
    <w:rsid w:val="001140C3"/>
  </w:style>
  <w:style w:type="paragraph" w:customStyle="1" w:styleId="3726803E073E47AD9D616E4FC2A0ED9D">
    <w:name w:val="3726803E073E47AD9D616E4FC2A0ED9D"/>
    <w:rsid w:val="001140C3"/>
  </w:style>
  <w:style w:type="paragraph" w:customStyle="1" w:styleId="6DBE33DB31724EE9A5824199A55218D6">
    <w:name w:val="6DBE33DB31724EE9A5824199A55218D6"/>
    <w:rsid w:val="001140C3"/>
  </w:style>
  <w:style w:type="paragraph" w:customStyle="1" w:styleId="82C22B6ABAB14D08AA2A73DFC0733D4B">
    <w:name w:val="82C22B6ABAB14D08AA2A73DFC0733D4B"/>
    <w:rsid w:val="001140C3"/>
  </w:style>
  <w:style w:type="paragraph" w:customStyle="1" w:styleId="C0AC7B7163DC45B988DA7345B19DE70A">
    <w:name w:val="C0AC7B7163DC45B988DA7345B19DE70A"/>
    <w:rsid w:val="001140C3"/>
  </w:style>
  <w:style w:type="paragraph" w:customStyle="1" w:styleId="B1D3156FC8FF48F1B7DD4F0AA0692CC2">
    <w:name w:val="B1D3156FC8FF48F1B7DD4F0AA0692CC2"/>
    <w:rsid w:val="001140C3"/>
  </w:style>
  <w:style w:type="paragraph" w:customStyle="1" w:styleId="D1646C99EA3E40349173111ECB45B8AF">
    <w:name w:val="D1646C99EA3E40349173111ECB45B8AF"/>
    <w:rsid w:val="001140C3"/>
  </w:style>
  <w:style w:type="paragraph" w:customStyle="1" w:styleId="8765B53A71E4437992C7FF92B227644D">
    <w:name w:val="8765B53A71E4437992C7FF92B227644D"/>
    <w:rsid w:val="001140C3"/>
  </w:style>
  <w:style w:type="paragraph" w:customStyle="1" w:styleId="DB62949943094650B57D48B2AF9F8809">
    <w:name w:val="DB62949943094650B57D48B2AF9F8809"/>
    <w:rsid w:val="001140C3"/>
  </w:style>
  <w:style w:type="paragraph" w:customStyle="1" w:styleId="9D821DDE86364A3BB2AE7D40283D7F58">
    <w:name w:val="9D821DDE86364A3BB2AE7D40283D7F58"/>
    <w:rsid w:val="001140C3"/>
  </w:style>
  <w:style w:type="paragraph" w:customStyle="1" w:styleId="1824C7299D9A4260BC4D3F56C30025EC">
    <w:name w:val="1824C7299D9A4260BC4D3F56C30025EC"/>
    <w:rsid w:val="001140C3"/>
  </w:style>
  <w:style w:type="paragraph" w:customStyle="1" w:styleId="CC4B6F4254A34A84863762B686E3F789">
    <w:name w:val="CC4B6F4254A34A84863762B686E3F789"/>
    <w:rsid w:val="001140C3"/>
  </w:style>
  <w:style w:type="paragraph" w:customStyle="1" w:styleId="E3F007C0CC3A4719961B90FBC44A5422">
    <w:name w:val="E3F007C0CC3A4719961B90FBC44A5422"/>
    <w:rsid w:val="001140C3"/>
  </w:style>
  <w:style w:type="paragraph" w:customStyle="1" w:styleId="E05556F081E9458A8DCCE559226B816D">
    <w:name w:val="E05556F081E9458A8DCCE559226B816D"/>
    <w:rsid w:val="001140C3"/>
  </w:style>
  <w:style w:type="paragraph" w:customStyle="1" w:styleId="AAF007CAE83B424891ED49EE91435788">
    <w:name w:val="AAF007CAE83B424891ED49EE91435788"/>
    <w:rsid w:val="001140C3"/>
  </w:style>
  <w:style w:type="paragraph" w:customStyle="1" w:styleId="8690FFA78BF647979AB5A59357DBC827">
    <w:name w:val="8690FFA78BF647979AB5A59357DBC827"/>
    <w:rsid w:val="001140C3"/>
  </w:style>
  <w:style w:type="paragraph" w:customStyle="1" w:styleId="9504B0ED0536441EB27C911220008417">
    <w:name w:val="9504B0ED0536441EB27C911220008417"/>
    <w:rsid w:val="001140C3"/>
  </w:style>
  <w:style w:type="paragraph" w:customStyle="1" w:styleId="F8561CDB1AD04DEFAB89C23BC33B5E87">
    <w:name w:val="F8561CDB1AD04DEFAB89C23BC33B5E87"/>
    <w:rsid w:val="001140C3"/>
  </w:style>
  <w:style w:type="paragraph" w:customStyle="1" w:styleId="DF31095F4F654E90BB0C52CDBADE1A96">
    <w:name w:val="DF31095F4F654E90BB0C52CDBADE1A96"/>
    <w:rsid w:val="001140C3"/>
  </w:style>
  <w:style w:type="paragraph" w:customStyle="1" w:styleId="6436D9E2E84D4478A2DBBA5DDC8C317E">
    <w:name w:val="6436D9E2E84D4478A2DBBA5DDC8C317E"/>
    <w:rsid w:val="001140C3"/>
  </w:style>
  <w:style w:type="paragraph" w:customStyle="1" w:styleId="42B8014E9C31413E9E301C1695B20301">
    <w:name w:val="42B8014E9C31413E9E301C1695B20301"/>
    <w:rsid w:val="001140C3"/>
  </w:style>
  <w:style w:type="paragraph" w:customStyle="1" w:styleId="09ADC8A882274851AF35DCA10B1C02B5">
    <w:name w:val="09ADC8A882274851AF35DCA10B1C02B5"/>
    <w:rsid w:val="001140C3"/>
  </w:style>
  <w:style w:type="paragraph" w:customStyle="1" w:styleId="1DEF821443904E938645888695C0D04E">
    <w:name w:val="1DEF821443904E938645888695C0D04E"/>
    <w:rsid w:val="001140C3"/>
  </w:style>
  <w:style w:type="paragraph" w:customStyle="1" w:styleId="DFBD905F1950468C88E9FCA2BFF8F4FE">
    <w:name w:val="DFBD905F1950468C88E9FCA2BFF8F4FE"/>
    <w:rsid w:val="001140C3"/>
  </w:style>
  <w:style w:type="paragraph" w:customStyle="1" w:styleId="C4504C0ED2A94C34A12D7356A90CEDEA">
    <w:name w:val="C4504C0ED2A94C34A12D7356A90CEDEA"/>
    <w:rsid w:val="001140C3"/>
  </w:style>
  <w:style w:type="paragraph" w:customStyle="1" w:styleId="D2DF4EF5A57747E79131924FFE25C832">
    <w:name w:val="D2DF4EF5A57747E79131924FFE25C832"/>
    <w:rsid w:val="001140C3"/>
  </w:style>
  <w:style w:type="paragraph" w:customStyle="1" w:styleId="4F713AC0659E4813B684B2187EA4349C">
    <w:name w:val="4F713AC0659E4813B684B2187EA4349C"/>
    <w:rsid w:val="001140C3"/>
  </w:style>
  <w:style w:type="paragraph" w:customStyle="1" w:styleId="322B88A6AD594043A0F0FCC24F1A3495">
    <w:name w:val="322B88A6AD594043A0F0FCC24F1A3495"/>
    <w:rsid w:val="001140C3"/>
  </w:style>
  <w:style w:type="paragraph" w:customStyle="1" w:styleId="FE1193A7F2ED4A8D9316338A3CD67C33">
    <w:name w:val="FE1193A7F2ED4A8D9316338A3CD67C33"/>
    <w:rsid w:val="001140C3"/>
  </w:style>
  <w:style w:type="paragraph" w:customStyle="1" w:styleId="383E1EEDD9314C2B8A7958BDED1695DD">
    <w:name w:val="383E1EEDD9314C2B8A7958BDED1695DD"/>
    <w:rsid w:val="001140C3"/>
  </w:style>
  <w:style w:type="paragraph" w:customStyle="1" w:styleId="B4E1628FA37B4C689C8C9BC8D81BCC53">
    <w:name w:val="B4E1628FA37B4C689C8C9BC8D81BCC53"/>
    <w:rsid w:val="001140C3"/>
  </w:style>
  <w:style w:type="paragraph" w:customStyle="1" w:styleId="A72063988E774DDDA1DE0B34683308A3">
    <w:name w:val="A72063988E774DDDA1DE0B34683308A3"/>
    <w:rsid w:val="001140C3"/>
  </w:style>
  <w:style w:type="paragraph" w:customStyle="1" w:styleId="59B219A2EBF64F6E92F69927A19561E6">
    <w:name w:val="59B219A2EBF64F6E92F69927A19561E6"/>
    <w:rsid w:val="001140C3"/>
  </w:style>
  <w:style w:type="paragraph" w:customStyle="1" w:styleId="AC432808DA764989BF22E2E63CA667DA">
    <w:name w:val="AC432808DA764989BF22E2E63CA667DA"/>
    <w:rsid w:val="001140C3"/>
  </w:style>
  <w:style w:type="paragraph" w:customStyle="1" w:styleId="7FC4E5CCD6D947339F2EFCEB620F29D0">
    <w:name w:val="7FC4E5CCD6D947339F2EFCEB620F29D0"/>
    <w:rsid w:val="001140C3"/>
  </w:style>
  <w:style w:type="paragraph" w:customStyle="1" w:styleId="E282423B697F4D6F9DE5D0E62F4C917A">
    <w:name w:val="E282423B697F4D6F9DE5D0E62F4C917A"/>
    <w:rsid w:val="001140C3"/>
  </w:style>
  <w:style w:type="paragraph" w:customStyle="1" w:styleId="A66513D29F4B471DBC2EF5D1687F817B">
    <w:name w:val="A66513D29F4B471DBC2EF5D1687F817B"/>
    <w:rsid w:val="001140C3"/>
  </w:style>
  <w:style w:type="paragraph" w:customStyle="1" w:styleId="EDA7FBA6D3FB4A1CA425B07E0B6C087D">
    <w:name w:val="EDA7FBA6D3FB4A1CA425B07E0B6C087D"/>
    <w:rsid w:val="001140C3"/>
  </w:style>
  <w:style w:type="paragraph" w:customStyle="1" w:styleId="76AE37169EAB495388E5C0B2D869ACCC">
    <w:name w:val="76AE37169EAB495388E5C0B2D869ACCC"/>
    <w:rsid w:val="001140C3"/>
  </w:style>
  <w:style w:type="paragraph" w:customStyle="1" w:styleId="7BCF31292E504A3198DA6500BC2C1AE7">
    <w:name w:val="7BCF31292E504A3198DA6500BC2C1AE7"/>
    <w:rsid w:val="001140C3"/>
  </w:style>
  <w:style w:type="paragraph" w:customStyle="1" w:styleId="17AE5DE868ED4C518FC44D86FA2A2154">
    <w:name w:val="17AE5DE868ED4C518FC44D86FA2A2154"/>
    <w:rsid w:val="001140C3"/>
  </w:style>
  <w:style w:type="paragraph" w:customStyle="1" w:styleId="13A58306787646D9878D95FED9175B3E">
    <w:name w:val="13A58306787646D9878D95FED9175B3E"/>
    <w:rsid w:val="001140C3"/>
  </w:style>
  <w:style w:type="paragraph" w:customStyle="1" w:styleId="14523CC6D5BE4433AF5A9FB3F74FD5D5">
    <w:name w:val="14523CC6D5BE4433AF5A9FB3F74FD5D5"/>
    <w:rsid w:val="001140C3"/>
  </w:style>
  <w:style w:type="paragraph" w:customStyle="1" w:styleId="B983EAD65FF04B1AA6FF27A94851366C">
    <w:name w:val="B983EAD65FF04B1AA6FF27A94851366C"/>
    <w:rsid w:val="001140C3"/>
  </w:style>
  <w:style w:type="paragraph" w:customStyle="1" w:styleId="8C176071452C46AD91A0CCF306B325A9">
    <w:name w:val="8C176071452C46AD91A0CCF306B325A9"/>
    <w:rsid w:val="001140C3"/>
  </w:style>
  <w:style w:type="paragraph" w:customStyle="1" w:styleId="7EC382E078D64524A2D616C87CE8F5C5">
    <w:name w:val="7EC382E078D64524A2D616C87CE8F5C5"/>
    <w:rsid w:val="001140C3"/>
  </w:style>
  <w:style w:type="paragraph" w:customStyle="1" w:styleId="D847594CB0754ADD917666C5A83900FC">
    <w:name w:val="D847594CB0754ADD917666C5A83900FC"/>
    <w:rsid w:val="001140C3"/>
  </w:style>
  <w:style w:type="paragraph" w:customStyle="1" w:styleId="C6D4ABF16043453CA869682DA81CC35B">
    <w:name w:val="C6D4ABF16043453CA869682DA81CC35B"/>
    <w:rsid w:val="001140C3"/>
  </w:style>
  <w:style w:type="paragraph" w:customStyle="1" w:styleId="FDCB1B5BF7BA4D9FAB3AC6579118C6C3">
    <w:name w:val="FDCB1B5BF7BA4D9FAB3AC6579118C6C3"/>
    <w:rsid w:val="001140C3"/>
  </w:style>
  <w:style w:type="paragraph" w:customStyle="1" w:styleId="9DD4625677A84875B1FED9EF0F641F6C">
    <w:name w:val="9DD4625677A84875B1FED9EF0F641F6C"/>
    <w:rsid w:val="001140C3"/>
  </w:style>
  <w:style w:type="paragraph" w:customStyle="1" w:styleId="0A4D62D7383549AE9BE2FDD103D2C1CC">
    <w:name w:val="0A4D62D7383549AE9BE2FDD103D2C1CC"/>
    <w:rsid w:val="001140C3"/>
  </w:style>
  <w:style w:type="paragraph" w:customStyle="1" w:styleId="4D969516502D42AA9ABB8E870AD1E0FA">
    <w:name w:val="4D969516502D42AA9ABB8E870AD1E0FA"/>
    <w:rsid w:val="001140C3"/>
  </w:style>
  <w:style w:type="paragraph" w:customStyle="1" w:styleId="FBC7E13A3E204BFAB448827528B8347A">
    <w:name w:val="FBC7E13A3E204BFAB448827528B8347A"/>
    <w:rsid w:val="001140C3"/>
  </w:style>
  <w:style w:type="paragraph" w:customStyle="1" w:styleId="C7655A002DAB4D2D90896129FB52A998">
    <w:name w:val="C7655A002DAB4D2D90896129FB52A998"/>
    <w:rsid w:val="001140C3"/>
  </w:style>
  <w:style w:type="paragraph" w:customStyle="1" w:styleId="AB2FE1DC30634A34AD025365ABE70DCA">
    <w:name w:val="AB2FE1DC30634A34AD025365ABE70DCA"/>
    <w:rsid w:val="001140C3"/>
  </w:style>
  <w:style w:type="paragraph" w:customStyle="1" w:styleId="00C462BC54E44EEEA75E26E61E6970ED">
    <w:name w:val="00C462BC54E44EEEA75E26E61E6970ED"/>
    <w:rsid w:val="001140C3"/>
  </w:style>
  <w:style w:type="paragraph" w:customStyle="1" w:styleId="93A04E75E1034F8A935E5423A678DBA2">
    <w:name w:val="93A04E75E1034F8A935E5423A678DBA2"/>
    <w:rsid w:val="001140C3"/>
  </w:style>
  <w:style w:type="paragraph" w:customStyle="1" w:styleId="D60477A2920647E48F17D223F5AD1FDB">
    <w:name w:val="D60477A2920647E48F17D223F5AD1FDB"/>
    <w:rsid w:val="001140C3"/>
  </w:style>
  <w:style w:type="paragraph" w:customStyle="1" w:styleId="E6ACB239D9994594832B3C7CC3FF3778">
    <w:name w:val="E6ACB239D9994594832B3C7CC3FF3778"/>
    <w:rsid w:val="001140C3"/>
  </w:style>
  <w:style w:type="paragraph" w:customStyle="1" w:styleId="478F23C0C92F452992357BF7A27DF7B7">
    <w:name w:val="478F23C0C92F452992357BF7A27DF7B7"/>
    <w:rsid w:val="001140C3"/>
  </w:style>
  <w:style w:type="paragraph" w:customStyle="1" w:styleId="28B35FB1695145079CFC59DE7943A6DC">
    <w:name w:val="28B35FB1695145079CFC59DE7943A6DC"/>
    <w:rsid w:val="001140C3"/>
  </w:style>
  <w:style w:type="paragraph" w:customStyle="1" w:styleId="46D23116CF4848E28C95FA44F0F30551">
    <w:name w:val="46D23116CF4848E28C95FA44F0F30551"/>
    <w:rsid w:val="001140C3"/>
  </w:style>
  <w:style w:type="paragraph" w:customStyle="1" w:styleId="1079905AF8514165AFFCC3CCF588A49A">
    <w:name w:val="1079905AF8514165AFFCC3CCF588A49A"/>
    <w:rsid w:val="001140C3"/>
  </w:style>
  <w:style w:type="paragraph" w:customStyle="1" w:styleId="710072ABE2594414A2AEC6048949D372">
    <w:name w:val="710072ABE2594414A2AEC6048949D372"/>
    <w:rsid w:val="001140C3"/>
  </w:style>
  <w:style w:type="paragraph" w:customStyle="1" w:styleId="3DB14282D80B465AB00A3041D86441CC">
    <w:name w:val="3DB14282D80B465AB00A3041D86441CC"/>
    <w:rsid w:val="001140C3"/>
  </w:style>
  <w:style w:type="paragraph" w:customStyle="1" w:styleId="DEB29DE1B46A4B03982261383862006F">
    <w:name w:val="DEB29DE1B46A4B03982261383862006F"/>
    <w:rsid w:val="001140C3"/>
  </w:style>
  <w:style w:type="paragraph" w:customStyle="1" w:styleId="748AD117497C41C482E5195A25EF2141">
    <w:name w:val="748AD117497C41C482E5195A25EF2141"/>
    <w:rsid w:val="001140C3"/>
  </w:style>
  <w:style w:type="paragraph" w:customStyle="1" w:styleId="09B34B162C464A3AA817F6A68C0E3D55">
    <w:name w:val="09B34B162C464A3AA817F6A68C0E3D55"/>
    <w:rsid w:val="001140C3"/>
  </w:style>
  <w:style w:type="paragraph" w:customStyle="1" w:styleId="AC58A0646E1A49BEAD64B4EC52B4864B">
    <w:name w:val="AC58A0646E1A49BEAD64B4EC52B4864B"/>
    <w:rsid w:val="001140C3"/>
  </w:style>
  <w:style w:type="paragraph" w:customStyle="1" w:styleId="F22208AFCD6E4408BFCFB0D2C0150C04">
    <w:name w:val="F22208AFCD6E4408BFCFB0D2C0150C04"/>
    <w:rsid w:val="001140C3"/>
  </w:style>
  <w:style w:type="paragraph" w:customStyle="1" w:styleId="3B4958C2462E422582332BEEB1AC5B7D">
    <w:name w:val="3B4958C2462E422582332BEEB1AC5B7D"/>
    <w:rsid w:val="001140C3"/>
  </w:style>
  <w:style w:type="paragraph" w:customStyle="1" w:styleId="48D8D57952FC45FEB238128DD048B765">
    <w:name w:val="48D8D57952FC45FEB238128DD048B765"/>
    <w:rsid w:val="001140C3"/>
  </w:style>
  <w:style w:type="paragraph" w:customStyle="1" w:styleId="2E7763815AC24A0F88A342E8F17C3DD0">
    <w:name w:val="2E7763815AC24A0F88A342E8F17C3DD0"/>
    <w:rsid w:val="001140C3"/>
  </w:style>
  <w:style w:type="paragraph" w:customStyle="1" w:styleId="DE897336EA0942619270267DB593C55D">
    <w:name w:val="DE897336EA0942619270267DB593C55D"/>
    <w:rsid w:val="001140C3"/>
  </w:style>
  <w:style w:type="paragraph" w:customStyle="1" w:styleId="FB5BD1A3175C4E849CCD68B76430B853">
    <w:name w:val="FB5BD1A3175C4E849CCD68B76430B853"/>
    <w:rsid w:val="001140C3"/>
  </w:style>
  <w:style w:type="paragraph" w:customStyle="1" w:styleId="B0FFFBA61A864BF2BFD8D1FBBFE4A157">
    <w:name w:val="B0FFFBA61A864BF2BFD8D1FBBFE4A157"/>
    <w:rsid w:val="001140C3"/>
  </w:style>
  <w:style w:type="paragraph" w:customStyle="1" w:styleId="72AEC0A35478465EB90B58DB94C3FEC9">
    <w:name w:val="72AEC0A35478465EB90B58DB94C3FEC9"/>
    <w:rsid w:val="001140C3"/>
  </w:style>
  <w:style w:type="paragraph" w:customStyle="1" w:styleId="E4101545DE2C4928B633365EBDDF7FB5">
    <w:name w:val="E4101545DE2C4928B633365EBDDF7FB5"/>
    <w:rsid w:val="001140C3"/>
  </w:style>
  <w:style w:type="paragraph" w:customStyle="1" w:styleId="91D7E21EBFBB46A98843B981E34F488A">
    <w:name w:val="91D7E21EBFBB46A98843B981E34F488A"/>
    <w:rsid w:val="001140C3"/>
  </w:style>
  <w:style w:type="paragraph" w:customStyle="1" w:styleId="6947BF3214404CF28341623FC1B64E40">
    <w:name w:val="6947BF3214404CF28341623FC1B64E40"/>
    <w:rsid w:val="001140C3"/>
  </w:style>
  <w:style w:type="paragraph" w:customStyle="1" w:styleId="F082E26B498D49F5BD9AA4D5DA86C34A">
    <w:name w:val="F082E26B498D49F5BD9AA4D5DA86C34A"/>
    <w:rsid w:val="001140C3"/>
  </w:style>
  <w:style w:type="paragraph" w:customStyle="1" w:styleId="3B0CFC78FB4B4949900A67640A5AB34D">
    <w:name w:val="3B0CFC78FB4B4949900A67640A5AB34D"/>
    <w:rsid w:val="001140C3"/>
  </w:style>
  <w:style w:type="paragraph" w:customStyle="1" w:styleId="DE4A9FBF3F724D1D8B893CBC8F641BFF">
    <w:name w:val="DE4A9FBF3F724D1D8B893CBC8F641BFF"/>
    <w:rsid w:val="001140C3"/>
  </w:style>
  <w:style w:type="paragraph" w:customStyle="1" w:styleId="737742E5E73348089879F1B4C3FC01E5">
    <w:name w:val="737742E5E73348089879F1B4C3FC01E5"/>
    <w:rsid w:val="001140C3"/>
  </w:style>
  <w:style w:type="paragraph" w:customStyle="1" w:styleId="F936DAE4DB974DDD9E2ABD88F857BF39">
    <w:name w:val="F936DAE4DB974DDD9E2ABD88F857BF39"/>
    <w:rsid w:val="001140C3"/>
  </w:style>
  <w:style w:type="paragraph" w:customStyle="1" w:styleId="1A902BC93CB14896964285BC555B3343">
    <w:name w:val="1A902BC93CB14896964285BC555B3343"/>
    <w:rsid w:val="001140C3"/>
  </w:style>
  <w:style w:type="paragraph" w:customStyle="1" w:styleId="CDA3F933A0AE42A0860F97D568F3DD58">
    <w:name w:val="CDA3F933A0AE42A0860F97D568F3DD58"/>
    <w:rsid w:val="001140C3"/>
  </w:style>
  <w:style w:type="paragraph" w:customStyle="1" w:styleId="6E4CFEB837AF4594A921113A772D3237">
    <w:name w:val="6E4CFEB837AF4594A921113A772D3237"/>
    <w:rsid w:val="001140C3"/>
  </w:style>
  <w:style w:type="paragraph" w:customStyle="1" w:styleId="E3AE969B95FA498DAEA255ACCA30724A">
    <w:name w:val="E3AE969B95FA498DAEA255ACCA30724A"/>
    <w:rsid w:val="001140C3"/>
  </w:style>
  <w:style w:type="paragraph" w:customStyle="1" w:styleId="32D693710611456082FA9D74E35A987D">
    <w:name w:val="32D693710611456082FA9D74E35A987D"/>
    <w:rsid w:val="001140C3"/>
  </w:style>
  <w:style w:type="paragraph" w:customStyle="1" w:styleId="DFEA68F77F464523BF14DAC703BA3359">
    <w:name w:val="DFEA68F77F464523BF14DAC703BA3359"/>
    <w:rsid w:val="001140C3"/>
  </w:style>
  <w:style w:type="paragraph" w:customStyle="1" w:styleId="F843EF367597453985BD1CD1BE0DBD58">
    <w:name w:val="F843EF367597453985BD1CD1BE0DBD58"/>
    <w:rsid w:val="001140C3"/>
  </w:style>
  <w:style w:type="paragraph" w:customStyle="1" w:styleId="85123EFECB9D4701933584DEECEFA727">
    <w:name w:val="85123EFECB9D4701933584DEECEFA727"/>
    <w:rsid w:val="001140C3"/>
  </w:style>
  <w:style w:type="paragraph" w:customStyle="1" w:styleId="950D8729104C413495BA359B381A86D6">
    <w:name w:val="950D8729104C413495BA359B381A86D6"/>
    <w:rsid w:val="001140C3"/>
  </w:style>
  <w:style w:type="paragraph" w:customStyle="1" w:styleId="DAFE95DD3E9F4F6F9197DD686984A2B7">
    <w:name w:val="DAFE95DD3E9F4F6F9197DD686984A2B7"/>
    <w:rsid w:val="001140C3"/>
  </w:style>
  <w:style w:type="paragraph" w:customStyle="1" w:styleId="A5E5D24EFC1A4B94A697E3D00A9E688E">
    <w:name w:val="A5E5D24EFC1A4B94A697E3D00A9E688E"/>
    <w:rsid w:val="001140C3"/>
  </w:style>
  <w:style w:type="paragraph" w:customStyle="1" w:styleId="4CAF6B4CAB644463810FC84910A6ED30">
    <w:name w:val="4CAF6B4CAB644463810FC84910A6ED30"/>
    <w:rsid w:val="001140C3"/>
  </w:style>
  <w:style w:type="paragraph" w:customStyle="1" w:styleId="38C1A5E6DA114558861A21A3E4E1E30E">
    <w:name w:val="38C1A5E6DA114558861A21A3E4E1E30E"/>
    <w:rsid w:val="001140C3"/>
  </w:style>
  <w:style w:type="paragraph" w:customStyle="1" w:styleId="99754A3877884183AE865D3CCA02BC27">
    <w:name w:val="99754A3877884183AE865D3CCA02BC27"/>
    <w:rsid w:val="001140C3"/>
  </w:style>
  <w:style w:type="paragraph" w:customStyle="1" w:styleId="02254D8CC55E481B9396325DA3449320">
    <w:name w:val="02254D8CC55E481B9396325DA3449320"/>
    <w:rsid w:val="001140C3"/>
  </w:style>
  <w:style w:type="paragraph" w:customStyle="1" w:styleId="35D58738B90B46888DF7F9C745E5E3C1">
    <w:name w:val="35D58738B90B46888DF7F9C745E5E3C1"/>
    <w:rsid w:val="001140C3"/>
  </w:style>
  <w:style w:type="paragraph" w:customStyle="1" w:styleId="BA8D3733F23A421292AFBAE702DC5149">
    <w:name w:val="BA8D3733F23A421292AFBAE702DC5149"/>
    <w:rsid w:val="001140C3"/>
  </w:style>
  <w:style w:type="paragraph" w:customStyle="1" w:styleId="CD41422BE0314E0280BA707971EBFD2A">
    <w:name w:val="CD41422BE0314E0280BA707971EBFD2A"/>
    <w:rsid w:val="001140C3"/>
  </w:style>
  <w:style w:type="paragraph" w:customStyle="1" w:styleId="42246E8CC26E43B7939081189ED219D8">
    <w:name w:val="42246E8CC26E43B7939081189ED219D8"/>
    <w:rsid w:val="001140C3"/>
  </w:style>
  <w:style w:type="paragraph" w:customStyle="1" w:styleId="A97DF3D01EEA4DCA938EFF55010AE104">
    <w:name w:val="A97DF3D01EEA4DCA938EFF55010AE104"/>
    <w:rsid w:val="001140C3"/>
  </w:style>
  <w:style w:type="paragraph" w:customStyle="1" w:styleId="39C48A486B4243A6AB742506C0EE332F">
    <w:name w:val="39C48A486B4243A6AB742506C0EE332F"/>
    <w:rsid w:val="001140C3"/>
  </w:style>
  <w:style w:type="paragraph" w:customStyle="1" w:styleId="488E803A25524DC59AF2D5E38A1B43C7">
    <w:name w:val="488E803A25524DC59AF2D5E38A1B43C7"/>
    <w:rsid w:val="001140C3"/>
  </w:style>
  <w:style w:type="paragraph" w:customStyle="1" w:styleId="A1939E66746F418087442D83197B983E">
    <w:name w:val="A1939E66746F418087442D83197B983E"/>
    <w:rsid w:val="001140C3"/>
  </w:style>
  <w:style w:type="paragraph" w:customStyle="1" w:styleId="AEF3FF513F9A4EDA9890C018A0911DAD">
    <w:name w:val="AEF3FF513F9A4EDA9890C018A0911DAD"/>
    <w:rsid w:val="001140C3"/>
  </w:style>
  <w:style w:type="paragraph" w:customStyle="1" w:styleId="99BA75B9B4434CBF9B8A7C343FB339C1">
    <w:name w:val="99BA75B9B4434CBF9B8A7C343FB339C1"/>
    <w:rsid w:val="001140C3"/>
  </w:style>
  <w:style w:type="paragraph" w:customStyle="1" w:styleId="496500DF964747BE92DEEA6832FB5595">
    <w:name w:val="496500DF964747BE92DEEA6832FB5595"/>
    <w:rsid w:val="001140C3"/>
  </w:style>
  <w:style w:type="paragraph" w:customStyle="1" w:styleId="037E6C50CA1A4926A84D434121D23B11">
    <w:name w:val="037E6C50CA1A4926A84D434121D23B11"/>
    <w:rsid w:val="001140C3"/>
  </w:style>
  <w:style w:type="paragraph" w:customStyle="1" w:styleId="5B515134FA874A36A22FFB22BDFEC17D">
    <w:name w:val="5B515134FA874A36A22FFB22BDFEC17D"/>
    <w:rsid w:val="001140C3"/>
  </w:style>
  <w:style w:type="paragraph" w:customStyle="1" w:styleId="904E0C6073B54AC9AD5B9FCFF691AEF7">
    <w:name w:val="904E0C6073B54AC9AD5B9FCFF691AEF7"/>
    <w:rsid w:val="001140C3"/>
  </w:style>
  <w:style w:type="paragraph" w:customStyle="1" w:styleId="C27ACB7D5835462F95B697072C643926">
    <w:name w:val="C27ACB7D5835462F95B697072C643926"/>
    <w:rsid w:val="001140C3"/>
  </w:style>
  <w:style w:type="paragraph" w:customStyle="1" w:styleId="A0B45E7925DD459885BF932DBC7E69DE">
    <w:name w:val="A0B45E7925DD459885BF932DBC7E69DE"/>
    <w:rsid w:val="001140C3"/>
  </w:style>
  <w:style w:type="paragraph" w:customStyle="1" w:styleId="E91A1A98C5BF429DB142CA31F923DD41">
    <w:name w:val="E91A1A98C5BF429DB142CA31F923DD41"/>
    <w:rsid w:val="001140C3"/>
  </w:style>
  <w:style w:type="paragraph" w:customStyle="1" w:styleId="D5AAF414A63146A3AA57C1F5307BAE65">
    <w:name w:val="D5AAF414A63146A3AA57C1F5307BAE65"/>
    <w:rsid w:val="001140C3"/>
  </w:style>
  <w:style w:type="paragraph" w:customStyle="1" w:styleId="9DC53C1D79AD4728824C2FEFB12205FA">
    <w:name w:val="9DC53C1D79AD4728824C2FEFB12205FA"/>
    <w:rsid w:val="001140C3"/>
  </w:style>
  <w:style w:type="paragraph" w:customStyle="1" w:styleId="421492CB4384487D808D46B3F58620A6">
    <w:name w:val="421492CB4384487D808D46B3F58620A6"/>
    <w:rsid w:val="001140C3"/>
  </w:style>
  <w:style w:type="paragraph" w:customStyle="1" w:styleId="6AC76902B7D2415DB2578104760F1058">
    <w:name w:val="6AC76902B7D2415DB2578104760F1058"/>
    <w:rsid w:val="001140C3"/>
  </w:style>
  <w:style w:type="paragraph" w:customStyle="1" w:styleId="110A790362F24BFA8A7113C4823211D3">
    <w:name w:val="110A790362F24BFA8A7113C4823211D3"/>
    <w:rsid w:val="001140C3"/>
  </w:style>
  <w:style w:type="paragraph" w:customStyle="1" w:styleId="184CFFC7B9B44DF9B8AE0950FD9A3C0F">
    <w:name w:val="184CFFC7B9B44DF9B8AE0950FD9A3C0F"/>
    <w:rsid w:val="001140C3"/>
  </w:style>
  <w:style w:type="paragraph" w:customStyle="1" w:styleId="315C837394504701BCD0748F450D08D9">
    <w:name w:val="315C837394504701BCD0748F450D08D9"/>
    <w:rsid w:val="001140C3"/>
  </w:style>
  <w:style w:type="paragraph" w:customStyle="1" w:styleId="23F8C14B65BF4355A715BACDC4033D54">
    <w:name w:val="23F8C14B65BF4355A715BACDC4033D54"/>
    <w:rsid w:val="001140C3"/>
  </w:style>
  <w:style w:type="paragraph" w:customStyle="1" w:styleId="80658D55F8E64B4B84641A8EA2847393">
    <w:name w:val="80658D55F8E64B4B84641A8EA2847393"/>
    <w:rsid w:val="001140C3"/>
  </w:style>
  <w:style w:type="paragraph" w:customStyle="1" w:styleId="0109AA172A6F4078BD78DF130073841C">
    <w:name w:val="0109AA172A6F4078BD78DF130073841C"/>
    <w:rsid w:val="001140C3"/>
  </w:style>
  <w:style w:type="paragraph" w:customStyle="1" w:styleId="BC2D0A4941AB4BBA84E9DFA43C7F63E8">
    <w:name w:val="BC2D0A4941AB4BBA84E9DFA43C7F63E8"/>
    <w:rsid w:val="001140C3"/>
  </w:style>
  <w:style w:type="paragraph" w:customStyle="1" w:styleId="078FEC9D0BE543D4BEAC933E73788B6C">
    <w:name w:val="078FEC9D0BE543D4BEAC933E73788B6C"/>
    <w:rsid w:val="001140C3"/>
  </w:style>
  <w:style w:type="paragraph" w:customStyle="1" w:styleId="1B95C7313EF9431FA41C69033EE3547C">
    <w:name w:val="1B95C7313EF9431FA41C69033EE3547C"/>
    <w:rsid w:val="001140C3"/>
  </w:style>
  <w:style w:type="paragraph" w:customStyle="1" w:styleId="A1019EFE1752447FBD15DFE08DD553B6">
    <w:name w:val="A1019EFE1752447FBD15DFE08DD553B6"/>
    <w:rsid w:val="001140C3"/>
  </w:style>
  <w:style w:type="paragraph" w:customStyle="1" w:styleId="103BB830D2E548D981E4C4CE844E65E7">
    <w:name w:val="103BB830D2E548D981E4C4CE844E65E7"/>
    <w:rsid w:val="001140C3"/>
  </w:style>
  <w:style w:type="paragraph" w:customStyle="1" w:styleId="2EC7687B4F2944AC8D4B83DBE3F797DF">
    <w:name w:val="2EC7687B4F2944AC8D4B83DBE3F797DF"/>
    <w:rsid w:val="001140C3"/>
  </w:style>
  <w:style w:type="paragraph" w:customStyle="1" w:styleId="4152B3D565B94C75A142278A1942D17A">
    <w:name w:val="4152B3D565B94C75A142278A1942D17A"/>
    <w:rsid w:val="001140C3"/>
  </w:style>
  <w:style w:type="paragraph" w:customStyle="1" w:styleId="42111F4F84744E10A9BA7F1165A4A2BC">
    <w:name w:val="42111F4F84744E10A9BA7F1165A4A2BC"/>
    <w:rsid w:val="001140C3"/>
  </w:style>
  <w:style w:type="paragraph" w:customStyle="1" w:styleId="8D7318E757024C20BBEC6409D81784A2">
    <w:name w:val="8D7318E757024C20BBEC6409D81784A2"/>
    <w:rsid w:val="001140C3"/>
  </w:style>
  <w:style w:type="paragraph" w:customStyle="1" w:styleId="E428E3B7FAB54F4BA3AACB7E744FCF8A">
    <w:name w:val="E428E3B7FAB54F4BA3AACB7E744FCF8A"/>
    <w:rsid w:val="001140C3"/>
  </w:style>
  <w:style w:type="paragraph" w:customStyle="1" w:styleId="8E569F8A6A4A4FC08E7981299B0E1E7E">
    <w:name w:val="8E569F8A6A4A4FC08E7981299B0E1E7E"/>
    <w:rsid w:val="001140C3"/>
  </w:style>
  <w:style w:type="paragraph" w:customStyle="1" w:styleId="679B490745DC40488E6F7A3E90DDC354">
    <w:name w:val="679B490745DC40488E6F7A3E90DDC354"/>
    <w:rsid w:val="001140C3"/>
  </w:style>
  <w:style w:type="paragraph" w:customStyle="1" w:styleId="2B415F151C6C491AB89061B75B3B3E50">
    <w:name w:val="2B415F151C6C491AB89061B75B3B3E50"/>
    <w:rsid w:val="001140C3"/>
  </w:style>
  <w:style w:type="paragraph" w:customStyle="1" w:styleId="0708243E2E7D447D9B3BF1C01280B94F">
    <w:name w:val="0708243E2E7D447D9B3BF1C01280B94F"/>
    <w:rsid w:val="001140C3"/>
  </w:style>
  <w:style w:type="paragraph" w:customStyle="1" w:styleId="30B4B6D44A1547DCA85778E62CBAA26A">
    <w:name w:val="30B4B6D44A1547DCA85778E62CBAA26A"/>
    <w:rsid w:val="001140C3"/>
  </w:style>
  <w:style w:type="paragraph" w:customStyle="1" w:styleId="B550EECB52D14A3E8FD3EB475741EF0B">
    <w:name w:val="B550EECB52D14A3E8FD3EB475741EF0B"/>
    <w:rsid w:val="001140C3"/>
  </w:style>
  <w:style w:type="paragraph" w:customStyle="1" w:styleId="8FA593CCB57D469EAE31FDF0251AADB6">
    <w:name w:val="8FA593CCB57D469EAE31FDF0251AADB6"/>
    <w:rsid w:val="001140C3"/>
  </w:style>
  <w:style w:type="paragraph" w:customStyle="1" w:styleId="306B7FF0F58B44778D8F4EDC91CE8EB6">
    <w:name w:val="306B7FF0F58B44778D8F4EDC91CE8EB6"/>
    <w:rsid w:val="001140C3"/>
  </w:style>
  <w:style w:type="paragraph" w:customStyle="1" w:styleId="DE76B1C639074258B90F5486E26206F8">
    <w:name w:val="DE76B1C639074258B90F5486E26206F8"/>
    <w:rsid w:val="001140C3"/>
  </w:style>
  <w:style w:type="paragraph" w:customStyle="1" w:styleId="C722E3B9DE154F4DBF31CC841CA9ADE4">
    <w:name w:val="C722E3B9DE154F4DBF31CC841CA9ADE4"/>
    <w:rsid w:val="001140C3"/>
  </w:style>
  <w:style w:type="paragraph" w:customStyle="1" w:styleId="C8B64098249940648C3E7D7365A6839D">
    <w:name w:val="C8B64098249940648C3E7D7365A6839D"/>
    <w:rsid w:val="001140C3"/>
  </w:style>
  <w:style w:type="paragraph" w:customStyle="1" w:styleId="1F124248D97B4229BA624E05D2DEF198">
    <w:name w:val="1F124248D97B4229BA624E05D2DEF198"/>
    <w:rsid w:val="001140C3"/>
  </w:style>
  <w:style w:type="paragraph" w:customStyle="1" w:styleId="FB227A3B0DF141D0B69D4EE403347E69">
    <w:name w:val="FB227A3B0DF141D0B69D4EE403347E69"/>
    <w:rsid w:val="001140C3"/>
  </w:style>
  <w:style w:type="paragraph" w:customStyle="1" w:styleId="538FFBB1FB07402A811A43A48A982247">
    <w:name w:val="538FFBB1FB07402A811A43A48A982247"/>
    <w:rsid w:val="001140C3"/>
  </w:style>
  <w:style w:type="paragraph" w:customStyle="1" w:styleId="CC5CAEBF67E64D739B50C738CA788BD2">
    <w:name w:val="CC5CAEBF67E64D739B50C738CA788BD2"/>
    <w:rsid w:val="001140C3"/>
  </w:style>
  <w:style w:type="paragraph" w:customStyle="1" w:styleId="C25BB235B91D4AEE8602F2077DDF186C">
    <w:name w:val="C25BB235B91D4AEE8602F2077DDF186C"/>
    <w:rsid w:val="001140C3"/>
  </w:style>
  <w:style w:type="paragraph" w:customStyle="1" w:styleId="DE784554363540308D99958CF4B90670">
    <w:name w:val="DE784554363540308D99958CF4B90670"/>
    <w:rsid w:val="001140C3"/>
  </w:style>
  <w:style w:type="paragraph" w:customStyle="1" w:styleId="EDDC6F695553475BB576C683691163A4">
    <w:name w:val="EDDC6F695553475BB576C683691163A4"/>
    <w:rsid w:val="001140C3"/>
  </w:style>
  <w:style w:type="paragraph" w:customStyle="1" w:styleId="EB5748F064644762A177837D8025F9BB">
    <w:name w:val="EB5748F064644762A177837D8025F9BB"/>
    <w:rsid w:val="001140C3"/>
  </w:style>
  <w:style w:type="paragraph" w:customStyle="1" w:styleId="927E9FD376E446A1AD4B0F99CF408794">
    <w:name w:val="927E9FD376E446A1AD4B0F99CF408794"/>
    <w:rsid w:val="001140C3"/>
  </w:style>
  <w:style w:type="paragraph" w:customStyle="1" w:styleId="4BE4F347166D4A7FA6840B937BA6EDA7">
    <w:name w:val="4BE4F347166D4A7FA6840B937BA6EDA7"/>
    <w:rsid w:val="001140C3"/>
  </w:style>
  <w:style w:type="paragraph" w:customStyle="1" w:styleId="E0577B11C4A3498F9ADA705730B9607F">
    <w:name w:val="E0577B11C4A3498F9ADA705730B9607F"/>
    <w:rsid w:val="001140C3"/>
  </w:style>
  <w:style w:type="paragraph" w:customStyle="1" w:styleId="D164EA67345A4EDAB048E25E3C569190">
    <w:name w:val="D164EA67345A4EDAB048E25E3C569190"/>
    <w:rsid w:val="001140C3"/>
  </w:style>
  <w:style w:type="paragraph" w:customStyle="1" w:styleId="40AF9187597243C396F44A6F10860A1D">
    <w:name w:val="40AF9187597243C396F44A6F10860A1D"/>
    <w:rsid w:val="001140C3"/>
  </w:style>
  <w:style w:type="paragraph" w:customStyle="1" w:styleId="D023CD26AEF74C29ADBABA9332DF9A73">
    <w:name w:val="D023CD26AEF74C29ADBABA9332DF9A73"/>
    <w:rsid w:val="001140C3"/>
  </w:style>
  <w:style w:type="paragraph" w:customStyle="1" w:styleId="50AF1342A7294A83A88B48DE3568F57E">
    <w:name w:val="50AF1342A7294A83A88B48DE3568F57E"/>
    <w:rsid w:val="001140C3"/>
  </w:style>
  <w:style w:type="paragraph" w:customStyle="1" w:styleId="711FA9C8D4BC444D892543AB1C319EE0">
    <w:name w:val="711FA9C8D4BC444D892543AB1C319EE0"/>
    <w:rsid w:val="001140C3"/>
  </w:style>
  <w:style w:type="paragraph" w:customStyle="1" w:styleId="714607AC68E942B0807E327C58BFF701">
    <w:name w:val="714607AC68E942B0807E327C58BFF701"/>
    <w:rsid w:val="001140C3"/>
  </w:style>
  <w:style w:type="paragraph" w:customStyle="1" w:styleId="BA175368FF0D49F58D2607B315B036DC">
    <w:name w:val="BA175368FF0D49F58D2607B315B036DC"/>
    <w:rsid w:val="001140C3"/>
  </w:style>
  <w:style w:type="paragraph" w:customStyle="1" w:styleId="6DD18D80AB544603875377F0CA502AEC">
    <w:name w:val="6DD18D80AB544603875377F0CA502AEC"/>
    <w:rsid w:val="001140C3"/>
  </w:style>
  <w:style w:type="paragraph" w:customStyle="1" w:styleId="040EC9756242459BA783100391FD9DFC">
    <w:name w:val="040EC9756242459BA783100391FD9DFC"/>
    <w:rsid w:val="001140C3"/>
  </w:style>
  <w:style w:type="paragraph" w:customStyle="1" w:styleId="19B958B4E27E4527B536388455072169">
    <w:name w:val="19B958B4E27E4527B536388455072169"/>
    <w:rsid w:val="001140C3"/>
  </w:style>
  <w:style w:type="paragraph" w:customStyle="1" w:styleId="F88438A353D74A89987A39B5FBB13BEC">
    <w:name w:val="F88438A353D74A89987A39B5FBB13BEC"/>
    <w:rsid w:val="001140C3"/>
  </w:style>
  <w:style w:type="paragraph" w:customStyle="1" w:styleId="CA0A3DF4B8754EB9B3E821905C59DAFD">
    <w:name w:val="CA0A3DF4B8754EB9B3E821905C59DAFD"/>
    <w:rsid w:val="001140C3"/>
  </w:style>
  <w:style w:type="paragraph" w:customStyle="1" w:styleId="908ED6473A594EBDB1D5655EC62BEE68">
    <w:name w:val="908ED6473A594EBDB1D5655EC62BEE68"/>
    <w:rsid w:val="001140C3"/>
  </w:style>
  <w:style w:type="paragraph" w:customStyle="1" w:styleId="9A252D4FAF5141C4AC1BA7502F1A1E72">
    <w:name w:val="9A252D4FAF5141C4AC1BA7502F1A1E72"/>
    <w:rsid w:val="001140C3"/>
  </w:style>
  <w:style w:type="paragraph" w:customStyle="1" w:styleId="3B512C135857423F8A3F4FF837D0214F">
    <w:name w:val="3B512C135857423F8A3F4FF837D0214F"/>
    <w:rsid w:val="001140C3"/>
  </w:style>
  <w:style w:type="paragraph" w:customStyle="1" w:styleId="C26284DA537A4BA9ADF203A7999889CD">
    <w:name w:val="C26284DA537A4BA9ADF203A7999889CD"/>
    <w:rsid w:val="001140C3"/>
  </w:style>
  <w:style w:type="paragraph" w:customStyle="1" w:styleId="7F07521A9C9C4AE088B3FE9FD22A131B">
    <w:name w:val="7F07521A9C9C4AE088B3FE9FD22A131B"/>
    <w:rsid w:val="001140C3"/>
  </w:style>
  <w:style w:type="paragraph" w:customStyle="1" w:styleId="A64685F1955F42D1BF0DDBA7831EBFFB">
    <w:name w:val="A64685F1955F42D1BF0DDBA7831EBFFB"/>
    <w:rsid w:val="001140C3"/>
  </w:style>
  <w:style w:type="paragraph" w:customStyle="1" w:styleId="48137FC105664673A73AF312D8C4B813">
    <w:name w:val="48137FC105664673A73AF312D8C4B813"/>
    <w:rsid w:val="001140C3"/>
  </w:style>
  <w:style w:type="paragraph" w:customStyle="1" w:styleId="CF2BB6C468A0470183C6339EE38BCF8C">
    <w:name w:val="CF2BB6C468A0470183C6339EE38BCF8C"/>
    <w:rsid w:val="001140C3"/>
  </w:style>
  <w:style w:type="paragraph" w:customStyle="1" w:styleId="F20415A2A9FE41AA9A801171BB2CBE3E">
    <w:name w:val="F20415A2A9FE41AA9A801171BB2CBE3E"/>
    <w:rsid w:val="001140C3"/>
  </w:style>
  <w:style w:type="paragraph" w:customStyle="1" w:styleId="3E89574A98514B83B59D502F9E45BFDB">
    <w:name w:val="3E89574A98514B83B59D502F9E45BFDB"/>
    <w:rsid w:val="001140C3"/>
  </w:style>
  <w:style w:type="paragraph" w:customStyle="1" w:styleId="1C82D52E89CF4BF686216B83A6E3894D">
    <w:name w:val="1C82D52E89CF4BF686216B83A6E3894D"/>
    <w:rsid w:val="001140C3"/>
  </w:style>
  <w:style w:type="paragraph" w:customStyle="1" w:styleId="2ED7BFEF7A7D45F5A52DE3BE0039FC13">
    <w:name w:val="2ED7BFEF7A7D45F5A52DE3BE0039FC13"/>
    <w:rsid w:val="001140C3"/>
  </w:style>
  <w:style w:type="paragraph" w:customStyle="1" w:styleId="025547CB16334E9FAF55414F370C1439">
    <w:name w:val="025547CB16334E9FAF55414F370C1439"/>
    <w:rsid w:val="001140C3"/>
  </w:style>
  <w:style w:type="paragraph" w:customStyle="1" w:styleId="A54E405F469C46DC9CBA259D9F700B7B">
    <w:name w:val="A54E405F469C46DC9CBA259D9F700B7B"/>
    <w:rsid w:val="001140C3"/>
  </w:style>
  <w:style w:type="paragraph" w:customStyle="1" w:styleId="56F8CD31F46048ED9DC28A3C83B39795">
    <w:name w:val="56F8CD31F46048ED9DC28A3C83B39795"/>
    <w:rsid w:val="001140C3"/>
  </w:style>
  <w:style w:type="paragraph" w:customStyle="1" w:styleId="1880BBFC858C4E56BFFB273AF7B634A2">
    <w:name w:val="1880BBFC858C4E56BFFB273AF7B634A2"/>
    <w:rsid w:val="001140C3"/>
  </w:style>
  <w:style w:type="paragraph" w:customStyle="1" w:styleId="B744B74DFC1440BF86B2ECB69C0F2486">
    <w:name w:val="B744B74DFC1440BF86B2ECB69C0F2486"/>
    <w:rsid w:val="001140C3"/>
  </w:style>
  <w:style w:type="paragraph" w:customStyle="1" w:styleId="72AB9B30D5BD4ABF8820BB2378E09398">
    <w:name w:val="72AB9B30D5BD4ABF8820BB2378E09398"/>
    <w:rsid w:val="001140C3"/>
  </w:style>
  <w:style w:type="paragraph" w:customStyle="1" w:styleId="B99E63C06C9E4401AC2F8BDA4B678C76">
    <w:name w:val="B99E63C06C9E4401AC2F8BDA4B678C76"/>
    <w:rsid w:val="001140C3"/>
  </w:style>
  <w:style w:type="paragraph" w:customStyle="1" w:styleId="2BA6FCB46CFE4A42A73DFBD3811BE32D">
    <w:name w:val="2BA6FCB46CFE4A42A73DFBD3811BE32D"/>
    <w:rsid w:val="001140C3"/>
  </w:style>
  <w:style w:type="paragraph" w:customStyle="1" w:styleId="0CF2209250DC4ECA9C89161B11E349F7">
    <w:name w:val="0CF2209250DC4ECA9C89161B11E349F7"/>
    <w:rsid w:val="001140C3"/>
  </w:style>
  <w:style w:type="paragraph" w:customStyle="1" w:styleId="1DFF4737E2E548C2956E2A226FCF6DFF">
    <w:name w:val="1DFF4737E2E548C2956E2A226FCF6DFF"/>
    <w:rsid w:val="001140C3"/>
  </w:style>
  <w:style w:type="paragraph" w:customStyle="1" w:styleId="C170A6B4065543AA818212631086581D">
    <w:name w:val="C170A6B4065543AA818212631086581D"/>
    <w:rsid w:val="001140C3"/>
  </w:style>
  <w:style w:type="paragraph" w:customStyle="1" w:styleId="D6FE9164AA2C4C568BB991EA366FF63F">
    <w:name w:val="D6FE9164AA2C4C568BB991EA366FF63F"/>
    <w:rsid w:val="001140C3"/>
  </w:style>
  <w:style w:type="paragraph" w:customStyle="1" w:styleId="4A272CF63F4740A0815331964B9F38A9">
    <w:name w:val="4A272CF63F4740A0815331964B9F38A9"/>
    <w:rsid w:val="001140C3"/>
  </w:style>
  <w:style w:type="paragraph" w:customStyle="1" w:styleId="064C7872BFFE4EB69D384C5D5643630E">
    <w:name w:val="064C7872BFFE4EB69D384C5D5643630E"/>
    <w:rsid w:val="001140C3"/>
  </w:style>
  <w:style w:type="paragraph" w:customStyle="1" w:styleId="55A5A3C91183421EBE849482E28E8D90">
    <w:name w:val="55A5A3C91183421EBE849482E28E8D90"/>
    <w:rsid w:val="001140C3"/>
  </w:style>
  <w:style w:type="paragraph" w:customStyle="1" w:styleId="F5317D312DBC4D4694DE5E8633F56845">
    <w:name w:val="F5317D312DBC4D4694DE5E8633F56845"/>
    <w:rsid w:val="001140C3"/>
  </w:style>
  <w:style w:type="paragraph" w:customStyle="1" w:styleId="D93FFB291E1D403FA833E5CFE8153CDD">
    <w:name w:val="D93FFB291E1D403FA833E5CFE8153CDD"/>
    <w:rsid w:val="001140C3"/>
  </w:style>
  <w:style w:type="paragraph" w:customStyle="1" w:styleId="9DF1946A0C70451886335AD77F0FAD36">
    <w:name w:val="9DF1946A0C70451886335AD77F0FAD36"/>
    <w:rsid w:val="001140C3"/>
  </w:style>
  <w:style w:type="paragraph" w:customStyle="1" w:styleId="0F98E84064E148E8BC191642BAA23FC0">
    <w:name w:val="0F98E84064E148E8BC191642BAA23FC0"/>
    <w:rsid w:val="001140C3"/>
  </w:style>
  <w:style w:type="paragraph" w:customStyle="1" w:styleId="038599772A00413D935742C1F3E02391">
    <w:name w:val="038599772A00413D935742C1F3E02391"/>
    <w:rsid w:val="001140C3"/>
  </w:style>
  <w:style w:type="paragraph" w:customStyle="1" w:styleId="7077CE1929904F57982A32CD400B6B55">
    <w:name w:val="7077CE1929904F57982A32CD400B6B55"/>
    <w:rsid w:val="001140C3"/>
  </w:style>
  <w:style w:type="paragraph" w:customStyle="1" w:styleId="EC45935C12C640068CDC920E2C57B3BB">
    <w:name w:val="EC45935C12C640068CDC920E2C57B3BB"/>
    <w:rsid w:val="001140C3"/>
  </w:style>
  <w:style w:type="paragraph" w:customStyle="1" w:styleId="8F78B0E36FB0476A8AD2577468DC4CD9">
    <w:name w:val="8F78B0E36FB0476A8AD2577468DC4CD9"/>
    <w:rsid w:val="001140C3"/>
  </w:style>
  <w:style w:type="paragraph" w:customStyle="1" w:styleId="7A282AE9F339453EB88A88C4A8DF8CE9">
    <w:name w:val="7A282AE9F339453EB88A88C4A8DF8CE9"/>
    <w:rsid w:val="001140C3"/>
  </w:style>
  <w:style w:type="paragraph" w:customStyle="1" w:styleId="21C04397323944288ACA6DCADE6E8927">
    <w:name w:val="21C04397323944288ACA6DCADE6E8927"/>
    <w:rsid w:val="001140C3"/>
  </w:style>
  <w:style w:type="paragraph" w:customStyle="1" w:styleId="458B30C802454AAE863C5ADBA47924C0">
    <w:name w:val="458B30C802454AAE863C5ADBA47924C0"/>
    <w:rsid w:val="001140C3"/>
  </w:style>
  <w:style w:type="paragraph" w:customStyle="1" w:styleId="D4FC949653AB4F8DAC4C048BFFC4724A">
    <w:name w:val="D4FC949653AB4F8DAC4C048BFFC4724A"/>
    <w:rsid w:val="001140C3"/>
  </w:style>
  <w:style w:type="paragraph" w:customStyle="1" w:styleId="F1B0F49FDCD64FF1846FC6B49ACA7C38">
    <w:name w:val="F1B0F49FDCD64FF1846FC6B49ACA7C38"/>
    <w:rsid w:val="001140C3"/>
  </w:style>
  <w:style w:type="paragraph" w:customStyle="1" w:styleId="B975B19D1D784FCBB719D3F25C0CD104">
    <w:name w:val="B975B19D1D784FCBB719D3F25C0CD104"/>
    <w:rsid w:val="001140C3"/>
  </w:style>
  <w:style w:type="paragraph" w:customStyle="1" w:styleId="EBE410E1E87A489B8DC2FA762B78421B">
    <w:name w:val="EBE410E1E87A489B8DC2FA762B78421B"/>
    <w:rsid w:val="001140C3"/>
  </w:style>
  <w:style w:type="paragraph" w:customStyle="1" w:styleId="354DE16CF4DC49AAB59EC3854227B07E">
    <w:name w:val="354DE16CF4DC49AAB59EC3854227B07E"/>
    <w:rsid w:val="001140C3"/>
  </w:style>
  <w:style w:type="paragraph" w:customStyle="1" w:styleId="79FBE0AACD3C479ABAFC5D04625D9BFA">
    <w:name w:val="79FBE0AACD3C479ABAFC5D04625D9BFA"/>
    <w:rsid w:val="001140C3"/>
  </w:style>
  <w:style w:type="paragraph" w:customStyle="1" w:styleId="61DF0BE42817411F81E47B2EB8EF5DF9">
    <w:name w:val="61DF0BE42817411F81E47B2EB8EF5DF9"/>
    <w:rsid w:val="001140C3"/>
  </w:style>
  <w:style w:type="paragraph" w:customStyle="1" w:styleId="F0B1617935814B878F1BFF5614441D41">
    <w:name w:val="F0B1617935814B878F1BFF5614441D41"/>
    <w:rsid w:val="001140C3"/>
  </w:style>
  <w:style w:type="paragraph" w:customStyle="1" w:styleId="EAC30342D2FD4F14BE98740727143ED0">
    <w:name w:val="EAC30342D2FD4F14BE98740727143ED0"/>
    <w:rsid w:val="001140C3"/>
  </w:style>
  <w:style w:type="paragraph" w:customStyle="1" w:styleId="931D55C771D14A67A121950EAC6444A6">
    <w:name w:val="931D55C771D14A67A121950EAC6444A6"/>
    <w:rsid w:val="001140C3"/>
  </w:style>
  <w:style w:type="paragraph" w:customStyle="1" w:styleId="C9F9B43BF9FF4E4D976F869A44EB03C3">
    <w:name w:val="C9F9B43BF9FF4E4D976F869A44EB03C3"/>
    <w:rsid w:val="001140C3"/>
  </w:style>
  <w:style w:type="paragraph" w:customStyle="1" w:styleId="9452B2CEF18640A68FE2808F09A0DCE7">
    <w:name w:val="9452B2CEF18640A68FE2808F09A0DCE7"/>
    <w:rsid w:val="001140C3"/>
  </w:style>
  <w:style w:type="paragraph" w:customStyle="1" w:styleId="0A90C36D85594A93A204B179F0CCB1BD">
    <w:name w:val="0A90C36D85594A93A204B179F0CCB1BD"/>
    <w:rsid w:val="001140C3"/>
  </w:style>
  <w:style w:type="paragraph" w:customStyle="1" w:styleId="221BD4D5C6FF45A4B6C737E8CD0B24DA">
    <w:name w:val="221BD4D5C6FF45A4B6C737E8CD0B24DA"/>
    <w:rsid w:val="001140C3"/>
  </w:style>
  <w:style w:type="paragraph" w:customStyle="1" w:styleId="0B0AE94172EB4392BA06123156814D8E">
    <w:name w:val="0B0AE94172EB4392BA06123156814D8E"/>
    <w:rsid w:val="001140C3"/>
  </w:style>
  <w:style w:type="paragraph" w:customStyle="1" w:styleId="E1960BD2E7174A6985628DB17D91A441">
    <w:name w:val="E1960BD2E7174A6985628DB17D91A441"/>
    <w:rsid w:val="001140C3"/>
  </w:style>
  <w:style w:type="paragraph" w:customStyle="1" w:styleId="3C4B7BFF0ECB47AF8F59D4943B805A77">
    <w:name w:val="3C4B7BFF0ECB47AF8F59D4943B805A77"/>
    <w:rsid w:val="001140C3"/>
  </w:style>
  <w:style w:type="paragraph" w:customStyle="1" w:styleId="B7EE1EC49BFB43C3914A70781736F488">
    <w:name w:val="B7EE1EC49BFB43C3914A70781736F488"/>
    <w:rsid w:val="001140C3"/>
  </w:style>
  <w:style w:type="paragraph" w:customStyle="1" w:styleId="0A906FDC46A74C30B54FD77330D31F72">
    <w:name w:val="0A906FDC46A74C30B54FD77330D31F72"/>
    <w:rsid w:val="001140C3"/>
  </w:style>
  <w:style w:type="paragraph" w:customStyle="1" w:styleId="2130AAD537BE476FBF4C0B44C536CFB7">
    <w:name w:val="2130AAD537BE476FBF4C0B44C536CFB7"/>
    <w:rsid w:val="001140C3"/>
  </w:style>
  <w:style w:type="paragraph" w:customStyle="1" w:styleId="E2390B7869F24FEABA7EA1EC4D8269C4">
    <w:name w:val="E2390B7869F24FEABA7EA1EC4D8269C4"/>
    <w:rsid w:val="001140C3"/>
  </w:style>
  <w:style w:type="paragraph" w:customStyle="1" w:styleId="FB37D2BB47DF431C8C375389D2B1FA75">
    <w:name w:val="FB37D2BB47DF431C8C375389D2B1FA75"/>
    <w:rsid w:val="001140C3"/>
  </w:style>
  <w:style w:type="paragraph" w:customStyle="1" w:styleId="98322A8A84A04DD0BA05B819C7556288">
    <w:name w:val="98322A8A84A04DD0BA05B819C7556288"/>
    <w:rsid w:val="001140C3"/>
  </w:style>
  <w:style w:type="paragraph" w:customStyle="1" w:styleId="3D43993CF9404AAE9B2F45C656945503">
    <w:name w:val="3D43993CF9404AAE9B2F45C656945503"/>
    <w:rsid w:val="001140C3"/>
  </w:style>
  <w:style w:type="paragraph" w:customStyle="1" w:styleId="D63172698E1B4B1D9E018A680C9A60C9">
    <w:name w:val="D63172698E1B4B1D9E018A680C9A60C9"/>
    <w:rsid w:val="001140C3"/>
  </w:style>
  <w:style w:type="paragraph" w:customStyle="1" w:styleId="B257D755283F451E8036FBCD0091A525">
    <w:name w:val="B257D755283F451E8036FBCD0091A525"/>
    <w:rsid w:val="001140C3"/>
  </w:style>
  <w:style w:type="paragraph" w:customStyle="1" w:styleId="4759CA27A0A9497A9C2B50704111E583">
    <w:name w:val="4759CA27A0A9497A9C2B50704111E583"/>
    <w:rsid w:val="001140C3"/>
  </w:style>
  <w:style w:type="paragraph" w:customStyle="1" w:styleId="29DC7CADDB2942B2B311166E4824B010">
    <w:name w:val="29DC7CADDB2942B2B311166E4824B010"/>
    <w:rsid w:val="001140C3"/>
  </w:style>
  <w:style w:type="paragraph" w:customStyle="1" w:styleId="B74A8DC94D3A4031AC0542DED74A4B2E">
    <w:name w:val="B74A8DC94D3A4031AC0542DED74A4B2E"/>
    <w:rsid w:val="001140C3"/>
  </w:style>
  <w:style w:type="paragraph" w:customStyle="1" w:styleId="1264BF88F3314C66BEA3FEF8FB2F5F45">
    <w:name w:val="1264BF88F3314C66BEA3FEF8FB2F5F45"/>
    <w:rsid w:val="001140C3"/>
  </w:style>
  <w:style w:type="paragraph" w:customStyle="1" w:styleId="D08157646EC341C08E28293943201247">
    <w:name w:val="D08157646EC341C08E28293943201247"/>
    <w:rsid w:val="001140C3"/>
  </w:style>
  <w:style w:type="paragraph" w:customStyle="1" w:styleId="40A476B476CB4450A5ECA78543A07FBC">
    <w:name w:val="40A476B476CB4450A5ECA78543A07FBC"/>
    <w:rsid w:val="001140C3"/>
  </w:style>
  <w:style w:type="paragraph" w:customStyle="1" w:styleId="DD75AA00F5464365826FE5FB24DED76B">
    <w:name w:val="DD75AA00F5464365826FE5FB24DED76B"/>
    <w:rsid w:val="001140C3"/>
  </w:style>
  <w:style w:type="paragraph" w:customStyle="1" w:styleId="769BC8482DD740E185FEC1F1A3FB3CC8">
    <w:name w:val="769BC8482DD740E185FEC1F1A3FB3CC8"/>
    <w:rsid w:val="001140C3"/>
  </w:style>
  <w:style w:type="paragraph" w:customStyle="1" w:styleId="D4DF5A72921346439B01C400722C6E87">
    <w:name w:val="D4DF5A72921346439B01C400722C6E87"/>
    <w:rsid w:val="001140C3"/>
  </w:style>
  <w:style w:type="paragraph" w:customStyle="1" w:styleId="2D086A7EC29C4CD99D68E0AB8A65C190">
    <w:name w:val="2D086A7EC29C4CD99D68E0AB8A65C190"/>
    <w:rsid w:val="001140C3"/>
  </w:style>
  <w:style w:type="paragraph" w:customStyle="1" w:styleId="C2133F8B42F34478BB310F40C705B075">
    <w:name w:val="C2133F8B42F34478BB310F40C705B075"/>
    <w:rsid w:val="001140C3"/>
  </w:style>
  <w:style w:type="paragraph" w:customStyle="1" w:styleId="B1C0742844A8404F8DC7EDF48A037378">
    <w:name w:val="B1C0742844A8404F8DC7EDF48A037378"/>
    <w:rsid w:val="001140C3"/>
  </w:style>
  <w:style w:type="paragraph" w:customStyle="1" w:styleId="B7E11336FFBB4AD8A48F71961D677599">
    <w:name w:val="B7E11336FFBB4AD8A48F71961D677599"/>
    <w:rsid w:val="001140C3"/>
  </w:style>
  <w:style w:type="paragraph" w:customStyle="1" w:styleId="0C02439CC3984A648E84BE32B0F4928E">
    <w:name w:val="0C02439CC3984A648E84BE32B0F4928E"/>
    <w:rsid w:val="001140C3"/>
  </w:style>
  <w:style w:type="paragraph" w:customStyle="1" w:styleId="0D76B887DDF14F269AB8FD519F05E52D">
    <w:name w:val="0D76B887DDF14F269AB8FD519F05E52D"/>
    <w:rsid w:val="001140C3"/>
  </w:style>
  <w:style w:type="paragraph" w:customStyle="1" w:styleId="3A9FB460A1DB43728692DB3D9920ECEB">
    <w:name w:val="3A9FB460A1DB43728692DB3D9920ECEB"/>
    <w:rsid w:val="001140C3"/>
  </w:style>
  <w:style w:type="paragraph" w:customStyle="1" w:styleId="4BB65AAF2ED64201BB364986D9A4172B">
    <w:name w:val="4BB65AAF2ED64201BB364986D9A4172B"/>
    <w:rsid w:val="001140C3"/>
  </w:style>
  <w:style w:type="paragraph" w:customStyle="1" w:styleId="8E934AEEE2EA49C0AED984E2E2093212">
    <w:name w:val="8E934AEEE2EA49C0AED984E2E2093212"/>
    <w:rsid w:val="001140C3"/>
  </w:style>
  <w:style w:type="paragraph" w:customStyle="1" w:styleId="4CBC96AA3826493995E776B421105B95">
    <w:name w:val="4CBC96AA3826493995E776B421105B95"/>
    <w:rsid w:val="001140C3"/>
  </w:style>
  <w:style w:type="paragraph" w:customStyle="1" w:styleId="F09ABD7A29734770BDEE655544348731">
    <w:name w:val="F09ABD7A29734770BDEE655544348731"/>
    <w:rsid w:val="001140C3"/>
  </w:style>
  <w:style w:type="paragraph" w:customStyle="1" w:styleId="CD0881AF942446B19795D420E0A450DB">
    <w:name w:val="CD0881AF942446B19795D420E0A450DB"/>
    <w:rsid w:val="001140C3"/>
  </w:style>
  <w:style w:type="paragraph" w:customStyle="1" w:styleId="3300FA0B1DF44CEEB01598E42D89F61E">
    <w:name w:val="3300FA0B1DF44CEEB01598E42D89F61E"/>
    <w:rsid w:val="001140C3"/>
  </w:style>
  <w:style w:type="paragraph" w:customStyle="1" w:styleId="7D5649D69DBB476DBD191EEEB22E8302">
    <w:name w:val="7D5649D69DBB476DBD191EEEB22E8302"/>
    <w:rsid w:val="001140C3"/>
  </w:style>
  <w:style w:type="paragraph" w:customStyle="1" w:styleId="B861C512F78E4351846775B02EBAD2E7">
    <w:name w:val="B861C512F78E4351846775B02EBAD2E7"/>
    <w:rsid w:val="001140C3"/>
  </w:style>
  <w:style w:type="paragraph" w:customStyle="1" w:styleId="0711C035D4464B80B90E40C4D8AB1331">
    <w:name w:val="0711C035D4464B80B90E40C4D8AB1331"/>
    <w:rsid w:val="001140C3"/>
  </w:style>
  <w:style w:type="paragraph" w:customStyle="1" w:styleId="D0CCCC17DCDC4D96AC945ED66A53CFE0">
    <w:name w:val="D0CCCC17DCDC4D96AC945ED66A53CFE0"/>
    <w:rsid w:val="001140C3"/>
  </w:style>
  <w:style w:type="paragraph" w:customStyle="1" w:styleId="06628107A4F0443C95D5602CF3636F72">
    <w:name w:val="06628107A4F0443C95D5602CF3636F72"/>
    <w:rsid w:val="001140C3"/>
  </w:style>
  <w:style w:type="paragraph" w:customStyle="1" w:styleId="3FE5051B27824897813652E4A1B9F780">
    <w:name w:val="3FE5051B27824897813652E4A1B9F780"/>
    <w:rsid w:val="001140C3"/>
  </w:style>
  <w:style w:type="paragraph" w:customStyle="1" w:styleId="803E92B5A7D947FEA91DB7126F3E7F9C">
    <w:name w:val="803E92B5A7D947FEA91DB7126F3E7F9C"/>
    <w:rsid w:val="001140C3"/>
  </w:style>
  <w:style w:type="paragraph" w:customStyle="1" w:styleId="1506F0B41D6741A3976CE103D958CE6E">
    <w:name w:val="1506F0B41D6741A3976CE103D958CE6E"/>
    <w:rsid w:val="001140C3"/>
  </w:style>
  <w:style w:type="paragraph" w:customStyle="1" w:styleId="1E863E0E2AD748FFBD018E6CC75EBCBD">
    <w:name w:val="1E863E0E2AD748FFBD018E6CC75EBCBD"/>
    <w:rsid w:val="001140C3"/>
  </w:style>
  <w:style w:type="paragraph" w:customStyle="1" w:styleId="99F6135FE0EA4C6BA1291D626473DB2B">
    <w:name w:val="99F6135FE0EA4C6BA1291D626473DB2B"/>
    <w:rsid w:val="001140C3"/>
  </w:style>
  <w:style w:type="paragraph" w:customStyle="1" w:styleId="97ED9E1478734C25A780F223F25C8D92">
    <w:name w:val="97ED9E1478734C25A780F223F25C8D92"/>
    <w:rsid w:val="001140C3"/>
  </w:style>
  <w:style w:type="paragraph" w:customStyle="1" w:styleId="5325E159AAC64A2EA5E0B78436580ACA">
    <w:name w:val="5325E159AAC64A2EA5E0B78436580ACA"/>
    <w:rsid w:val="001140C3"/>
  </w:style>
  <w:style w:type="paragraph" w:customStyle="1" w:styleId="8E13D186BBDE492B8C245A4C49D2AC72">
    <w:name w:val="8E13D186BBDE492B8C245A4C49D2AC72"/>
    <w:rsid w:val="001140C3"/>
  </w:style>
  <w:style w:type="paragraph" w:customStyle="1" w:styleId="C7372A8B8CC442B783EB164F8A0FE861">
    <w:name w:val="C7372A8B8CC442B783EB164F8A0FE861"/>
    <w:rsid w:val="001140C3"/>
  </w:style>
  <w:style w:type="paragraph" w:customStyle="1" w:styleId="63BB3A8AF7274E929AC2D9735BC3E9F2">
    <w:name w:val="63BB3A8AF7274E929AC2D9735BC3E9F2"/>
    <w:rsid w:val="001140C3"/>
  </w:style>
  <w:style w:type="paragraph" w:customStyle="1" w:styleId="9EFC3C0807FA48B0B27E6171593C6B58">
    <w:name w:val="9EFC3C0807FA48B0B27E6171593C6B58"/>
    <w:rsid w:val="001140C3"/>
  </w:style>
  <w:style w:type="paragraph" w:customStyle="1" w:styleId="34031249F7F843C8B25325E5CC13CCC1">
    <w:name w:val="34031249F7F843C8B25325E5CC13CCC1"/>
    <w:rsid w:val="001140C3"/>
  </w:style>
  <w:style w:type="paragraph" w:customStyle="1" w:styleId="9835D8B11CE34EA5A6206FC62708BAD9">
    <w:name w:val="9835D8B11CE34EA5A6206FC62708BAD9"/>
    <w:rsid w:val="001140C3"/>
  </w:style>
  <w:style w:type="paragraph" w:customStyle="1" w:styleId="E6A9891BDB7B45508CB33F416A43B24E">
    <w:name w:val="E6A9891BDB7B45508CB33F416A43B24E"/>
    <w:rsid w:val="001140C3"/>
  </w:style>
  <w:style w:type="paragraph" w:customStyle="1" w:styleId="FD20401E4903452386EDC5122CAB4D84">
    <w:name w:val="FD20401E4903452386EDC5122CAB4D84"/>
    <w:rsid w:val="001140C3"/>
  </w:style>
  <w:style w:type="paragraph" w:customStyle="1" w:styleId="4B3B9DF32EF3428E9B9B3538B7AD0E53">
    <w:name w:val="4B3B9DF32EF3428E9B9B3538B7AD0E53"/>
    <w:rsid w:val="001140C3"/>
  </w:style>
  <w:style w:type="paragraph" w:customStyle="1" w:styleId="FBD3907D90EF4AD7A0ED490C2038B0A2">
    <w:name w:val="FBD3907D90EF4AD7A0ED490C2038B0A2"/>
    <w:rsid w:val="001140C3"/>
  </w:style>
  <w:style w:type="paragraph" w:customStyle="1" w:styleId="E8BF0F122B464ED2AD2FA3F204FCF056">
    <w:name w:val="E8BF0F122B464ED2AD2FA3F204FCF056"/>
    <w:rsid w:val="001140C3"/>
  </w:style>
  <w:style w:type="paragraph" w:customStyle="1" w:styleId="166ECACD1F48400AA60C0DF258ED5D72">
    <w:name w:val="166ECACD1F48400AA60C0DF258ED5D72"/>
    <w:rsid w:val="001140C3"/>
  </w:style>
  <w:style w:type="paragraph" w:customStyle="1" w:styleId="702BF2D3390D47B4BAD2E09EC82DFF54">
    <w:name w:val="702BF2D3390D47B4BAD2E09EC82DFF54"/>
    <w:rsid w:val="001140C3"/>
  </w:style>
  <w:style w:type="paragraph" w:customStyle="1" w:styleId="EE6FED5D2F774ECAB561C25A9986F090">
    <w:name w:val="EE6FED5D2F774ECAB561C25A9986F090"/>
    <w:rsid w:val="001140C3"/>
  </w:style>
  <w:style w:type="paragraph" w:customStyle="1" w:styleId="83E09F4762C444BCB97850261E369DED">
    <w:name w:val="83E09F4762C444BCB97850261E369DED"/>
    <w:rsid w:val="001140C3"/>
  </w:style>
  <w:style w:type="paragraph" w:customStyle="1" w:styleId="55512F6BC6EB45A5959A55B4EF9D1542">
    <w:name w:val="55512F6BC6EB45A5959A55B4EF9D1542"/>
    <w:rsid w:val="001140C3"/>
  </w:style>
  <w:style w:type="paragraph" w:customStyle="1" w:styleId="A70C1DB2833444E28B9DE5F5671E8B1F">
    <w:name w:val="A70C1DB2833444E28B9DE5F5671E8B1F"/>
    <w:rsid w:val="001140C3"/>
  </w:style>
  <w:style w:type="paragraph" w:customStyle="1" w:styleId="2D45317A5EBB4AE0943350F06B49B334">
    <w:name w:val="2D45317A5EBB4AE0943350F06B49B334"/>
    <w:rsid w:val="001140C3"/>
  </w:style>
  <w:style w:type="paragraph" w:customStyle="1" w:styleId="52567ABEB0C84CBDBF5E8E8BFBABF990">
    <w:name w:val="52567ABEB0C84CBDBF5E8E8BFBABF990"/>
    <w:rsid w:val="001140C3"/>
  </w:style>
  <w:style w:type="paragraph" w:customStyle="1" w:styleId="0A9B5DC6BADA4FBB90409E6DF820233C">
    <w:name w:val="0A9B5DC6BADA4FBB90409E6DF820233C"/>
    <w:rsid w:val="001140C3"/>
  </w:style>
  <w:style w:type="paragraph" w:customStyle="1" w:styleId="CACFA95673424BD58B8044D487A1EEB8">
    <w:name w:val="CACFA95673424BD58B8044D487A1EEB8"/>
    <w:rsid w:val="001140C3"/>
  </w:style>
  <w:style w:type="paragraph" w:customStyle="1" w:styleId="8C9E86C28F3F4EBE821407EAD0087275">
    <w:name w:val="8C9E86C28F3F4EBE821407EAD0087275"/>
    <w:rsid w:val="001140C3"/>
  </w:style>
  <w:style w:type="paragraph" w:customStyle="1" w:styleId="0A47D122F38C4328A87C2CEEB91583A3">
    <w:name w:val="0A47D122F38C4328A87C2CEEB91583A3"/>
    <w:rsid w:val="001140C3"/>
  </w:style>
  <w:style w:type="paragraph" w:customStyle="1" w:styleId="D4252F1631D54DE5974285FA5FE75DBB">
    <w:name w:val="D4252F1631D54DE5974285FA5FE75DBB"/>
    <w:rsid w:val="001140C3"/>
  </w:style>
  <w:style w:type="paragraph" w:customStyle="1" w:styleId="1F03DA1012A54780A13196784F102F73">
    <w:name w:val="1F03DA1012A54780A13196784F102F73"/>
    <w:rsid w:val="001140C3"/>
  </w:style>
  <w:style w:type="paragraph" w:customStyle="1" w:styleId="DE9C832DDA2C4FBB9EEC07BA8DF233A5">
    <w:name w:val="DE9C832DDA2C4FBB9EEC07BA8DF233A5"/>
    <w:rsid w:val="001140C3"/>
  </w:style>
  <w:style w:type="paragraph" w:customStyle="1" w:styleId="B01F741F18E949C4937FEF236075A4AB">
    <w:name w:val="B01F741F18E949C4937FEF236075A4AB"/>
    <w:rsid w:val="001140C3"/>
  </w:style>
  <w:style w:type="paragraph" w:customStyle="1" w:styleId="782CEA7C31494EFFAB49DB03DAEBA5EE">
    <w:name w:val="782CEA7C31494EFFAB49DB03DAEBA5EE"/>
    <w:rsid w:val="001140C3"/>
  </w:style>
  <w:style w:type="paragraph" w:customStyle="1" w:styleId="B16579D1E15440498220631005FBE6B9">
    <w:name w:val="B16579D1E15440498220631005FBE6B9"/>
    <w:rsid w:val="001140C3"/>
  </w:style>
  <w:style w:type="paragraph" w:customStyle="1" w:styleId="FD35E104339D429EB0524C5E3F08ED5E">
    <w:name w:val="FD35E104339D429EB0524C5E3F08ED5E"/>
    <w:rsid w:val="001140C3"/>
  </w:style>
  <w:style w:type="paragraph" w:customStyle="1" w:styleId="A068086D38764C1A8E231A2B78503CE6">
    <w:name w:val="A068086D38764C1A8E231A2B78503CE6"/>
    <w:rsid w:val="001140C3"/>
  </w:style>
  <w:style w:type="paragraph" w:customStyle="1" w:styleId="605CDB27966F49D7BD940C0E4D0AE6CC">
    <w:name w:val="605CDB27966F49D7BD940C0E4D0AE6CC"/>
    <w:rsid w:val="001140C3"/>
  </w:style>
  <w:style w:type="paragraph" w:customStyle="1" w:styleId="B17690BE9479466F80642F471AF1ADF9">
    <w:name w:val="B17690BE9479466F80642F471AF1ADF9"/>
    <w:rsid w:val="001140C3"/>
  </w:style>
  <w:style w:type="paragraph" w:customStyle="1" w:styleId="CF8DC7A3CE3C49748B5C41E255DF76DF">
    <w:name w:val="CF8DC7A3CE3C49748B5C41E255DF76DF"/>
    <w:rsid w:val="001140C3"/>
  </w:style>
  <w:style w:type="paragraph" w:customStyle="1" w:styleId="43A187F858AF4039B25140B78CDA9191">
    <w:name w:val="43A187F858AF4039B25140B78CDA9191"/>
    <w:rsid w:val="001140C3"/>
  </w:style>
  <w:style w:type="paragraph" w:customStyle="1" w:styleId="CF903D686A484B5BBEFEFFE6C2900A9F">
    <w:name w:val="CF903D686A484B5BBEFEFFE6C2900A9F"/>
    <w:rsid w:val="001140C3"/>
  </w:style>
  <w:style w:type="paragraph" w:customStyle="1" w:styleId="73D6D4684C634BF0AC66FDDA9843D80A">
    <w:name w:val="73D6D4684C634BF0AC66FDDA9843D80A"/>
    <w:rsid w:val="001140C3"/>
  </w:style>
  <w:style w:type="paragraph" w:customStyle="1" w:styleId="2C406D1E93DE4074BE1A60C842F03DDC">
    <w:name w:val="2C406D1E93DE4074BE1A60C842F03DDC"/>
    <w:rsid w:val="001140C3"/>
  </w:style>
  <w:style w:type="paragraph" w:customStyle="1" w:styleId="F2906B631B4B413FAF6B107F385E2161">
    <w:name w:val="F2906B631B4B413FAF6B107F385E2161"/>
    <w:rsid w:val="001140C3"/>
  </w:style>
  <w:style w:type="paragraph" w:customStyle="1" w:styleId="28A1682F77B84290A8D00D3B1F09CFBB">
    <w:name w:val="28A1682F77B84290A8D00D3B1F09CFBB"/>
    <w:rsid w:val="001140C3"/>
  </w:style>
  <w:style w:type="paragraph" w:customStyle="1" w:styleId="55763A824CF24E98A4693C597588E05A">
    <w:name w:val="55763A824CF24E98A4693C597588E05A"/>
    <w:rsid w:val="001140C3"/>
  </w:style>
  <w:style w:type="paragraph" w:customStyle="1" w:styleId="109D1CF6FF57418AB38FDE74857A348A">
    <w:name w:val="109D1CF6FF57418AB38FDE74857A348A"/>
    <w:rsid w:val="001140C3"/>
  </w:style>
  <w:style w:type="paragraph" w:customStyle="1" w:styleId="DBCD3CE6049943CC8D0DDBE4955785D6">
    <w:name w:val="DBCD3CE6049943CC8D0DDBE4955785D6"/>
    <w:rsid w:val="001140C3"/>
  </w:style>
  <w:style w:type="paragraph" w:customStyle="1" w:styleId="1012B46301C443C0B68F4FC0F6BF16CA">
    <w:name w:val="1012B46301C443C0B68F4FC0F6BF16CA"/>
    <w:rsid w:val="001140C3"/>
  </w:style>
  <w:style w:type="paragraph" w:customStyle="1" w:styleId="5B111A274C6548FEBCA852A7D2CAE9B03">
    <w:name w:val="5B111A274C6548FEBCA852A7D2CAE9B03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3">
    <w:name w:val="DADA7533E3FA4157824169E732F1029E3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922161E27A44A09ABFFA01875D55CF92">
    <w:name w:val="7922161E27A44A09ABFFA01875D55CF9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DBB290F0EC43E6A6ED1AC2B0FD4B152">
    <w:name w:val="D6DBB290F0EC43E6A6ED1AC2B0FD4B15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FA85810DC04DA78904843E9AB8D8902">
    <w:name w:val="14FA85810DC04DA78904843E9AB8D890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CE512797477599A526C8CA95D9EC2">
    <w:name w:val="2F54CE512797477599A526C8CA95D9EC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B713CD6C545459DA6F5634DAD9B22B82">
    <w:name w:val="CB713CD6C545459DA6F5634DAD9B22B8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B8F299C8264CB688356EBAF1EA41772">
    <w:name w:val="83B8F299C8264CB688356EBAF1EA4177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188C0CCAEF4DC4A19B710ABA07AC372">
    <w:name w:val="99188C0CCAEF4DC4A19B710ABA07AC37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A0E2F394F541A5BAE6DB81515E17EB2">
    <w:name w:val="81A0E2F394F541A5BAE6DB81515E17EB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17A309AB454F4C88100DB995B1EE172">
    <w:name w:val="BA17A309AB454F4C88100DB995B1EE17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8AD93F7FEB24AA0B2FA312FBEFD5DAF2">
    <w:name w:val="D8AD93F7FEB24AA0B2FA312FBEFD5DAF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5E4C36B07DC442BB0EC98328C84C06E2">
    <w:name w:val="05E4C36B07DC442BB0EC98328C84C06E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94F24B466A49CC88810909B79E7BAC2">
    <w:name w:val="D694F24B466A49CC88810909B79E7BAC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D752093ECD4714B8329B86E2A3B1822">
    <w:name w:val="BDD752093ECD4714B8329B86E2A3B1822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1">
    <w:name w:val="1062CEEEA9674CA2BED1D71EF0B7AD6F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1">
    <w:name w:val="2DD4A785D79E4359A5E5A6F893E8CAAD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1">
    <w:name w:val="501A3DF2370648DFBE31C6025557AD6D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1">
    <w:name w:val="A9145F5735EB44FF9E9D6EE154EC393A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1">
    <w:name w:val="CC884BF772EC417FB3881A5A4ADB3A26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1">
    <w:name w:val="28B35FB1695145079CFC59DE7943A6D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1">
    <w:name w:val="46D23116CF4848E28C95FA44F0F30551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1">
    <w:name w:val="3DB14282D80B465AB00A3041D86441C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1">
    <w:name w:val="DEB29DE1B46A4B03982261383862006F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1">
    <w:name w:val="AC58A0646E1A49BEAD64B4EC52B4864B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1">
    <w:name w:val="F22208AFCD6E4408BFCFB0D2C0150C04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1">
    <w:name w:val="2E7763815AC24A0F88A342E8F17C3DD0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1">
    <w:name w:val="DE897336EA0942619270267DB593C55D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1">
    <w:name w:val="72AEC0A35478465EB90B58DB94C3FEC9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1">
    <w:name w:val="E4101545DE2C4928B633365EBDDF7FB5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1">
    <w:name w:val="F082E26B498D49F5BD9AA4D5DA86C34A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1">
    <w:name w:val="3B0CFC78FB4B4949900A67640A5AB34D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861C512F78E4351846775B02EBAD2E71">
    <w:name w:val="B861C512F78E4351846775B02EBAD2E7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0CCCC17DCDC4D96AC945ED66A53CFE01">
    <w:name w:val="D0CCCC17DCDC4D96AC945ED66A53CFE0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FE5051B27824897813652E4A1B9F7801">
    <w:name w:val="3FE5051B27824897813652E4A1B9F780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6F0B41D6741A3976CE103D958CE6E1">
    <w:name w:val="1506F0B41D6741A3976CE103D958CE6E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F6135FE0EA4C6BA1291D626473DB2B1">
    <w:name w:val="99F6135FE0EA4C6BA1291D626473DB2B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325E159AAC64A2EA5E0B78436580ACA1">
    <w:name w:val="5325E159AAC64A2EA5E0B78436580ACA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372A8B8CC442B783EB164F8A0FE8611">
    <w:name w:val="C7372A8B8CC442B783EB164F8A0FE861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EFC3C0807FA48B0B27E6171593C6B581">
    <w:name w:val="9EFC3C0807FA48B0B27E6171593C6B58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35D8B11CE34EA5A6206FC62708BAD91">
    <w:name w:val="9835D8B11CE34EA5A6206FC62708BAD9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20401E4903452386EDC5122CAB4D841">
    <w:name w:val="FD20401E4903452386EDC5122CAB4D84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D3907D90EF4AD7A0ED490C2038B0A21">
    <w:name w:val="FBD3907D90EF4AD7A0ED490C2038B0A2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66ECACD1F48400AA60C0DF258ED5D721">
    <w:name w:val="166ECACD1F48400AA60C0DF258ED5D72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6FED5D2F774ECAB561C25A9986F0901">
    <w:name w:val="EE6FED5D2F774ECAB561C25A9986F090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5512F6BC6EB45A5959A55B4EF9D15421">
    <w:name w:val="55512F6BC6EB45A5959A55B4EF9D1542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45317A5EBB4AE0943350F06B49B3341">
    <w:name w:val="2D45317A5EBB4AE0943350F06B49B334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9B5DC6BADA4FBB90409E6DF820233C1">
    <w:name w:val="0A9B5DC6BADA4FBB90409E6DF820233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C9E86C28F3F4EBE821407EAD00872751">
    <w:name w:val="8C9E86C28F3F4EBE821407EAD0087275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252F1631D54DE5974285FA5FE75DBB1">
    <w:name w:val="D4252F1631D54DE5974285FA5FE75DBB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9C832DDA2C4FBB9EEC07BA8DF233A51">
    <w:name w:val="DE9C832DDA2C4FBB9EEC07BA8DF233A5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82CEA7C31494EFFAB49DB03DAEBA5EE1">
    <w:name w:val="782CEA7C31494EFFAB49DB03DAEBA5EE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35E104339D429EB0524C5E3F08ED5E1">
    <w:name w:val="FD35E104339D429EB0524C5E3F08ED5E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05CDB27966F49D7BD940C0E4D0AE6CC1">
    <w:name w:val="605CDB27966F49D7BD940C0E4D0AE6C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8DC7A3CE3C49748B5C41E255DF76DF1">
    <w:name w:val="CF8DC7A3CE3C49748B5C41E255DF76DF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903D686A484B5BBEFEFFE6C2900A9F1">
    <w:name w:val="CF903D686A484B5BBEFEFFE6C2900A9F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406D1E93DE4074BE1A60C842F03DDC1">
    <w:name w:val="2C406D1E93DE4074BE1A60C842F03DDC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A1682F77B84290A8D00D3B1F09CFBB1">
    <w:name w:val="28A1682F77B84290A8D00D3B1F09CFBB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9D1CF6FF57418AB38FDE74857A348A1">
    <w:name w:val="109D1CF6FF57418AB38FDE74857A348A1"/>
    <w:rsid w:val="00114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07BDA1BC9047DC825895CA20BFA2A0">
    <w:name w:val="E907BDA1BC9047DC825895CA20BFA2A0"/>
    <w:rsid w:val="001140C3"/>
  </w:style>
  <w:style w:type="paragraph" w:customStyle="1" w:styleId="9EFD0EE51FE5459E890787E49184FE3C">
    <w:name w:val="9EFD0EE51FE5459E890787E49184FE3C"/>
    <w:rsid w:val="001140C3"/>
  </w:style>
  <w:style w:type="paragraph" w:customStyle="1" w:styleId="EA8FC92897CB4DF8B29C8E0CD9F87018">
    <w:name w:val="EA8FC92897CB4DF8B29C8E0CD9F87018"/>
    <w:rsid w:val="001140C3"/>
  </w:style>
  <w:style w:type="paragraph" w:customStyle="1" w:styleId="433C6FD8799E41E58369E0B1F234AC89">
    <w:name w:val="433C6FD8799E41E58369E0B1F234AC89"/>
    <w:rsid w:val="001140C3"/>
  </w:style>
  <w:style w:type="paragraph" w:customStyle="1" w:styleId="8128BC03D7704FD487D5D578E922BA53">
    <w:name w:val="8128BC03D7704FD487D5D578E922BA53"/>
    <w:rsid w:val="001140C3"/>
  </w:style>
  <w:style w:type="paragraph" w:customStyle="1" w:styleId="DA680B0F037C4F33A1292C16F0893B84">
    <w:name w:val="DA680B0F037C4F33A1292C16F0893B84"/>
    <w:rsid w:val="001140C3"/>
  </w:style>
  <w:style w:type="paragraph" w:customStyle="1" w:styleId="6730A69B87394F32BF840E0A252B6071">
    <w:name w:val="6730A69B87394F32BF840E0A252B6071"/>
    <w:rsid w:val="001140C3"/>
  </w:style>
  <w:style w:type="paragraph" w:customStyle="1" w:styleId="53C77BA25BF3452CB3AA80EB7707A299">
    <w:name w:val="53C77BA25BF3452CB3AA80EB7707A299"/>
    <w:rsid w:val="001140C3"/>
  </w:style>
  <w:style w:type="paragraph" w:customStyle="1" w:styleId="6FB2AD9A81764943BADF218E4EC3D1CA">
    <w:name w:val="6FB2AD9A81764943BADF218E4EC3D1CA"/>
    <w:rsid w:val="001140C3"/>
  </w:style>
  <w:style w:type="paragraph" w:customStyle="1" w:styleId="0ED07E5109434972876ABE9E55B0015D">
    <w:name w:val="0ED07E5109434972876ABE9E55B0015D"/>
    <w:rsid w:val="001140C3"/>
  </w:style>
  <w:style w:type="paragraph" w:customStyle="1" w:styleId="A8FC78440511423C85DD4E52E81C406A">
    <w:name w:val="A8FC78440511423C85DD4E52E81C406A"/>
    <w:rsid w:val="001140C3"/>
  </w:style>
  <w:style w:type="paragraph" w:customStyle="1" w:styleId="F49E81D91558483C88A480779279CBC4">
    <w:name w:val="F49E81D91558483C88A480779279CBC4"/>
    <w:rsid w:val="001140C3"/>
  </w:style>
  <w:style w:type="paragraph" w:customStyle="1" w:styleId="51E33E2C4ECC475688AFC0AD7B41B22E">
    <w:name w:val="51E33E2C4ECC475688AFC0AD7B41B22E"/>
    <w:rsid w:val="001140C3"/>
  </w:style>
  <w:style w:type="paragraph" w:customStyle="1" w:styleId="4ED4EB591EE940C785ADA4DEA5E2B5F2">
    <w:name w:val="4ED4EB591EE940C785ADA4DEA5E2B5F2"/>
    <w:rsid w:val="001140C3"/>
  </w:style>
  <w:style w:type="paragraph" w:customStyle="1" w:styleId="1ABF41E675604148ACA3669EC43F343B">
    <w:name w:val="1ABF41E675604148ACA3669EC43F343B"/>
    <w:rsid w:val="001140C3"/>
  </w:style>
  <w:style w:type="paragraph" w:customStyle="1" w:styleId="FD4652EE017F4ED6AE1947F266D48CA8">
    <w:name w:val="FD4652EE017F4ED6AE1947F266D48CA8"/>
    <w:rsid w:val="001140C3"/>
  </w:style>
  <w:style w:type="paragraph" w:customStyle="1" w:styleId="411CE19F4B40448DB201D1EF08135A01">
    <w:name w:val="411CE19F4B40448DB201D1EF08135A01"/>
    <w:rsid w:val="001140C3"/>
  </w:style>
  <w:style w:type="paragraph" w:customStyle="1" w:styleId="F5A2945809574B249279C401999CB5B4">
    <w:name w:val="F5A2945809574B249279C401999CB5B4"/>
    <w:rsid w:val="001140C3"/>
  </w:style>
  <w:style w:type="paragraph" w:customStyle="1" w:styleId="55D1B02389B8483D9C7204F454244775">
    <w:name w:val="55D1B02389B8483D9C7204F454244775"/>
    <w:rsid w:val="001140C3"/>
  </w:style>
  <w:style w:type="paragraph" w:customStyle="1" w:styleId="4D07A5D8ADE646C9B89D176E2CB5A1D9">
    <w:name w:val="4D07A5D8ADE646C9B89D176E2CB5A1D9"/>
    <w:rsid w:val="001140C3"/>
  </w:style>
  <w:style w:type="paragraph" w:customStyle="1" w:styleId="B88A0C4722D248B1B09EED73F3933F36">
    <w:name w:val="B88A0C4722D248B1B09EED73F3933F36"/>
    <w:rsid w:val="001140C3"/>
  </w:style>
  <w:style w:type="paragraph" w:customStyle="1" w:styleId="92343D2B04EA46D7893E70A70E707187">
    <w:name w:val="92343D2B04EA46D7893E70A70E707187"/>
    <w:rsid w:val="001140C3"/>
  </w:style>
  <w:style w:type="paragraph" w:customStyle="1" w:styleId="FC9BE5F3F3634D9CA1ABFAC84B55219E">
    <w:name w:val="FC9BE5F3F3634D9CA1ABFAC84B55219E"/>
    <w:rsid w:val="001140C3"/>
  </w:style>
  <w:style w:type="paragraph" w:customStyle="1" w:styleId="9E0E9F08E1A04E359CB6C9FB053BCA8B">
    <w:name w:val="9E0E9F08E1A04E359CB6C9FB053BCA8B"/>
    <w:rsid w:val="001140C3"/>
  </w:style>
  <w:style w:type="paragraph" w:customStyle="1" w:styleId="FB82AB0060EA4B42823C13A4D03A821D">
    <w:name w:val="FB82AB0060EA4B42823C13A4D03A821D"/>
    <w:rsid w:val="001140C3"/>
  </w:style>
  <w:style w:type="paragraph" w:customStyle="1" w:styleId="43B9A3DAAFA1402C89DF944C55EF07E5">
    <w:name w:val="43B9A3DAAFA1402C89DF944C55EF07E5"/>
    <w:rsid w:val="001140C3"/>
  </w:style>
  <w:style w:type="paragraph" w:customStyle="1" w:styleId="E8F7651F555D4D42A93147AB301416BB">
    <w:name w:val="E8F7651F555D4D42A93147AB301416BB"/>
    <w:rsid w:val="001140C3"/>
  </w:style>
  <w:style w:type="paragraph" w:customStyle="1" w:styleId="9BA3C8C543FC476294E86E154A4BB448">
    <w:name w:val="9BA3C8C543FC476294E86E154A4BB448"/>
    <w:rsid w:val="001140C3"/>
  </w:style>
  <w:style w:type="paragraph" w:customStyle="1" w:styleId="439D99AB9DDA4E18ADBE16C780E6BC07">
    <w:name w:val="439D99AB9DDA4E18ADBE16C780E6BC07"/>
    <w:rsid w:val="001140C3"/>
  </w:style>
  <w:style w:type="paragraph" w:customStyle="1" w:styleId="6DD6502153CA43498B99CCCB31B3179F">
    <w:name w:val="6DD6502153CA43498B99CCCB31B3179F"/>
    <w:rsid w:val="001140C3"/>
  </w:style>
  <w:style w:type="paragraph" w:customStyle="1" w:styleId="F7B029F890C442C3B631C9D9C7E1F2B1">
    <w:name w:val="F7B029F890C442C3B631C9D9C7E1F2B1"/>
    <w:rsid w:val="001140C3"/>
  </w:style>
  <w:style w:type="paragraph" w:customStyle="1" w:styleId="9AA0E051BE39442D900B53A2192F3B6D">
    <w:name w:val="9AA0E051BE39442D900B53A2192F3B6D"/>
    <w:rsid w:val="001140C3"/>
  </w:style>
  <w:style w:type="paragraph" w:customStyle="1" w:styleId="FF7EF265710F4BA3B47BD89E01FA80E4">
    <w:name w:val="FF7EF265710F4BA3B47BD89E01FA80E4"/>
    <w:rsid w:val="001140C3"/>
  </w:style>
  <w:style w:type="paragraph" w:customStyle="1" w:styleId="054637C32D3C4047917360D2734246F0">
    <w:name w:val="054637C32D3C4047917360D2734246F0"/>
    <w:rsid w:val="001140C3"/>
  </w:style>
  <w:style w:type="paragraph" w:customStyle="1" w:styleId="66ECAA4D724F4D3AA95886825795DD85">
    <w:name w:val="66ECAA4D724F4D3AA95886825795DD85"/>
    <w:rsid w:val="001140C3"/>
  </w:style>
  <w:style w:type="paragraph" w:customStyle="1" w:styleId="FF62475ECF874CCCBDC752CBFAEBF0A3">
    <w:name w:val="FF62475ECF874CCCBDC752CBFAEBF0A3"/>
    <w:rsid w:val="001140C3"/>
  </w:style>
  <w:style w:type="paragraph" w:customStyle="1" w:styleId="C7309D3102024E33B43662BF6ADBB71E">
    <w:name w:val="C7309D3102024E33B43662BF6ADBB71E"/>
    <w:rsid w:val="001140C3"/>
  </w:style>
  <w:style w:type="paragraph" w:customStyle="1" w:styleId="EAE01830ECD644BDAA403D7D0B3B82E4">
    <w:name w:val="EAE01830ECD644BDAA403D7D0B3B82E4"/>
    <w:rsid w:val="001140C3"/>
  </w:style>
  <w:style w:type="paragraph" w:customStyle="1" w:styleId="3E8CC75ADCF24B8D8D61839688B2701F">
    <w:name w:val="3E8CC75ADCF24B8D8D61839688B2701F"/>
    <w:rsid w:val="001140C3"/>
  </w:style>
  <w:style w:type="paragraph" w:customStyle="1" w:styleId="7B98F31245F94265AECF158B3CFB988C">
    <w:name w:val="7B98F31245F94265AECF158B3CFB988C"/>
    <w:rsid w:val="001140C3"/>
  </w:style>
  <w:style w:type="paragraph" w:customStyle="1" w:styleId="28DD7197DC3F40B1882BE8B25A8E76CC">
    <w:name w:val="28DD7197DC3F40B1882BE8B25A8E76CC"/>
    <w:rsid w:val="001140C3"/>
  </w:style>
  <w:style w:type="paragraph" w:customStyle="1" w:styleId="31DC253F20504B379BC270C9A8F67179">
    <w:name w:val="31DC253F20504B379BC270C9A8F67179"/>
    <w:rsid w:val="001140C3"/>
  </w:style>
  <w:style w:type="paragraph" w:customStyle="1" w:styleId="9C8A7C3CD9BF46A89A0EF0B1F36BA5DC">
    <w:name w:val="9C8A7C3CD9BF46A89A0EF0B1F36BA5DC"/>
    <w:rsid w:val="001140C3"/>
  </w:style>
  <w:style w:type="paragraph" w:customStyle="1" w:styleId="27A5D97746E74C219B86356D0ECEE3FA">
    <w:name w:val="27A5D97746E74C219B86356D0ECEE3FA"/>
    <w:rsid w:val="001140C3"/>
  </w:style>
  <w:style w:type="paragraph" w:customStyle="1" w:styleId="DE5237BC6DBE44A48112DBEFBEE30E2C">
    <w:name w:val="DE5237BC6DBE44A48112DBEFBEE30E2C"/>
    <w:rsid w:val="001140C3"/>
  </w:style>
  <w:style w:type="paragraph" w:customStyle="1" w:styleId="CCCA735BF98B4BFEAA1AC3D28E2F42FA">
    <w:name w:val="CCCA735BF98B4BFEAA1AC3D28E2F42FA"/>
    <w:rsid w:val="001140C3"/>
  </w:style>
  <w:style w:type="paragraph" w:customStyle="1" w:styleId="165FFBF76FB14A0D9CF09CE9122E4C0C">
    <w:name w:val="165FFBF76FB14A0D9CF09CE9122E4C0C"/>
    <w:rsid w:val="001140C3"/>
  </w:style>
  <w:style w:type="paragraph" w:customStyle="1" w:styleId="20EB05BFDF1B47299A5CF277B801C2CA">
    <w:name w:val="20EB05BFDF1B47299A5CF277B801C2CA"/>
    <w:rsid w:val="001140C3"/>
  </w:style>
  <w:style w:type="paragraph" w:customStyle="1" w:styleId="12689B6FB0974FFB82F601365BED6BC3">
    <w:name w:val="12689B6FB0974FFB82F601365BED6BC3"/>
    <w:rsid w:val="001140C3"/>
  </w:style>
  <w:style w:type="paragraph" w:customStyle="1" w:styleId="B7852503AB4A49AF82D63DA6EDDAD468">
    <w:name w:val="B7852503AB4A49AF82D63DA6EDDAD468"/>
    <w:rsid w:val="001140C3"/>
  </w:style>
  <w:style w:type="paragraph" w:customStyle="1" w:styleId="91A7DE3A120C4198A1CAF7237E7EA5EC">
    <w:name w:val="91A7DE3A120C4198A1CAF7237E7EA5EC"/>
    <w:rsid w:val="001140C3"/>
  </w:style>
  <w:style w:type="paragraph" w:customStyle="1" w:styleId="978E5F16F0D64AE58225806812AC026B">
    <w:name w:val="978E5F16F0D64AE58225806812AC026B"/>
    <w:rsid w:val="001140C3"/>
  </w:style>
  <w:style w:type="paragraph" w:customStyle="1" w:styleId="180227290E764604891A1661E9B38E92">
    <w:name w:val="180227290E764604891A1661E9B38E92"/>
    <w:rsid w:val="001140C3"/>
  </w:style>
  <w:style w:type="paragraph" w:customStyle="1" w:styleId="083E3007449A43268F192C96462BF336">
    <w:name w:val="083E3007449A43268F192C96462BF336"/>
    <w:rsid w:val="001140C3"/>
  </w:style>
  <w:style w:type="paragraph" w:customStyle="1" w:styleId="B8018F36318C4680974688E84FD40349">
    <w:name w:val="B8018F36318C4680974688E84FD40349"/>
    <w:rsid w:val="001140C3"/>
  </w:style>
  <w:style w:type="paragraph" w:customStyle="1" w:styleId="39EEF22D022B47AFA193B44F9632135F">
    <w:name w:val="39EEF22D022B47AFA193B44F9632135F"/>
    <w:rsid w:val="001140C3"/>
  </w:style>
  <w:style w:type="paragraph" w:customStyle="1" w:styleId="63CDF0FDF877455789E13C7A39A402CE">
    <w:name w:val="63CDF0FDF877455789E13C7A39A402CE"/>
    <w:rsid w:val="001140C3"/>
  </w:style>
  <w:style w:type="paragraph" w:customStyle="1" w:styleId="C2BDB1058F86428EB97FC69456B83A1F">
    <w:name w:val="C2BDB1058F86428EB97FC69456B83A1F"/>
    <w:rsid w:val="001140C3"/>
  </w:style>
  <w:style w:type="paragraph" w:customStyle="1" w:styleId="3263779318DE46EF8367A5BA864A9EE1">
    <w:name w:val="3263779318DE46EF8367A5BA864A9EE1"/>
    <w:rsid w:val="001140C3"/>
  </w:style>
  <w:style w:type="paragraph" w:customStyle="1" w:styleId="FDFA69880ED64063B423E587D28208FB">
    <w:name w:val="FDFA69880ED64063B423E587D28208FB"/>
    <w:rsid w:val="001140C3"/>
  </w:style>
  <w:style w:type="paragraph" w:customStyle="1" w:styleId="E16B296F80584C0AA0FEE8FAEA8D93AE">
    <w:name w:val="E16B296F80584C0AA0FEE8FAEA8D93AE"/>
    <w:rsid w:val="001140C3"/>
  </w:style>
  <w:style w:type="paragraph" w:customStyle="1" w:styleId="F2FCDB37388D4AB3B7246FDA8D1EF55E">
    <w:name w:val="F2FCDB37388D4AB3B7246FDA8D1EF55E"/>
    <w:rsid w:val="001140C3"/>
  </w:style>
  <w:style w:type="paragraph" w:customStyle="1" w:styleId="D9376AC4BD404DA886D5957A22FF47CB">
    <w:name w:val="D9376AC4BD404DA886D5957A22FF47CB"/>
    <w:rsid w:val="001140C3"/>
  </w:style>
  <w:style w:type="paragraph" w:customStyle="1" w:styleId="ECAE8ED24242489BB164139D91EC249C">
    <w:name w:val="ECAE8ED24242489BB164139D91EC249C"/>
    <w:rsid w:val="001140C3"/>
  </w:style>
  <w:style w:type="paragraph" w:customStyle="1" w:styleId="97F717C6EE3F4B3986B9D9B0FE22AFA0">
    <w:name w:val="97F717C6EE3F4B3986B9D9B0FE22AFA0"/>
    <w:rsid w:val="001140C3"/>
  </w:style>
  <w:style w:type="paragraph" w:customStyle="1" w:styleId="028E4A264DC94FDDB264794A87E790E4">
    <w:name w:val="028E4A264DC94FDDB264794A87E790E4"/>
    <w:rsid w:val="001140C3"/>
  </w:style>
  <w:style w:type="paragraph" w:customStyle="1" w:styleId="E4F7C09C7A104B609F92B59D5E4B9396">
    <w:name w:val="E4F7C09C7A104B609F92B59D5E4B9396"/>
    <w:rsid w:val="001140C3"/>
  </w:style>
  <w:style w:type="paragraph" w:customStyle="1" w:styleId="3D137F7E4A1D49F6A10C97C8411E8BB4">
    <w:name w:val="3D137F7E4A1D49F6A10C97C8411E8BB4"/>
    <w:rsid w:val="001140C3"/>
  </w:style>
  <w:style w:type="paragraph" w:customStyle="1" w:styleId="31A585A3528641A99C6665818E15FD7D">
    <w:name w:val="31A585A3528641A99C6665818E15FD7D"/>
    <w:rsid w:val="001140C3"/>
  </w:style>
  <w:style w:type="paragraph" w:customStyle="1" w:styleId="05C60CA32C72493493CFB4864E8DDF05">
    <w:name w:val="05C60CA32C72493493CFB4864E8DDF05"/>
    <w:rsid w:val="001140C3"/>
  </w:style>
  <w:style w:type="paragraph" w:customStyle="1" w:styleId="577622BB66D64DE48AB643E4E7E200E1">
    <w:name w:val="577622BB66D64DE48AB643E4E7E200E1"/>
    <w:rsid w:val="001140C3"/>
  </w:style>
  <w:style w:type="paragraph" w:customStyle="1" w:styleId="65B04D170FB24218A70B4821AD13E4D5">
    <w:name w:val="65B04D170FB24218A70B4821AD13E4D5"/>
    <w:rsid w:val="001140C3"/>
  </w:style>
  <w:style w:type="paragraph" w:customStyle="1" w:styleId="B6B8D8DA81D546AD87601A7A5DBF01E4">
    <w:name w:val="B6B8D8DA81D546AD87601A7A5DBF01E4"/>
    <w:rsid w:val="001140C3"/>
  </w:style>
  <w:style w:type="paragraph" w:customStyle="1" w:styleId="78C1A61D808A4F09AA592B9686FA6CF2">
    <w:name w:val="78C1A61D808A4F09AA592B9686FA6CF2"/>
    <w:rsid w:val="001140C3"/>
  </w:style>
  <w:style w:type="paragraph" w:customStyle="1" w:styleId="5CC9595361EA478C9BF8E9A98EA99DF4">
    <w:name w:val="5CC9595361EA478C9BF8E9A98EA99DF4"/>
    <w:rsid w:val="001140C3"/>
  </w:style>
  <w:style w:type="paragraph" w:customStyle="1" w:styleId="4CD5EAF38189422684B61CAB860C595B">
    <w:name w:val="4CD5EAF38189422684B61CAB860C595B"/>
    <w:rsid w:val="001140C3"/>
  </w:style>
  <w:style w:type="paragraph" w:customStyle="1" w:styleId="F9261BF219D74449A05F738F3269D3AF">
    <w:name w:val="F9261BF219D74449A05F738F3269D3AF"/>
    <w:rsid w:val="001140C3"/>
  </w:style>
  <w:style w:type="paragraph" w:customStyle="1" w:styleId="270C688AADCD4272B3CCA8C91F5BA542">
    <w:name w:val="270C688AADCD4272B3CCA8C91F5BA542"/>
    <w:rsid w:val="001140C3"/>
  </w:style>
  <w:style w:type="paragraph" w:customStyle="1" w:styleId="305690C7354348D2A3873DBDAC8FE001">
    <w:name w:val="305690C7354348D2A3873DBDAC8FE001"/>
    <w:rsid w:val="001140C3"/>
  </w:style>
  <w:style w:type="paragraph" w:customStyle="1" w:styleId="212D9F5476004ADEB6F08F7F82ECCF90">
    <w:name w:val="212D9F5476004ADEB6F08F7F82ECCF90"/>
    <w:rsid w:val="001140C3"/>
  </w:style>
  <w:style w:type="paragraph" w:customStyle="1" w:styleId="B59E7177EBAC401EBD7D090D77B141AF">
    <w:name w:val="B59E7177EBAC401EBD7D090D77B141AF"/>
    <w:rsid w:val="001140C3"/>
  </w:style>
  <w:style w:type="paragraph" w:customStyle="1" w:styleId="C498AA0F71874B75A0E34F2A5233E5BF">
    <w:name w:val="C498AA0F71874B75A0E34F2A5233E5BF"/>
    <w:rsid w:val="001140C3"/>
  </w:style>
  <w:style w:type="paragraph" w:customStyle="1" w:styleId="DC07AB2E5D8743EB95681F6593E193FE">
    <w:name w:val="DC07AB2E5D8743EB95681F6593E193FE"/>
    <w:rsid w:val="001140C3"/>
  </w:style>
  <w:style w:type="paragraph" w:customStyle="1" w:styleId="69716BF991144E96AF8FC1B215EA6BDB">
    <w:name w:val="69716BF991144E96AF8FC1B215EA6BDB"/>
    <w:rsid w:val="001140C3"/>
  </w:style>
  <w:style w:type="paragraph" w:customStyle="1" w:styleId="49308BB87F674FA38FB4E83E6CC44C33">
    <w:name w:val="49308BB87F674FA38FB4E83E6CC44C33"/>
    <w:rsid w:val="001140C3"/>
  </w:style>
  <w:style w:type="paragraph" w:customStyle="1" w:styleId="AC55FD5DFF574723BE1C863DB54AD868">
    <w:name w:val="AC55FD5DFF574723BE1C863DB54AD868"/>
    <w:rsid w:val="001140C3"/>
  </w:style>
  <w:style w:type="paragraph" w:customStyle="1" w:styleId="B9654E5D5A4447A0AFEB7B8063218641">
    <w:name w:val="B9654E5D5A4447A0AFEB7B8063218641"/>
    <w:rsid w:val="001140C3"/>
  </w:style>
  <w:style w:type="paragraph" w:customStyle="1" w:styleId="5E3829CA52714540BFDE08E6AB76F180">
    <w:name w:val="5E3829CA52714540BFDE08E6AB76F180"/>
    <w:rsid w:val="001140C3"/>
  </w:style>
  <w:style w:type="paragraph" w:customStyle="1" w:styleId="9891A871B6C247EF83CBC7C291477ACB">
    <w:name w:val="9891A871B6C247EF83CBC7C291477ACB"/>
    <w:rsid w:val="001140C3"/>
  </w:style>
  <w:style w:type="paragraph" w:customStyle="1" w:styleId="8590AC8E8DE14A28944FAF560E4ABE19">
    <w:name w:val="8590AC8E8DE14A28944FAF560E4ABE19"/>
    <w:rsid w:val="001140C3"/>
  </w:style>
  <w:style w:type="paragraph" w:customStyle="1" w:styleId="8548DDBB70C34E8683CD067F997F6733">
    <w:name w:val="8548DDBB70C34E8683CD067F997F6733"/>
    <w:rsid w:val="001140C3"/>
  </w:style>
  <w:style w:type="paragraph" w:customStyle="1" w:styleId="5A62D6AE0146475D87A12377305A719C">
    <w:name w:val="5A62D6AE0146475D87A12377305A719C"/>
    <w:rsid w:val="001140C3"/>
  </w:style>
  <w:style w:type="paragraph" w:customStyle="1" w:styleId="6F8FD010F3CF4D8AAFD8438C9FE6070A">
    <w:name w:val="6F8FD010F3CF4D8AAFD8438C9FE6070A"/>
    <w:rsid w:val="001140C3"/>
  </w:style>
  <w:style w:type="paragraph" w:customStyle="1" w:styleId="8DE319B75F9E447486EF51C71BA22CAF">
    <w:name w:val="8DE319B75F9E447486EF51C71BA22CAF"/>
    <w:rsid w:val="001140C3"/>
  </w:style>
  <w:style w:type="paragraph" w:customStyle="1" w:styleId="8FAE1ED124004B8594727CD1CD7ABCEE">
    <w:name w:val="8FAE1ED124004B8594727CD1CD7ABCEE"/>
    <w:rsid w:val="001140C3"/>
  </w:style>
  <w:style w:type="paragraph" w:customStyle="1" w:styleId="B86FFDE6B5AE4B4D874A6F00A874FBDF">
    <w:name w:val="B86FFDE6B5AE4B4D874A6F00A874FBDF"/>
    <w:rsid w:val="001140C3"/>
  </w:style>
  <w:style w:type="paragraph" w:customStyle="1" w:styleId="64EBF990586A4801AEFAF945A8A87F7C">
    <w:name w:val="64EBF990586A4801AEFAF945A8A87F7C"/>
    <w:rsid w:val="001140C3"/>
  </w:style>
  <w:style w:type="paragraph" w:customStyle="1" w:styleId="17558FFAF49947718F1E32E4C6070401">
    <w:name w:val="17558FFAF49947718F1E32E4C6070401"/>
    <w:rsid w:val="001140C3"/>
  </w:style>
  <w:style w:type="paragraph" w:customStyle="1" w:styleId="CB9586126BBB46D2900DCDD7DCA938F4">
    <w:name w:val="CB9586126BBB46D2900DCDD7DCA938F4"/>
    <w:rsid w:val="001140C3"/>
  </w:style>
  <w:style w:type="paragraph" w:customStyle="1" w:styleId="E7BBFCCEE49445BE91A64BC9D49737CB">
    <w:name w:val="E7BBFCCEE49445BE91A64BC9D49737CB"/>
    <w:rsid w:val="001140C3"/>
  </w:style>
  <w:style w:type="paragraph" w:customStyle="1" w:styleId="036BBA2281F54524B7BD8CE6980EF28F">
    <w:name w:val="036BBA2281F54524B7BD8CE6980EF28F"/>
    <w:rsid w:val="001140C3"/>
  </w:style>
  <w:style w:type="paragraph" w:customStyle="1" w:styleId="BB41FD2D385548E4860475C2BE1D3515">
    <w:name w:val="BB41FD2D385548E4860475C2BE1D3515"/>
    <w:rsid w:val="001140C3"/>
  </w:style>
  <w:style w:type="paragraph" w:customStyle="1" w:styleId="F12E73B5E15A42D78AB6611301162626">
    <w:name w:val="F12E73B5E15A42D78AB6611301162626"/>
    <w:rsid w:val="001140C3"/>
  </w:style>
  <w:style w:type="paragraph" w:customStyle="1" w:styleId="50EF5ACD5FDB425097191B7D5146BA04">
    <w:name w:val="50EF5ACD5FDB425097191B7D5146BA04"/>
    <w:rsid w:val="001140C3"/>
  </w:style>
  <w:style w:type="paragraph" w:customStyle="1" w:styleId="5B111A274C6548FEBCA852A7D2CAE9B04">
    <w:name w:val="5B111A274C6548FEBCA852A7D2CAE9B04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4">
    <w:name w:val="DADA7533E3FA4157824169E732F1029E4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922161E27A44A09ABFFA01875D55CF93">
    <w:name w:val="7922161E27A44A09ABFFA01875D55CF9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DBB290F0EC43E6A6ED1AC2B0FD4B153">
    <w:name w:val="D6DBB290F0EC43E6A6ED1AC2B0FD4B15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FA85810DC04DA78904843E9AB8D8903">
    <w:name w:val="14FA85810DC04DA78904843E9AB8D890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CE512797477599A526C8CA95D9EC3">
    <w:name w:val="2F54CE512797477599A526C8CA95D9EC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B713CD6C545459DA6F5634DAD9B22B83">
    <w:name w:val="CB713CD6C545459DA6F5634DAD9B22B8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B8F299C8264CB688356EBAF1EA41773">
    <w:name w:val="83B8F299C8264CB688356EBAF1EA4177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188C0CCAEF4DC4A19B710ABA07AC373">
    <w:name w:val="99188C0CCAEF4DC4A19B710ABA07AC37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A0E2F394F541A5BAE6DB81515E17EB3">
    <w:name w:val="81A0E2F394F541A5BAE6DB81515E17EB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A17A309AB454F4C88100DB995B1EE173">
    <w:name w:val="BA17A309AB454F4C88100DB995B1EE17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8AD93F7FEB24AA0B2FA312FBEFD5DAF3">
    <w:name w:val="D8AD93F7FEB24AA0B2FA312FBEFD5DAF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5E4C36B07DC442BB0EC98328C84C06E3">
    <w:name w:val="05E4C36B07DC442BB0EC98328C84C06E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94F24B466A49CC88810909B79E7BAC3">
    <w:name w:val="D694F24B466A49CC88810909B79E7BAC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DD752093ECD4714B8329B86E2A3B1823">
    <w:name w:val="BDD752093ECD4714B8329B86E2A3B1823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2">
    <w:name w:val="1062CEEEA9674CA2BED1D71EF0B7AD6F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2">
    <w:name w:val="2DD4A785D79E4359A5E5A6F893E8CAAD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2">
    <w:name w:val="501A3DF2370648DFBE31C6025557AD6D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2">
    <w:name w:val="A9145F5735EB44FF9E9D6EE154EC393A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2">
    <w:name w:val="CC884BF772EC417FB3881A5A4ADB3A26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2">
    <w:name w:val="28B35FB1695145079CFC59DE7943A6DC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2">
    <w:name w:val="46D23116CF4848E28C95FA44F0F30551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2">
    <w:name w:val="3DB14282D80B465AB00A3041D86441CC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2">
    <w:name w:val="DEB29DE1B46A4B03982261383862006F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2">
    <w:name w:val="AC58A0646E1A49BEAD64B4EC52B4864B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2">
    <w:name w:val="F22208AFCD6E4408BFCFB0D2C0150C04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2">
    <w:name w:val="2E7763815AC24A0F88A342E8F17C3DD0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2">
    <w:name w:val="DE897336EA0942619270267DB593C55D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2">
    <w:name w:val="72AEC0A35478465EB90B58DB94C3FEC9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2">
    <w:name w:val="E4101545DE2C4928B633365EBDDF7FB5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2">
    <w:name w:val="F082E26B498D49F5BD9AA4D5DA86C34A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2">
    <w:name w:val="3B0CFC78FB4B4949900A67640A5AB34D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861C512F78E4351846775B02EBAD2E72">
    <w:name w:val="B861C512F78E4351846775B02EBAD2E7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0CCCC17DCDC4D96AC945ED66A53CFE02">
    <w:name w:val="D0CCCC17DCDC4D96AC945ED66A53CFE0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FE5051B27824897813652E4A1B9F7802">
    <w:name w:val="3FE5051B27824897813652E4A1B9F780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6F0B41D6741A3976CE103D958CE6E2">
    <w:name w:val="1506F0B41D6741A3976CE103D958CE6E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F6135FE0EA4C6BA1291D626473DB2B2">
    <w:name w:val="99F6135FE0EA4C6BA1291D626473DB2B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325E159AAC64A2EA5E0B78436580ACA2">
    <w:name w:val="5325E159AAC64A2EA5E0B78436580ACA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372A8B8CC442B783EB164F8A0FE8612">
    <w:name w:val="C7372A8B8CC442B783EB164F8A0FE861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EFC3C0807FA48B0B27E6171593C6B582">
    <w:name w:val="9EFC3C0807FA48B0B27E6171593C6B58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35D8B11CE34EA5A6206FC62708BAD92">
    <w:name w:val="9835D8B11CE34EA5A6206FC62708BAD9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20401E4903452386EDC5122CAB4D842">
    <w:name w:val="FD20401E4903452386EDC5122CAB4D84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D3907D90EF4AD7A0ED490C2038B0A22">
    <w:name w:val="FBD3907D90EF4AD7A0ED490C2038B0A2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66ECACD1F48400AA60C0DF258ED5D722">
    <w:name w:val="166ECACD1F48400AA60C0DF258ED5D72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6FED5D2F774ECAB561C25A9986F0902">
    <w:name w:val="EE6FED5D2F774ECAB561C25A9986F090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5512F6BC6EB45A5959A55B4EF9D15422">
    <w:name w:val="55512F6BC6EB45A5959A55B4EF9D1542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45317A5EBB4AE0943350F06B49B3342">
    <w:name w:val="2D45317A5EBB4AE0943350F06B49B334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9B5DC6BADA4FBB90409E6DF820233C2">
    <w:name w:val="0A9B5DC6BADA4FBB90409E6DF820233C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C9E86C28F3F4EBE821407EAD00872752">
    <w:name w:val="8C9E86C28F3F4EBE821407EAD0087275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252F1631D54DE5974285FA5FE75DBB2">
    <w:name w:val="D4252F1631D54DE5974285FA5FE75DBB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9C832DDA2C4FBB9EEC07BA8DF233A52">
    <w:name w:val="DE9C832DDA2C4FBB9EEC07BA8DF233A5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82CEA7C31494EFFAB49DB03DAEBA5EE2">
    <w:name w:val="782CEA7C31494EFFAB49DB03DAEBA5EE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35E104339D429EB0524C5E3F08ED5E2">
    <w:name w:val="FD35E104339D429EB0524C5E3F08ED5E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05CDB27966F49D7BD940C0E4D0AE6CC2">
    <w:name w:val="605CDB27966F49D7BD940C0E4D0AE6CC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8DC7A3CE3C49748B5C41E255DF76DF2">
    <w:name w:val="CF8DC7A3CE3C49748B5C41E255DF76DF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903D686A484B5BBEFEFFE6C2900A9F2">
    <w:name w:val="CF903D686A484B5BBEFEFFE6C2900A9F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406D1E93DE4074BE1A60C842F03DDC2">
    <w:name w:val="2C406D1E93DE4074BE1A60C842F03DDC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A1682F77B84290A8D00D3B1F09CFBB2">
    <w:name w:val="28A1682F77B84290A8D00D3B1F09CFBB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9D1CF6FF57418AB38FDE74857A348A2">
    <w:name w:val="109D1CF6FF57418AB38FDE74857A348A2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1">
    <w:name w:val="C498AA0F71874B75A0E34F2A5233E5BF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1">
    <w:name w:val="DC07AB2E5D8743EB95681F6593E193FE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1">
    <w:name w:val="69716BF991144E96AF8FC1B215EA6BDB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1">
    <w:name w:val="49308BB87F674FA38FB4E83E6CC44C33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1">
    <w:name w:val="AC55FD5DFF574723BE1C863DB54AD868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1">
    <w:name w:val="B9654E5D5A4447A0AFEB7B8063218641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1">
    <w:name w:val="5E3829CA52714540BFDE08E6AB76F180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1">
    <w:name w:val="9891A871B6C247EF83CBC7C291477ACB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1">
    <w:name w:val="8590AC8E8DE14A28944FAF560E4ABE19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1">
    <w:name w:val="8548DDBB70C34E8683CD067F997F6733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1">
    <w:name w:val="5A62D6AE0146475D87A12377305A719C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1">
    <w:name w:val="6F8FD010F3CF4D8AAFD8438C9FE6070A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1">
    <w:name w:val="8DE319B75F9E447486EF51C71BA22CAF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1">
    <w:name w:val="8FAE1ED124004B8594727CD1CD7ABCEE1"/>
    <w:rsid w:val="004771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01677517A64DB8A432981C68E3E8BA">
    <w:name w:val="C801677517A64DB8A432981C68E3E8BA"/>
    <w:rsid w:val="004771AD"/>
  </w:style>
  <w:style w:type="paragraph" w:customStyle="1" w:styleId="67A3BE9360F34EE484980A6EC450F359">
    <w:name w:val="67A3BE9360F34EE484980A6EC450F359"/>
    <w:rsid w:val="004771AD"/>
  </w:style>
  <w:style w:type="paragraph" w:customStyle="1" w:styleId="7635CA2179A0492DB11D1B5CFD12214D">
    <w:name w:val="7635CA2179A0492DB11D1B5CFD12214D"/>
    <w:rsid w:val="004771AD"/>
  </w:style>
  <w:style w:type="paragraph" w:customStyle="1" w:styleId="14B85A4252524EF5A2F8347385E81B49">
    <w:name w:val="14B85A4252524EF5A2F8347385E81B49"/>
    <w:rsid w:val="004771AD"/>
  </w:style>
  <w:style w:type="paragraph" w:customStyle="1" w:styleId="9E2540FB92B94DFAA83D913B18916797">
    <w:name w:val="9E2540FB92B94DFAA83D913B18916797"/>
    <w:rsid w:val="004771AD"/>
  </w:style>
  <w:style w:type="paragraph" w:customStyle="1" w:styleId="AF55C2220F354F21B412F35A1CB4CA4D">
    <w:name w:val="AF55C2220F354F21B412F35A1CB4CA4D"/>
    <w:rsid w:val="004771AD"/>
  </w:style>
  <w:style w:type="paragraph" w:customStyle="1" w:styleId="2243FF81A65A4490903C535D05C751E8">
    <w:name w:val="2243FF81A65A4490903C535D05C751E8"/>
    <w:rsid w:val="004771AD"/>
  </w:style>
  <w:style w:type="paragraph" w:customStyle="1" w:styleId="59F16BEE0DDC41858DB63C0E38954CD8">
    <w:name w:val="59F16BEE0DDC41858DB63C0E38954CD8"/>
    <w:rsid w:val="004771AD"/>
  </w:style>
  <w:style w:type="paragraph" w:customStyle="1" w:styleId="5E68A6DF68484E8ABE3BEF99E423859E">
    <w:name w:val="5E68A6DF68484E8ABE3BEF99E423859E"/>
    <w:rsid w:val="004771AD"/>
  </w:style>
  <w:style w:type="paragraph" w:customStyle="1" w:styleId="47C301FD7711494E974C663D5C6CE5C9">
    <w:name w:val="47C301FD7711494E974C663D5C6CE5C9"/>
    <w:rsid w:val="004771AD"/>
  </w:style>
  <w:style w:type="paragraph" w:customStyle="1" w:styleId="147ECCCF01094932AB85E055200CB804">
    <w:name w:val="147ECCCF01094932AB85E055200CB804"/>
    <w:rsid w:val="004771AD"/>
  </w:style>
  <w:style w:type="paragraph" w:customStyle="1" w:styleId="B7A768F445D44B4AB4AD9413F31098DB">
    <w:name w:val="B7A768F445D44B4AB4AD9413F31098DB"/>
    <w:rsid w:val="006C5AD6"/>
  </w:style>
  <w:style w:type="paragraph" w:customStyle="1" w:styleId="7434080C867749809ED6E44E18E8411B">
    <w:name w:val="7434080C867749809ED6E44E18E8411B"/>
    <w:rsid w:val="006C5AD6"/>
  </w:style>
  <w:style w:type="paragraph" w:customStyle="1" w:styleId="D70A25D6ED4F4B4F8C100CAB7D3B6C3F">
    <w:name w:val="D70A25D6ED4F4B4F8C100CAB7D3B6C3F"/>
    <w:rsid w:val="006C5AD6"/>
  </w:style>
  <w:style w:type="paragraph" w:customStyle="1" w:styleId="6BF2CE6F704D4A53A525EA2B3259FC7D">
    <w:name w:val="6BF2CE6F704D4A53A525EA2B3259FC7D"/>
    <w:rsid w:val="006C5AD6"/>
  </w:style>
  <w:style w:type="paragraph" w:customStyle="1" w:styleId="66D7C3F1954E4E7D9A64234B97EA5259">
    <w:name w:val="66D7C3F1954E4E7D9A64234B97EA5259"/>
    <w:rsid w:val="006C5AD6"/>
  </w:style>
  <w:style w:type="paragraph" w:customStyle="1" w:styleId="2667B4C2BA8840D7809E248299499E2B">
    <w:name w:val="2667B4C2BA8840D7809E248299499E2B"/>
    <w:rsid w:val="006C5AD6"/>
  </w:style>
  <w:style w:type="paragraph" w:customStyle="1" w:styleId="ABACE1928B8846E99CDCB8BD422B9622">
    <w:name w:val="ABACE1928B8846E99CDCB8BD422B9622"/>
    <w:rsid w:val="006C5AD6"/>
  </w:style>
  <w:style w:type="paragraph" w:customStyle="1" w:styleId="9FBEA03F339A416A8418CB744C694D9F">
    <w:name w:val="9FBEA03F339A416A8418CB744C694D9F"/>
    <w:rsid w:val="006C5AD6"/>
  </w:style>
  <w:style w:type="paragraph" w:customStyle="1" w:styleId="A8FC7DF03790447087CAE98EC84D2AAB">
    <w:name w:val="A8FC7DF03790447087CAE98EC84D2AAB"/>
    <w:rsid w:val="006C5AD6"/>
  </w:style>
  <w:style w:type="paragraph" w:customStyle="1" w:styleId="5B79C3FCC4994A89A345F77437075486">
    <w:name w:val="5B79C3FCC4994A89A345F77437075486"/>
    <w:rsid w:val="006C5AD6"/>
  </w:style>
  <w:style w:type="paragraph" w:customStyle="1" w:styleId="E912D0F5AC574A569B4553C80AABEE8A">
    <w:name w:val="E912D0F5AC574A569B4553C80AABEE8A"/>
    <w:rsid w:val="006C5AD6"/>
  </w:style>
  <w:style w:type="paragraph" w:customStyle="1" w:styleId="9D28AD2641964A4B9BC4494BC46FB97C">
    <w:name w:val="9D28AD2641964A4B9BC4494BC46FB97C"/>
    <w:rsid w:val="006C5AD6"/>
  </w:style>
  <w:style w:type="paragraph" w:customStyle="1" w:styleId="326D25584464449E9EFDD77C253B6FA4">
    <w:name w:val="326D25584464449E9EFDD77C253B6FA4"/>
    <w:rsid w:val="006C5AD6"/>
  </w:style>
  <w:style w:type="paragraph" w:customStyle="1" w:styleId="710F5A0D66D743A8AC914C94566CD38B">
    <w:name w:val="710F5A0D66D743A8AC914C94566CD38B"/>
    <w:rsid w:val="006C5AD6"/>
  </w:style>
  <w:style w:type="paragraph" w:customStyle="1" w:styleId="170ABDAFBDEA48CD8E19E9257967F471">
    <w:name w:val="170ABDAFBDEA48CD8E19E9257967F471"/>
    <w:rsid w:val="006C5AD6"/>
  </w:style>
  <w:style w:type="paragraph" w:customStyle="1" w:styleId="3F9F0B7C37CD4189A34ECC1325B2A58D">
    <w:name w:val="3F9F0B7C37CD4189A34ECC1325B2A58D"/>
    <w:rsid w:val="006C5AD6"/>
  </w:style>
  <w:style w:type="paragraph" w:customStyle="1" w:styleId="0F4ECB54A9FF412BA874407212242B62">
    <w:name w:val="0F4ECB54A9FF412BA874407212242B62"/>
    <w:rsid w:val="006C5AD6"/>
  </w:style>
  <w:style w:type="paragraph" w:customStyle="1" w:styleId="5A319FC7D0D04115A6708D4F21B7B35A">
    <w:name w:val="5A319FC7D0D04115A6708D4F21B7B35A"/>
    <w:rsid w:val="006C5AD6"/>
  </w:style>
  <w:style w:type="paragraph" w:customStyle="1" w:styleId="4D1BF4AE89994EFC8BA12A47EE91BA1C">
    <w:name w:val="4D1BF4AE89994EFC8BA12A47EE91BA1C"/>
    <w:rsid w:val="006C5AD6"/>
  </w:style>
  <w:style w:type="paragraph" w:customStyle="1" w:styleId="0FB1340A65D74B74840A3B8AEE6BAAFF">
    <w:name w:val="0FB1340A65D74B74840A3B8AEE6BAAFF"/>
    <w:rsid w:val="006C5AD6"/>
  </w:style>
  <w:style w:type="paragraph" w:customStyle="1" w:styleId="36E2830E47444BEA8873B4E82BA5D65A">
    <w:name w:val="36E2830E47444BEA8873B4E82BA5D65A"/>
    <w:rsid w:val="006C5AD6"/>
  </w:style>
  <w:style w:type="paragraph" w:customStyle="1" w:styleId="4043EB5DADA44AD880826C6149B63517">
    <w:name w:val="4043EB5DADA44AD880826C6149B63517"/>
    <w:rsid w:val="006C5AD6"/>
  </w:style>
  <w:style w:type="paragraph" w:customStyle="1" w:styleId="E70B2604C7C54167921848F6F0F282CF">
    <w:name w:val="E70B2604C7C54167921848F6F0F282CF"/>
    <w:rsid w:val="006C5AD6"/>
  </w:style>
  <w:style w:type="paragraph" w:customStyle="1" w:styleId="AA6BB638355E4CC585F29CBFE0F98F9B">
    <w:name w:val="AA6BB638355E4CC585F29CBFE0F98F9B"/>
    <w:rsid w:val="006C5AD6"/>
  </w:style>
  <w:style w:type="paragraph" w:customStyle="1" w:styleId="5B111A274C6548FEBCA852A7D2CAE9B05">
    <w:name w:val="5B111A274C6548FEBCA852A7D2CAE9B05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5">
    <w:name w:val="DADA7533E3FA4157824169E732F1029E5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922161E27A44A09ABFFA01875D55CF94">
    <w:name w:val="7922161E27A44A09ABFFA01875D55CF9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6DBB290F0EC43E6A6ED1AC2B0FD4B154">
    <w:name w:val="D6DBB290F0EC43E6A6ED1AC2B0FD4B15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FA85810DC04DA78904843E9AB8D8904">
    <w:name w:val="14FA85810DC04DA78904843E9AB8D890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4CE512797477599A526C8CA95D9EC4">
    <w:name w:val="2F54CE512797477599A526C8CA95D9EC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B713CD6C545459DA6F5634DAD9B22B84">
    <w:name w:val="CB713CD6C545459DA6F5634DAD9B22B8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B8F299C8264CB688356EBAF1EA41774">
    <w:name w:val="83B8F299C8264CB688356EBAF1EA4177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188C0CCAEF4DC4A19B710ABA07AC374">
    <w:name w:val="99188C0CCAEF4DC4A19B710ABA07AC37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A0E2F394F541A5BAE6DB81515E17EB4">
    <w:name w:val="81A0E2F394F541A5BAE6DB81515E17EB4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7A768F445D44B4AB4AD9413F31098DB1">
    <w:name w:val="B7A768F445D44B4AB4AD9413F31098DB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667B4C2BA8840D7809E248299499E2B1">
    <w:name w:val="2667B4C2BA8840D7809E248299499E2B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319FC7D0D04115A6708D4F21B7B35A1">
    <w:name w:val="5A319FC7D0D04115A6708D4F21B7B35A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D1BF4AE89994EFC8BA12A47EE91BA1C1">
    <w:name w:val="4D1BF4AE89994EFC8BA12A47EE91BA1C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FB1340A65D74B74840A3B8AEE6BAAFF1">
    <w:name w:val="0FB1340A65D74B74840A3B8AEE6BAAFF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6E2830E47444BEA8873B4E82BA5D65A1">
    <w:name w:val="36E2830E47444BEA8873B4E82BA5D65A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043EB5DADA44AD880826C6149B635171">
    <w:name w:val="4043EB5DADA44AD880826C6149B63517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0B2604C7C54167921848F6F0F282CF1">
    <w:name w:val="E70B2604C7C54167921848F6F0F282CF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6BB638355E4CC585F29CBFE0F98F9B1">
    <w:name w:val="AA6BB638355E4CC585F29CBFE0F98F9B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BACE1928B8846E99CDCB8BD422B96221">
    <w:name w:val="ABACE1928B8846E99CDCB8BD422B9622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FBEA03F339A416A8418CB744C694D9F1">
    <w:name w:val="9FBEA03F339A416A8418CB744C694D9F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8FC7DF03790447087CAE98EC84D2AAB1">
    <w:name w:val="A8FC7DF03790447087CAE98EC84D2AAB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79C3FCC4994A89A345F774370754861">
    <w:name w:val="5B79C3FCC4994A89A345F774370754861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3">
    <w:name w:val="1062CEEEA9674CA2BED1D71EF0B7AD6F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3">
    <w:name w:val="2DD4A785D79E4359A5E5A6F893E8CAAD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3">
    <w:name w:val="501A3DF2370648DFBE31C6025557AD6D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3">
    <w:name w:val="A9145F5735EB44FF9E9D6EE154EC393A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3">
    <w:name w:val="CC884BF772EC417FB3881A5A4ADB3A26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3">
    <w:name w:val="28B35FB1695145079CFC59DE7943A6DC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3">
    <w:name w:val="46D23116CF4848E28C95FA44F0F30551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3">
    <w:name w:val="3DB14282D80B465AB00A3041D86441CC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3">
    <w:name w:val="DEB29DE1B46A4B03982261383862006F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3">
    <w:name w:val="AC58A0646E1A49BEAD64B4EC52B4864B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3">
    <w:name w:val="F22208AFCD6E4408BFCFB0D2C0150C04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3">
    <w:name w:val="2E7763815AC24A0F88A342E8F17C3DD0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3">
    <w:name w:val="DE897336EA0942619270267DB593C55D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3">
    <w:name w:val="72AEC0A35478465EB90B58DB94C3FEC9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3">
    <w:name w:val="E4101545DE2C4928B633365EBDDF7FB5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3">
    <w:name w:val="F082E26B498D49F5BD9AA4D5DA86C34A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3">
    <w:name w:val="3B0CFC78FB4B4949900A67640A5AB34D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861C512F78E4351846775B02EBAD2E73">
    <w:name w:val="B861C512F78E4351846775B02EBAD2E7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0CCCC17DCDC4D96AC945ED66A53CFE03">
    <w:name w:val="D0CCCC17DCDC4D96AC945ED66A53CFE0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FE5051B27824897813652E4A1B9F7803">
    <w:name w:val="3FE5051B27824897813652E4A1B9F780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6F0B41D6741A3976CE103D958CE6E3">
    <w:name w:val="1506F0B41D6741A3976CE103D958CE6E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F6135FE0EA4C6BA1291D626473DB2B3">
    <w:name w:val="99F6135FE0EA4C6BA1291D626473DB2B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325E159AAC64A2EA5E0B78436580ACA3">
    <w:name w:val="5325E159AAC64A2EA5E0B78436580ACA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372A8B8CC442B783EB164F8A0FE8613">
    <w:name w:val="C7372A8B8CC442B783EB164F8A0FE861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EFC3C0807FA48B0B27E6171593C6B583">
    <w:name w:val="9EFC3C0807FA48B0B27E6171593C6B58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35D8B11CE34EA5A6206FC62708BAD93">
    <w:name w:val="9835D8B11CE34EA5A6206FC62708BAD9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20401E4903452386EDC5122CAB4D843">
    <w:name w:val="FD20401E4903452386EDC5122CAB4D84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D3907D90EF4AD7A0ED490C2038B0A23">
    <w:name w:val="FBD3907D90EF4AD7A0ED490C2038B0A2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66ECACD1F48400AA60C0DF258ED5D723">
    <w:name w:val="166ECACD1F48400AA60C0DF258ED5D72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6FED5D2F774ECAB561C25A9986F0903">
    <w:name w:val="EE6FED5D2F774ECAB561C25A9986F090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5512F6BC6EB45A5959A55B4EF9D15423">
    <w:name w:val="55512F6BC6EB45A5959A55B4EF9D1542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45317A5EBB4AE0943350F06B49B3343">
    <w:name w:val="2D45317A5EBB4AE0943350F06B49B334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9B5DC6BADA4FBB90409E6DF820233C3">
    <w:name w:val="0A9B5DC6BADA4FBB90409E6DF820233C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C9E86C28F3F4EBE821407EAD00872753">
    <w:name w:val="8C9E86C28F3F4EBE821407EAD0087275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252F1631D54DE5974285FA5FE75DBB3">
    <w:name w:val="D4252F1631D54DE5974285FA5FE75DBB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9C832DDA2C4FBB9EEC07BA8DF233A53">
    <w:name w:val="DE9C832DDA2C4FBB9EEC07BA8DF233A5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82CEA7C31494EFFAB49DB03DAEBA5EE3">
    <w:name w:val="782CEA7C31494EFFAB49DB03DAEBA5EE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35E104339D429EB0524C5E3F08ED5E3">
    <w:name w:val="FD35E104339D429EB0524C5E3F08ED5E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05CDB27966F49D7BD940C0E4D0AE6CC3">
    <w:name w:val="605CDB27966F49D7BD940C0E4D0AE6CC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8DC7A3CE3C49748B5C41E255DF76DF3">
    <w:name w:val="CF8DC7A3CE3C49748B5C41E255DF76DF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903D686A484B5BBEFEFFE6C2900A9F3">
    <w:name w:val="CF903D686A484B5BBEFEFFE6C2900A9F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406D1E93DE4074BE1A60C842F03DDC3">
    <w:name w:val="2C406D1E93DE4074BE1A60C842F03DDC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A1682F77B84290A8D00D3B1F09CFBB3">
    <w:name w:val="28A1682F77B84290A8D00D3B1F09CFBB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9D1CF6FF57418AB38FDE74857A348A3">
    <w:name w:val="109D1CF6FF57418AB38FDE74857A348A3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2">
    <w:name w:val="C498AA0F71874B75A0E34F2A5233E5BF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2">
    <w:name w:val="DC07AB2E5D8743EB95681F6593E193FE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2">
    <w:name w:val="69716BF991144E96AF8FC1B215EA6BDB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2">
    <w:name w:val="49308BB87F674FA38FB4E83E6CC44C33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2">
    <w:name w:val="AC55FD5DFF574723BE1C863DB54AD868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2">
    <w:name w:val="B9654E5D5A4447A0AFEB7B8063218641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2">
    <w:name w:val="5E3829CA52714540BFDE08E6AB76F180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2">
    <w:name w:val="9891A871B6C247EF83CBC7C291477ACB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2">
    <w:name w:val="8590AC8E8DE14A28944FAF560E4ABE19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2">
    <w:name w:val="8548DDBB70C34E8683CD067F997F6733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2">
    <w:name w:val="5A62D6AE0146475D87A12377305A719C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2">
    <w:name w:val="6F8FD010F3CF4D8AAFD8438C9FE6070A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2">
    <w:name w:val="8DE319B75F9E447486EF51C71BA22CAF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2">
    <w:name w:val="8FAE1ED124004B8594727CD1CD7ABCEE2"/>
    <w:rsid w:val="00320D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683971E1794CABA9082F4CE0EA4E55">
    <w:name w:val="83683971E1794CABA9082F4CE0EA4E55"/>
    <w:rsid w:val="002B05C1"/>
  </w:style>
  <w:style w:type="paragraph" w:customStyle="1" w:styleId="C1F5C2BDF1764C5F81FD5424BF651A72">
    <w:name w:val="C1F5C2BDF1764C5F81FD5424BF651A72"/>
    <w:rsid w:val="002B05C1"/>
  </w:style>
  <w:style w:type="paragraph" w:customStyle="1" w:styleId="C882423028D24E129ABCBAEDE03F1EB5">
    <w:name w:val="C882423028D24E129ABCBAEDE03F1EB5"/>
    <w:rsid w:val="002B05C1"/>
  </w:style>
  <w:style w:type="paragraph" w:customStyle="1" w:styleId="5B6C1E3ABB5D47F4ACF997C99193EC97">
    <w:name w:val="5B6C1E3ABB5D47F4ACF997C99193EC97"/>
    <w:rsid w:val="002B05C1"/>
  </w:style>
  <w:style w:type="paragraph" w:customStyle="1" w:styleId="45AE1B46958740D3A9C1D1456FFA28E4">
    <w:name w:val="45AE1B46958740D3A9C1D1456FFA28E4"/>
    <w:rsid w:val="002B05C1"/>
  </w:style>
  <w:style w:type="paragraph" w:customStyle="1" w:styleId="290C1F75F84B4E7FADFD3F54646123C1">
    <w:name w:val="290C1F75F84B4E7FADFD3F54646123C1"/>
    <w:rsid w:val="002B05C1"/>
  </w:style>
  <w:style w:type="paragraph" w:customStyle="1" w:styleId="7D913DD7F958447AB315ED3BAC211A71">
    <w:name w:val="7D913DD7F958447AB315ED3BAC211A71"/>
    <w:rsid w:val="002B05C1"/>
  </w:style>
  <w:style w:type="paragraph" w:customStyle="1" w:styleId="1F9CB415DDCC4053894E61BF7998D4E2">
    <w:name w:val="1F9CB415DDCC4053894E61BF7998D4E2"/>
    <w:rsid w:val="002B05C1"/>
  </w:style>
  <w:style w:type="paragraph" w:customStyle="1" w:styleId="CD1ACE32055A469C8FC463D6A2D2FBE7">
    <w:name w:val="CD1ACE32055A469C8FC463D6A2D2FBE7"/>
    <w:rsid w:val="002B05C1"/>
  </w:style>
  <w:style w:type="paragraph" w:customStyle="1" w:styleId="0E840FD2FD01422C9C53140F1B7AE43E">
    <w:name w:val="0E840FD2FD01422C9C53140F1B7AE43E"/>
    <w:rsid w:val="002B05C1"/>
  </w:style>
  <w:style w:type="paragraph" w:customStyle="1" w:styleId="9A354B7C041D401286C596FEFFE23FF3">
    <w:name w:val="9A354B7C041D401286C596FEFFE23FF3"/>
    <w:rsid w:val="002B05C1"/>
  </w:style>
  <w:style w:type="paragraph" w:customStyle="1" w:styleId="4A3739D78DE2462BAB2C36DC6D4C2A0B">
    <w:name w:val="4A3739D78DE2462BAB2C36DC6D4C2A0B"/>
    <w:rsid w:val="002B05C1"/>
  </w:style>
  <w:style w:type="paragraph" w:customStyle="1" w:styleId="A15D9AF37A2245D8A3074CDA9743D78A">
    <w:name w:val="A15D9AF37A2245D8A3074CDA9743D78A"/>
    <w:rsid w:val="002B05C1"/>
  </w:style>
  <w:style w:type="paragraph" w:customStyle="1" w:styleId="7FE7C7E779E04BACA485D616469EEF76">
    <w:name w:val="7FE7C7E779E04BACA485D616469EEF76"/>
    <w:rsid w:val="002B05C1"/>
  </w:style>
  <w:style w:type="paragraph" w:customStyle="1" w:styleId="8AF236F7159249C39E2FD479E3778674">
    <w:name w:val="8AF236F7159249C39E2FD479E3778674"/>
    <w:rsid w:val="002B05C1"/>
  </w:style>
  <w:style w:type="paragraph" w:customStyle="1" w:styleId="AAF211D1FB9943D9B092CE2A3D67FE37">
    <w:name w:val="AAF211D1FB9943D9B092CE2A3D67FE37"/>
    <w:rsid w:val="002B05C1"/>
  </w:style>
  <w:style w:type="paragraph" w:customStyle="1" w:styleId="51E1C6F418C8433B92C7ADD2168AE0C3">
    <w:name w:val="51E1C6F418C8433B92C7ADD2168AE0C3"/>
    <w:rsid w:val="002B05C1"/>
  </w:style>
  <w:style w:type="paragraph" w:customStyle="1" w:styleId="B0EAAA75C5F443CEB100442B15E4B610">
    <w:name w:val="B0EAAA75C5F443CEB100442B15E4B610"/>
    <w:rsid w:val="002B05C1"/>
  </w:style>
  <w:style w:type="paragraph" w:customStyle="1" w:styleId="B4CCE2F411814A7D91143A3C17ADE3F1">
    <w:name w:val="B4CCE2F411814A7D91143A3C17ADE3F1"/>
    <w:rsid w:val="002B05C1"/>
  </w:style>
  <w:style w:type="paragraph" w:customStyle="1" w:styleId="F506487954CA402BB7BACB7AE58F1982">
    <w:name w:val="F506487954CA402BB7BACB7AE58F1982"/>
    <w:rsid w:val="002B05C1"/>
  </w:style>
  <w:style w:type="paragraph" w:customStyle="1" w:styleId="2F596A34E8C44C018C98562B8DFDA9A9">
    <w:name w:val="2F596A34E8C44C018C98562B8DFDA9A9"/>
    <w:rsid w:val="002B05C1"/>
  </w:style>
  <w:style w:type="paragraph" w:customStyle="1" w:styleId="A0F5D93E12C34C1894D9B73228D82AF4">
    <w:name w:val="A0F5D93E12C34C1894D9B73228D82AF4"/>
    <w:rsid w:val="002B05C1"/>
  </w:style>
  <w:style w:type="paragraph" w:customStyle="1" w:styleId="2F0921CB422741BE95C7FF931D9AFD4E">
    <w:name w:val="2F0921CB422741BE95C7FF931D9AFD4E"/>
    <w:rsid w:val="002B05C1"/>
  </w:style>
  <w:style w:type="paragraph" w:customStyle="1" w:styleId="69FE796E85CE45B08812ED5E916FE58E">
    <w:name w:val="69FE796E85CE45B08812ED5E916FE58E"/>
    <w:rsid w:val="002B05C1"/>
  </w:style>
  <w:style w:type="paragraph" w:customStyle="1" w:styleId="68BE8DB272914FB3B859FD2AD502B6C4">
    <w:name w:val="68BE8DB272914FB3B859FD2AD502B6C4"/>
    <w:rsid w:val="002B05C1"/>
  </w:style>
  <w:style w:type="paragraph" w:customStyle="1" w:styleId="51318FCA05794B11AE1BEBAC90DB0F56">
    <w:name w:val="51318FCA05794B11AE1BEBAC90DB0F56"/>
    <w:rsid w:val="002B05C1"/>
  </w:style>
  <w:style w:type="paragraph" w:customStyle="1" w:styleId="88A7E382A70B4B75B233A5700316AE69">
    <w:name w:val="88A7E382A70B4B75B233A5700316AE69"/>
    <w:rsid w:val="002B05C1"/>
  </w:style>
  <w:style w:type="paragraph" w:customStyle="1" w:styleId="0B8B2296A2A44EBEA3B23DBC6F71D9E1">
    <w:name w:val="0B8B2296A2A44EBEA3B23DBC6F71D9E1"/>
    <w:rsid w:val="002B05C1"/>
  </w:style>
  <w:style w:type="paragraph" w:customStyle="1" w:styleId="2F7DFD62C76741CAA8CF6BE961866767">
    <w:name w:val="2F7DFD62C76741CAA8CF6BE961866767"/>
    <w:rsid w:val="002B05C1"/>
  </w:style>
  <w:style w:type="paragraph" w:customStyle="1" w:styleId="41BC830093114E1F86AB5F71B0C577A8">
    <w:name w:val="41BC830093114E1F86AB5F71B0C577A8"/>
    <w:rsid w:val="002B05C1"/>
  </w:style>
  <w:style w:type="paragraph" w:customStyle="1" w:styleId="92660A638105405B9DB98C2D3DBFB25D">
    <w:name w:val="92660A638105405B9DB98C2D3DBFB25D"/>
    <w:rsid w:val="002B05C1"/>
  </w:style>
  <w:style w:type="paragraph" w:customStyle="1" w:styleId="59EDD887656449C18720B0EE81E30B25">
    <w:name w:val="59EDD887656449C18720B0EE81E30B25"/>
    <w:rsid w:val="002B05C1"/>
  </w:style>
  <w:style w:type="paragraph" w:customStyle="1" w:styleId="097AF2B32A084688AF6B065E992B297B">
    <w:name w:val="097AF2B32A084688AF6B065E992B297B"/>
    <w:rsid w:val="001C1999"/>
  </w:style>
  <w:style w:type="paragraph" w:customStyle="1" w:styleId="EACF0852E1614C5CB1457120CD04B7DE">
    <w:name w:val="EACF0852E1614C5CB1457120CD04B7DE"/>
    <w:rsid w:val="001C1999"/>
  </w:style>
  <w:style w:type="paragraph" w:customStyle="1" w:styleId="22B61C4B54814663A02D376E2E207AC3">
    <w:name w:val="22B61C4B54814663A02D376E2E207AC3"/>
    <w:rsid w:val="001C1999"/>
  </w:style>
  <w:style w:type="paragraph" w:customStyle="1" w:styleId="F75A833BFD1F473CBABA4229D7ACC044">
    <w:name w:val="F75A833BFD1F473CBABA4229D7ACC044"/>
    <w:rsid w:val="001C1999"/>
  </w:style>
  <w:style w:type="paragraph" w:customStyle="1" w:styleId="24B7C5413080433BB94449A823DE9A72">
    <w:name w:val="24B7C5413080433BB94449A823DE9A72"/>
    <w:rsid w:val="001C1999"/>
  </w:style>
  <w:style w:type="paragraph" w:customStyle="1" w:styleId="F3484615BBD14BA1958F68F8706BB23C">
    <w:name w:val="F3484615BBD14BA1958F68F8706BB23C"/>
    <w:rsid w:val="001C1999"/>
  </w:style>
  <w:style w:type="paragraph" w:customStyle="1" w:styleId="D11C613128B7445392AA9FF3C330C676">
    <w:name w:val="D11C613128B7445392AA9FF3C330C676"/>
    <w:rsid w:val="001C1999"/>
  </w:style>
  <w:style w:type="paragraph" w:customStyle="1" w:styleId="45BF0D32295548BFBFD8AE3C15817AFB">
    <w:name w:val="45BF0D32295548BFBFD8AE3C15817AFB"/>
    <w:rsid w:val="001C1999"/>
  </w:style>
  <w:style w:type="paragraph" w:customStyle="1" w:styleId="FE4691BE4997494184D2481251F8C3FE">
    <w:name w:val="FE4691BE4997494184D2481251F8C3FE"/>
    <w:rsid w:val="001C1999"/>
  </w:style>
  <w:style w:type="paragraph" w:customStyle="1" w:styleId="D014D4A07BDA42CD9209AF00D0032EF9">
    <w:name w:val="D014D4A07BDA42CD9209AF00D0032EF9"/>
    <w:rsid w:val="001C1999"/>
  </w:style>
  <w:style w:type="paragraph" w:customStyle="1" w:styleId="8393739AD05E4A36BAFD0A6B2DD8930E">
    <w:name w:val="8393739AD05E4A36BAFD0A6B2DD8930E"/>
    <w:rsid w:val="00AB2140"/>
  </w:style>
  <w:style w:type="paragraph" w:customStyle="1" w:styleId="6E155A724DF04E1FA134739BC4C91891">
    <w:name w:val="6E155A724DF04E1FA134739BC4C91891"/>
    <w:rsid w:val="00AB2140"/>
  </w:style>
  <w:style w:type="paragraph" w:customStyle="1" w:styleId="EBE0E94C52D546078ECFE2F3888CD396">
    <w:name w:val="EBE0E94C52D546078ECFE2F3888CD396"/>
    <w:rsid w:val="00AB2140"/>
  </w:style>
  <w:style w:type="paragraph" w:customStyle="1" w:styleId="40E24A3EEAA349AB810624C38445D548">
    <w:name w:val="40E24A3EEAA349AB810624C38445D548"/>
    <w:rsid w:val="00AB2140"/>
  </w:style>
  <w:style w:type="paragraph" w:customStyle="1" w:styleId="DCC04A4544764BC797978383EAADD69E">
    <w:name w:val="DCC04A4544764BC797978383EAADD69E"/>
    <w:rsid w:val="00AB2140"/>
  </w:style>
  <w:style w:type="paragraph" w:customStyle="1" w:styleId="37DB10A50D9443669E2833A43D99823E">
    <w:name w:val="37DB10A50D9443669E2833A43D99823E"/>
    <w:rsid w:val="00AB2140"/>
  </w:style>
  <w:style w:type="paragraph" w:customStyle="1" w:styleId="3E772D959A254A93A426205910E8384C">
    <w:name w:val="3E772D959A254A93A426205910E8384C"/>
    <w:rsid w:val="00AB2140"/>
  </w:style>
  <w:style w:type="paragraph" w:customStyle="1" w:styleId="5B111A274C6548FEBCA852A7D2CAE9B06">
    <w:name w:val="5B111A274C6548FEBCA852A7D2CAE9B06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6">
    <w:name w:val="DADA7533E3FA4157824169E732F1029E6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1">
    <w:name w:val="C1F5C2BDF1764C5F81FD5424BF651A72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1">
    <w:name w:val="C882423028D24E129ABCBAEDE03F1EB5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1">
    <w:name w:val="1F9CB415DDCC4053894E61BF7998D4E2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1">
    <w:name w:val="4A3739D78DE2462BAB2C36DC6D4C2A0B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1">
    <w:name w:val="A15D9AF37A2245D8A3074CDA9743D78A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1">
    <w:name w:val="7FE7C7E779E04BACA485D616469EEF76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1">
    <w:name w:val="8AF236F7159249C39E2FD479E3778674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1">
    <w:name w:val="AAF211D1FB9943D9B092CE2A3D67FE37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1">
    <w:name w:val="51E1C6F418C8433B92C7ADD2168AE0C3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1">
    <w:name w:val="B0EAAA75C5F443CEB100442B15E4B610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1">
    <w:name w:val="B4CCE2F411814A7D91143A3C17ADE3F1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1">
    <w:name w:val="F506487954CA402BB7BACB7AE58F1982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96A34E8C44C018C98562B8DFDA9A91">
    <w:name w:val="2F596A34E8C44C018C98562B8DFDA9A9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0F5D93E12C34C1894D9B73228D82AF41">
    <w:name w:val="A0F5D93E12C34C1894D9B73228D82AF4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1">
    <w:name w:val="2F0921CB422741BE95C7FF931D9AFD4E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1">
    <w:name w:val="69FE796E85CE45B08812ED5E916FE58E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1">
    <w:name w:val="68BE8DB272914FB3B859FD2AD502B6C4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1">
    <w:name w:val="51318FCA05794B11AE1BEBAC90DB0F56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1">
    <w:name w:val="88A7E382A70B4B75B233A5700316AE69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1">
    <w:name w:val="0B8B2296A2A44EBEA3B23DBC6F71D9E1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1">
    <w:name w:val="2F7DFD62C76741CAA8CF6BE961866767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1">
    <w:name w:val="41BC830093114E1F86AB5F71B0C577A8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1">
    <w:name w:val="92660A638105405B9DB98C2D3DBFB25D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1">
    <w:name w:val="59EDD887656449C18720B0EE81E30B251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4">
    <w:name w:val="1062CEEEA9674CA2BED1D71EF0B7AD6F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4">
    <w:name w:val="2DD4A785D79E4359A5E5A6F893E8CAAD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4">
    <w:name w:val="501A3DF2370648DFBE31C6025557AD6D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4">
    <w:name w:val="A9145F5735EB44FF9E9D6EE154EC393A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4">
    <w:name w:val="CC884BF772EC417FB3881A5A4ADB3A26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4">
    <w:name w:val="28B35FB1695145079CFC59DE7943A6DC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4">
    <w:name w:val="46D23116CF4848E28C95FA44F0F30551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4">
    <w:name w:val="3DB14282D80B465AB00A3041D86441CC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4">
    <w:name w:val="DEB29DE1B46A4B03982261383862006F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4">
    <w:name w:val="AC58A0646E1A49BEAD64B4EC52B4864B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4">
    <w:name w:val="F22208AFCD6E4408BFCFB0D2C0150C04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4">
    <w:name w:val="2E7763815AC24A0F88A342E8F17C3DD0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4">
    <w:name w:val="DE897336EA0942619270267DB593C55D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4">
    <w:name w:val="72AEC0A35478465EB90B58DB94C3FEC9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4">
    <w:name w:val="E4101545DE2C4928B633365EBDDF7FB5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4">
    <w:name w:val="F082E26B498D49F5BD9AA4D5DA86C34A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4">
    <w:name w:val="3B0CFC78FB4B4949900A67640A5AB34D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861C512F78E4351846775B02EBAD2E74">
    <w:name w:val="B861C512F78E4351846775B02EBAD2E7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0CCCC17DCDC4D96AC945ED66A53CFE04">
    <w:name w:val="D0CCCC17DCDC4D96AC945ED66A53CFE0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FE5051B27824897813652E4A1B9F7804">
    <w:name w:val="3FE5051B27824897813652E4A1B9F780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506F0B41D6741A3976CE103D958CE6E4">
    <w:name w:val="1506F0B41D6741A3976CE103D958CE6E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9F6135FE0EA4C6BA1291D626473DB2B4">
    <w:name w:val="99F6135FE0EA4C6BA1291D626473DB2B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325E159AAC64A2EA5E0B78436580ACA4">
    <w:name w:val="5325E159AAC64A2EA5E0B78436580ACA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372A8B8CC442B783EB164F8A0FE8614">
    <w:name w:val="C7372A8B8CC442B783EB164F8A0FE861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EFC3C0807FA48B0B27E6171593C6B584">
    <w:name w:val="9EFC3C0807FA48B0B27E6171593C6B58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35D8B11CE34EA5A6206FC62708BAD94">
    <w:name w:val="9835D8B11CE34EA5A6206FC62708BAD9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20401E4903452386EDC5122CAB4D844">
    <w:name w:val="FD20401E4903452386EDC5122CAB4D84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D3907D90EF4AD7A0ED490C2038B0A24">
    <w:name w:val="FBD3907D90EF4AD7A0ED490C2038B0A2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66ECACD1F48400AA60C0DF258ED5D724">
    <w:name w:val="166ECACD1F48400AA60C0DF258ED5D72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E6FED5D2F774ECAB561C25A9986F0904">
    <w:name w:val="EE6FED5D2F774ECAB561C25A9986F090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5512F6BC6EB45A5959A55B4EF9D15424">
    <w:name w:val="55512F6BC6EB45A5959A55B4EF9D1542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45317A5EBB4AE0943350F06B49B3344">
    <w:name w:val="2D45317A5EBB4AE0943350F06B49B334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A9B5DC6BADA4FBB90409E6DF820233C4">
    <w:name w:val="0A9B5DC6BADA4FBB90409E6DF820233C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C9E86C28F3F4EBE821407EAD00872754">
    <w:name w:val="8C9E86C28F3F4EBE821407EAD0087275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252F1631D54DE5974285FA5FE75DBB4">
    <w:name w:val="D4252F1631D54DE5974285FA5FE75DBB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9C832DDA2C4FBB9EEC07BA8DF233A54">
    <w:name w:val="DE9C832DDA2C4FBB9EEC07BA8DF233A5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82CEA7C31494EFFAB49DB03DAEBA5EE4">
    <w:name w:val="782CEA7C31494EFFAB49DB03DAEBA5EE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D35E104339D429EB0524C5E3F08ED5E4">
    <w:name w:val="FD35E104339D429EB0524C5E3F08ED5E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05CDB27966F49D7BD940C0E4D0AE6CC4">
    <w:name w:val="605CDB27966F49D7BD940C0E4D0AE6CC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8DC7A3CE3C49748B5C41E255DF76DF4">
    <w:name w:val="CF8DC7A3CE3C49748B5C41E255DF76DF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903D686A484B5BBEFEFFE6C2900A9F4">
    <w:name w:val="CF903D686A484B5BBEFEFFE6C2900A9F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C406D1E93DE4074BE1A60C842F03DDC4">
    <w:name w:val="2C406D1E93DE4074BE1A60C842F03DDC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A1682F77B84290A8D00D3B1F09CFBB4">
    <w:name w:val="28A1682F77B84290A8D00D3B1F09CFBB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9D1CF6FF57418AB38FDE74857A348A4">
    <w:name w:val="109D1CF6FF57418AB38FDE74857A348A4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3">
    <w:name w:val="C498AA0F71874B75A0E34F2A5233E5BF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3">
    <w:name w:val="DC07AB2E5D8743EB95681F6593E193FE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3">
    <w:name w:val="69716BF991144E96AF8FC1B215EA6BDB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3">
    <w:name w:val="49308BB87F674FA38FB4E83E6CC44C33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3">
    <w:name w:val="AC55FD5DFF574723BE1C863DB54AD868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3">
    <w:name w:val="B9654E5D5A4447A0AFEB7B8063218641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3">
    <w:name w:val="5E3829CA52714540BFDE08E6AB76F180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3">
    <w:name w:val="9891A871B6C247EF83CBC7C291477ACB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3">
    <w:name w:val="8590AC8E8DE14A28944FAF560E4ABE19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3">
    <w:name w:val="8548DDBB70C34E8683CD067F997F6733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3">
    <w:name w:val="5A62D6AE0146475D87A12377305A719C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3">
    <w:name w:val="6F8FD010F3CF4D8AAFD8438C9FE6070A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3">
    <w:name w:val="8DE319B75F9E447486EF51C71BA22CAF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3">
    <w:name w:val="8FAE1ED124004B8594727CD1CD7ABCEE3"/>
    <w:rsid w:val="00084D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1CB51CE7F049548A69EFC468DFE43B">
    <w:name w:val="4A1CB51CE7F049548A69EFC468DFE43B"/>
    <w:rsid w:val="00EC4857"/>
  </w:style>
  <w:style w:type="paragraph" w:customStyle="1" w:styleId="83625C04B29B4C648837E03BD38181B0">
    <w:name w:val="83625C04B29B4C648837E03BD38181B0"/>
    <w:rsid w:val="00EC4857"/>
  </w:style>
  <w:style w:type="paragraph" w:customStyle="1" w:styleId="878D1DC49D224813BB01321067587E44">
    <w:name w:val="878D1DC49D224813BB01321067587E44"/>
    <w:rsid w:val="001F6E78"/>
  </w:style>
  <w:style w:type="paragraph" w:customStyle="1" w:styleId="C2A8560C67C64C5DBD4F0F43E398190E">
    <w:name w:val="C2A8560C67C64C5DBD4F0F43E398190E"/>
    <w:rsid w:val="001F6E78"/>
  </w:style>
  <w:style w:type="paragraph" w:customStyle="1" w:styleId="2B3CEF261E454331AF160D12EA6366B9">
    <w:name w:val="2B3CEF261E454331AF160D12EA6366B9"/>
    <w:rsid w:val="001F6E78"/>
  </w:style>
  <w:style w:type="paragraph" w:customStyle="1" w:styleId="C833D897DD024271A4E879813C1B4769">
    <w:name w:val="C833D897DD024271A4E879813C1B4769"/>
    <w:rsid w:val="001F6E78"/>
  </w:style>
  <w:style w:type="paragraph" w:customStyle="1" w:styleId="8B3374E0628E4D8EA3E7B36B1863F052">
    <w:name w:val="8B3374E0628E4D8EA3E7B36B1863F052"/>
    <w:rsid w:val="001F6E78"/>
  </w:style>
  <w:style w:type="paragraph" w:customStyle="1" w:styleId="C8F59123D2484D5EBFC5ADFEF47F38BA">
    <w:name w:val="C8F59123D2484D5EBFC5ADFEF47F38BA"/>
    <w:rsid w:val="001F6E78"/>
  </w:style>
  <w:style w:type="paragraph" w:customStyle="1" w:styleId="A4E5239EE56742E2A68DA4D9D91AB20E">
    <w:name w:val="A4E5239EE56742E2A68DA4D9D91AB20E"/>
    <w:rsid w:val="001F6E78"/>
  </w:style>
  <w:style w:type="paragraph" w:customStyle="1" w:styleId="800E0D8A9873480E906352D0AFD8A453">
    <w:name w:val="800E0D8A9873480E906352D0AFD8A453"/>
    <w:rsid w:val="001F6E78"/>
  </w:style>
  <w:style w:type="paragraph" w:customStyle="1" w:styleId="7ACE7715673F472686960F682C6AE6D0">
    <w:name w:val="7ACE7715673F472686960F682C6AE6D0"/>
    <w:rsid w:val="001F6E78"/>
  </w:style>
  <w:style w:type="paragraph" w:customStyle="1" w:styleId="D146A3296C1D4075B817B07A7BD565A3">
    <w:name w:val="D146A3296C1D4075B817B07A7BD565A3"/>
    <w:rsid w:val="00B16465"/>
  </w:style>
  <w:style w:type="paragraph" w:customStyle="1" w:styleId="0DF18D6293FB4E73B500EA0F3BE0714B">
    <w:name w:val="0DF18D6293FB4E73B500EA0F3BE0714B"/>
    <w:rsid w:val="00B16465"/>
  </w:style>
  <w:style w:type="paragraph" w:customStyle="1" w:styleId="C2D2753EDA9F4EEDA7E7806543F5AD82">
    <w:name w:val="C2D2753EDA9F4EEDA7E7806543F5AD82"/>
    <w:rsid w:val="00584C71"/>
  </w:style>
  <w:style w:type="paragraph" w:customStyle="1" w:styleId="155AB66CE0164251B3D064AD44E138B3">
    <w:name w:val="155AB66CE0164251B3D064AD44E138B3"/>
    <w:rsid w:val="00584C71"/>
  </w:style>
  <w:style w:type="paragraph" w:customStyle="1" w:styleId="5F5591E19AF6426D95651013093FCC24">
    <w:name w:val="5F5591E19AF6426D95651013093FCC24"/>
    <w:rsid w:val="00584C71"/>
  </w:style>
  <w:style w:type="paragraph" w:customStyle="1" w:styleId="30CA32D9ACD9411B9E13C0763DC5F87E">
    <w:name w:val="30CA32D9ACD9411B9E13C0763DC5F87E"/>
    <w:rsid w:val="00584C71"/>
  </w:style>
  <w:style w:type="paragraph" w:customStyle="1" w:styleId="2F29B0CA7C914D0783501858F400E91D">
    <w:name w:val="2F29B0CA7C914D0783501858F400E91D"/>
    <w:rsid w:val="00584C71"/>
  </w:style>
  <w:style w:type="paragraph" w:customStyle="1" w:styleId="72E19B220A0D437F83B1A05CB3536539">
    <w:name w:val="72E19B220A0D437F83B1A05CB3536539"/>
    <w:rsid w:val="004B0182"/>
  </w:style>
  <w:style w:type="paragraph" w:customStyle="1" w:styleId="42807781937C447BA3534693877CE37C">
    <w:name w:val="42807781937C447BA3534693877CE37C"/>
    <w:rsid w:val="004B0182"/>
  </w:style>
  <w:style w:type="paragraph" w:customStyle="1" w:styleId="B134CF3E7DEE49CDA01635E5D16DDC6F">
    <w:name w:val="B134CF3E7DEE49CDA01635E5D16DDC6F"/>
    <w:rsid w:val="004B0182"/>
  </w:style>
  <w:style w:type="paragraph" w:customStyle="1" w:styleId="0FB3FAB9C96B4138B0AD9D836112863F">
    <w:name w:val="0FB3FAB9C96B4138B0AD9D836112863F"/>
    <w:rsid w:val="004B0182"/>
  </w:style>
  <w:style w:type="paragraph" w:customStyle="1" w:styleId="B2D8FB184ABE4D5BB1A0FDF5AFC4D901">
    <w:name w:val="B2D8FB184ABE4D5BB1A0FDF5AFC4D901"/>
    <w:rsid w:val="004B0182"/>
  </w:style>
  <w:style w:type="paragraph" w:customStyle="1" w:styleId="B7FE472BE52A431686DD182D33183C40">
    <w:name w:val="B7FE472BE52A431686DD182D33183C40"/>
    <w:rsid w:val="004B0182"/>
  </w:style>
  <w:style w:type="paragraph" w:customStyle="1" w:styleId="3828FF1860D346EA8A787627929B3BCB">
    <w:name w:val="3828FF1860D346EA8A787627929B3BCB"/>
    <w:rsid w:val="004B0182"/>
  </w:style>
  <w:style w:type="paragraph" w:customStyle="1" w:styleId="AAC05B19EE7B4861BBDA4A68C78F6551">
    <w:name w:val="AAC05B19EE7B4861BBDA4A68C78F6551"/>
    <w:rsid w:val="004B0182"/>
  </w:style>
  <w:style w:type="paragraph" w:customStyle="1" w:styleId="E691375248A04F64A418D548A485E1FE">
    <w:name w:val="E691375248A04F64A418D548A485E1FE"/>
    <w:rsid w:val="004B0182"/>
  </w:style>
  <w:style w:type="paragraph" w:customStyle="1" w:styleId="1136A703F57F4D0E94B8042E0B9ECB7B">
    <w:name w:val="1136A703F57F4D0E94B8042E0B9ECB7B"/>
    <w:rsid w:val="004B0182"/>
  </w:style>
  <w:style w:type="paragraph" w:customStyle="1" w:styleId="B89E5A5C667444219EC6BA0738238C65">
    <w:name w:val="B89E5A5C667444219EC6BA0738238C65"/>
    <w:rsid w:val="004B0182"/>
  </w:style>
  <w:style w:type="paragraph" w:customStyle="1" w:styleId="52A65D279B21488A97C7E98553E2F3DC">
    <w:name w:val="52A65D279B21488A97C7E98553E2F3DC"/>
    <w:rsid w:val="004B0182"/>
  </w:style>
  <w:style w:type="paragraph" w:customStyle="1" w:styleId="CE60EA8B6318455D9EFA2215BF9ADF36">
    <w:name w:val="CE60EA8B6318455D9EFA2215BF9ADF36"/>
    <w:rsid w:val="004B0182"/>
  </w:style>
  <w:style w:type="paragraph" w:customStyle="1" w:styleId="0AC4949F2D73455E91A4E7F57C3E2DFC">
    <w:name w:val="0AC4949F2D73455E91A4E7F57C3E2DFC"/>
    <w:rsid w:val="004B0182"/>
  </w:style>
  <w:style w:type="paragraph" w:customStyle="1" w:styleId="329F2F122BA14EB7B8DCAB9122ADAC34">
    <w:name w:val="329F2F122BA14EB7B8DCAB9122ADAC34"/>
    <w:rsid w:val="004B0182"/>
  </w:style>
  <w:style w:type="paragraph" w:customStyle="1" w:styleId="7A6AB39D4568420DB2B43A238816601A">
    <w:name w:val="7A6AB39D4568420DB2B43A238816601A"/>
    <w:rsid w:val="004B0182"/>
  </w:style>
  <w:style w:type="paragraph" w:customStyle="1" w:styleId="862AD36A6E024474898B0EF4D2E02372">
    <w:name w:val="862AD36A6E024474898B0EF4D2E02372"/>
    <w:rsid w:val="004B0182"/>
  </w:style>
  <w:style w:type="paragraph" w:customStyle="1" w:styleId="E90FB75020744D83A027B7D2A17A2C25">
    <w:name w:val="E90FB75020744D83A027B7D2A17A2C25"/>
    <w:rsid w:val="004B0182"/>
  </w:style>
  <w:style w:type="paragraph" w:customStyle="1" w:styleId="85104904555242BBA2D51C43A183063C">
    <w:name w:val="85104904555242BBA2D51C43A183063C"/>
    <w:rsid w:val="004B0182"/>
  </w:style>
  <w:style w:type="paragraph" w:customStyle="1" w:styleId="F638FE523D274C3AAF247D8FDE19CDB5">
    <w:name w:val="F638FE523D274C3AAF247D8FDE19CDB5"/>
    <w:rsid w:val="004B0182"/>
  </w:style>
  <w:style w:type="paragraph" w:customStyle="1" w:styleId="6FE97A538A824C378454F65D1FAF7F69">
    <w:name w:val="6FE97A538A824C378454F65D1FAF7F69"/>
    <w:rsid w:val="004B0182"/>
  </w:style>
  <w:style w:type="paragraph" w:customStyle="1" w:styleId="44661F1F068E4E51948FB2E9A7553B63">
    <w:name w:val="44661F1F068E4E51948FB2E9A7553B63"/>
    <w:rsid w:val="004B0182"/>
  </w:style>
  <w:style w:type="paragraph" w:customStyle="1" w:styleId="EA4ECCAFCB654B03A49BF361821E2EE1">
    <w:name w:val="EA4ECCAFCB654B03A49BF361821E2EE1"/>
    <w:rsid w:val="004B0182"/>
  </w:style>
  <w:style w:type="paragraph" w:customStyle="1" w:styleId="43FC3CAB16E548BAA0C0B0439B8A3EE7">
    <w:name w:val="43FC3CAB16E548BAA0C0B0439B8A3EE7"/>
    <w:rsid w:val="004B0182"/>
  </w:style>
  <w:style w:type="paragraph" w:customStyle="1" w:styleId="648CCD53E18C4A12A3F559D651EB83EA">
    <w:name w:val="648CCD53E18C4A12A3F559D651EB83EA"/>
    <w:rsid w:val="004B0182"/>
  </w:style>
  <w:style w:type="paragraph" w:customStyle="1" w:styleId="AED7FD74858A43B995142E0D77CB4D79">
    <w:name w:val="AED7FD74858A43B995142E0D77CB4D79"/>
    <w:rsid w:val="004B0182"/>
  </w:style>
  <w:style w:type="paragraph" w:customStyle="1" w:styleId="8D670D1BDB3049F4B096E780344B372D">
    <w:name w:val="8D670D1BDB3049F4B096E780344B372D"/>
    <w:rsid w:val="004B0182"/>
  </w:style>
  <w:style w:type="paragraph" w:customStyle="1" w:styleId="F805D54185114B70ADC4075F848BCB67">
    <w:name w:val="F805D54185114B70ADC4075F848BCB67"/>
    <w:rsid w:val="004B0182"/>
  </w:style>
  <w:style w:type="paragraph" w:customStyle="1" w:styleId="ECA275B2D2FC4637A5D3718065FB6134">
    <w:name w:val="ECA275B2D2FC4637A5D3718065FB6134"/>
    <w:rsid w:val="004B0182"/>
  </w:style>
  <w:style w:type="paragraph" w:customStyle="1" w:styleId="AE9D533050D2434F9786DB05D8F637A3">
    <w:name w:val="AE9D533050D2434F9786DB05D8F637A3"/>
    <w:rsid w:val="004B0182"/>
  </w:style>
  <w:style w:type="paragraph" w:customStyle="1" w:styleId="49119C70CA4142FB8AF4601A3EEC492D">
    <w:name w:val="49119C70CA4142FB8AF4601A3EEC492D"/>
    <w:rsid w:val="004B0182"/>
  </w:style>
  <w:style w:type="paragraph" w:customStyle="1" w:styleId="419E8A6A09B94E7F986D328BD07AB2FF">
    <w:name w:val="419E8A6A09B94E7F986D328BD07AB2FF"/>
    <w:rsid w:val="004B0182"/>
  </w:style>
  <w:style w:type="paragraph" w:customStyle="1" w:styleId="32019B44DB3E47B3900069904976A761">
    <w:name w:val="32019B44DB3E47B3900069904976A761"/>
    <w:rsid w:val="004B0182"/>
  </w:style>
  <w:style w:type="paragraph" w:customStyle="1" w:styleId="F77C7351589F40C281F49EB321F7A894">
    <w:name w:val="F77C7351589F40C281F49EB321F7A894"/>
    <w:rsid w:val="004B0182"/>
  </w:style>
  <w:style w:type="paragraph" w:customStyle="1" w:styleId="9982CC741EDF43E7AF2D5BB7E12DF226">
    <w:name w:val="9982CC741EDF43E7AF2D5BB7E12DF226"/>
    <w:rsid w:val="004B0182"/>
  </w:style>
  <w:style w:type="paragraph" w:customStyle="1" w:styleId="1F29BA415F3C4DAAB5FE2C353EEEBE0F">
    <w:name w:val="1F29BA415F3C4DAAB5FE2C353EEEBE0F"/>
    <w:rsid w:val="004B0182"/>
  </w:style>
  <w:style w:type="paragraph" w:customStyle="1" w:styleId="F6C9C30739D54E5F99F3A24254B20A01">
    <w:name w:val="F6C9C30739D54E5F99F3A24254B20A01"/>
    <w:rsid w:val="004B0182"/>
  </w:style>
  <w:style w:type="paragraph" w:customStyle="1" w:styleId="4D6E1769AC3A427D96D12829C7F4CB0D">
    <w:name w:val="4D6E1769AC3A427D96D12829C7F4CB0D"/>
    <w:rsid w:val="004B0182"/>
  </w:style>
  <w:style w:type="paragraph" w:customStyle="1" w:styleId="B7A14A5586F547E28CEF102EA80254F2">
    <w:name w:val="B7A14A5586F547E28CEF102EA80254F2"/>
    <w:rsid w:val="004B0182"/>
  </w:style>
  <w:style w:type="paragraph" w:customStyle="1" w:styleId="82755813380D4BA389DFC7989184F209">
    <w:name w:val="82755813380D4BA389DFC7989184F209"/>
    <w:rsid w:val="004B0182"/>
  </w:style>
  <w:style w:type="paragraph" w:customStyle="1" w:styleId="766B1BC6AD7F44EBBCB589E5C3B19872">
    <w:name w:val="766B1BC6AD7F44EBBCB589E5C3B19872"/>
    <w:rsid w:val="004B0182"/>
  </w:style>
  <w:style w:type="paragraph" w:customStyle="1" w:styleId="266378BC794D46F8925DF98375CC123B">
    <w:name w:val="266378BC794D46F8925DF98375CC123B"/>
    <w:rsid w:val="004B0182"/>
  </w:style>
  <w:style w:type="paragraph" w:customStyle="1" w:styleId="88681DCCFCFB4F3C808B2E6C7DC245F9">
    <w:name w:val="88681DCCFCFB4F3C808B2E6C7DC245F9"/>
    <w:rsid w:val="004B0182"/>
  </w:style>
  <w:style w:type="paragraph" w:customStyle="1" w:styleId="2CC5F94DB7B24B758F20E4C618FC71D4">
    <w:name w:val="2CC5F94DB7B24B758F20E4C618FC71D4"/>
    <w:rsid w:val="004B0182"/>
  </w:style>
  <w:style w:type="paragraph" w:customStyle="1" w:styleId="64986E38738B4493B88FBCE27DF09416">
    <w:name w:val="64986E38738B4493B88FBCE27DF09416"/>
    <w:rsid w:val="004B0182"/>
  </w:style>
  <w:style w:type="paragraph" w:customStyle="1" w:styleId="925317A7491B40F7A12C2B55330FDBB2">
    <w:name w:val="925317A7491B40F7A12C2B55330FDBB2"/>
    <w:rsid w:val="004B0182"/>
  </w:style>
  <w:style w:type="paragraph" w:customStyle="1" w:styleId="D5DF28A3BB574AFC8D3CA138F2E634BC">
    <w:name w:val="D5DF28A3BB574AFC8D3CA138F2E634BC"/>
    <w:rsid w:val="004B0182"/>
  </w:style>
  <w:style w:type="paragraph" w:customStyle="1" w:styleId="7925B05DAC034C88A7C174C4A4D33853">
    <w:name w:val="7925B05DAC034C88A7C174C4A4D33853"/>
    <w:rsid w:val="004B0182"/>
  </w:style>
  <w:style w:type="paragraph" w:customStyle="1" w:styleId="88D83B63E81E4C2C8BA251FA640DBA15">
    <w:name w:val="88D83B63E81E4C2C8BA251FA640DBA15"/>
    <w:rsid w:val="004B0182"/>
  </w:style>
  <w:style w:type="paragraph" w:customStyle="1" w:styleId="91566ABDF4B14E13B1485443F16E508D">
    <w:name w:val="91566ABDF4B14E13B1485443F16E508D"/>
    <w:rsid w:val="004B0182"/>
  </w:style>
  <w:style w:type="paragraph" w:customStyle="1" w:styleId="FD4069A3739844D1A494611030BA67A7">
    <w:name w:val="FD4069A3739844D1A494611030BA67A7"/>
    <w:rsid w:val="004B0182"/>
  </w:style>
  <w:style w:type="paragraph" w:customStyle="1" w:styleId="39F1DD041D1F4EE8BDB4D2FCA6E99C2B">
    <w:name w:val="39F1DD041D1F4EE8BDB4D2FCA6E99C2B"/>
    <w:rsid w:val="004B0182"/>
  </w:style>
  <w:style w:type="paragraph" w:customStyle="1" w:styleId="8E7EB7E5CDDA47A4A1EB4CE2973F6541">
    <w:name w:val="8E7EB7E5CDDA47A4A1EB4CE2973F6541"/>
    <w:rsid w:val="004B0182"/>
  </w:style>
  <w:style w:type="paragraph" w:customStyle="1" w:styleId="AF26A83D8C1941D0B3411CAF3725294F">
    <w:name w:val="AF26A83D8C1941D0B3411CAF3725294F"/>
    <w:rsid w:val="004B0182"/>
  </w:style>
  <w:style w:type="paragraph" w:customStyle="1" w:styleId="610DE67468F54AC5A2EE1AC8F6FFF701">
    <w:name w:val="610DE67468F54AC5A2EE1AC8F6FFF701"/>
    <w:rsid w:val="004B0182"/>
  </w:style>
  <w:style w:type="paragraph" w:customStyle="1" w:styleId="1C18E10F48824E65BF7ED9E5B8400521">
    <w:name w:val="1C18E10F48824E65BF7ED9E5B8400521"/>
    <w:rsid w:val="004B0182"/>
  </w:style>
  <w:style w:type="paragraph" w:customStyle="1" w:styleId="B7EA2045BA304D8D889FF0443D30FBC7">
    <w:name w:val="B7EA2045BA304D8D889FF0443D30FBC7"/>
    <w:rsid w:val="004B0182"/>
  </w:style>
  <w:style w:type="paragraph" w:customStyle="1" w:styleId="E64318B402534AE681B1C821C7CF2D30">
    <w:name w:val="E64318B402534AE681B1C821C7CF2D30"/>
    <w:rsid w:val="004B0182"/>
  </w:style>
  <w:style w:type="paragraph" w:customStyle="1" w:styleId="EF6E27C3422F44399ED80730BD0F7B9F">
    <w:name w:val="EF6E27C3422F44399ED80730BD0F7B9F"/>
    <w:rsid w:val="004B0182"/>
  </w:style>
  <w:style w:type="paragraph" w:customStyle="1" w:styleId="B939973D853848B08DAB03BF5C29D247">
    <w:name w:val="B939973D853848B08DAB03BF5C29D247"/>
    <w:rsid w:val="004B0182"/>
  </w:style>
  <w:style w:type="paragraph" w:customStyle="1" w:styleId="9EF0C52A6DF746C3B323C912E3E541C4">
    <w:name w:val="9EF0C52A6DF746C3B323C912E3E541C4"/>
    <w:rsid w:val="004B0182"/>
  </w:style>
  <w:style w:type="paragraph" w:customStyle="1" w:styleId="62D90D1E17A34BFD8DB50ABCA5421F4B">
    <w:name w:val="62D90D1E17A34BFD8DB50ABCA5421F4B"/>
    <w:rsid w:val="004B0182"/>
  </w:style>
  <w:style w:type="paragraph" w:customStyle="1" w:styleId="9148E9A2A16242B9B27E8BAAEFB22ABF">
    <w:name w:val="9148E9A2A16242B9B27E8BAAEFB22ABF"/>
    <w:rsid w:val="004B0182"/>
  </w:style>
  <w:style w:type="paragraph" w:customStyle="1" w:styleId="8352064E08524278988C8280C6D28160">
    <w:name w:val="8352064E08524278988C8280C6D28160"/>
    <w:rsid w:val="004B0182"/>
  </w:style>
  <w:style w:type="paragraph" w:customStyle="1" w:styleId="F43F46AA0A9F4236976A91694548F0C1">
    <w:name w:val="F43F46AA0A9F4236976A91694548F0C1"/>
    <w:rsid w:val="004B0182"/>
  </w:style>
  <w:style w:type="paragraph" w:customStyle="1" w:styleId="FBAE97C25FE444ED9EDB1F5129FE80EE">
    <w:name w:val="FBAE97C25FE444ED9EDB1F5129FE80EE"/>
    <w:rsid w:val="004B0182"/>
  </w:style>
  <w:style w:type="paragraph" w:customStyle="1" w:styleId="0213F41658204E9E86B7329E592A207D">
    <w:name w:val="0213F41658204E9E86B7329E592A207D"/>
    <w:rsid w:val="004B0182"/>
  </w:style>
  <w:style w:type="paragraph" w:customStyle="1" w:styleId="33F31794FA67429894CF040F47441CDF">
    <w:name w:val="33F31794FA67429894CF040F47441CDF"/>
    <w:rsid w:val="004B0182"/>
  </w:style>
  <w:style w:type="paragraph" w:customStyle="1" w:styleId="83B5FCC3730047A1B68D8FFC2FD17664">
    <w:name w:val="83B5FCC3730047A1B68D8FFC2FD17664"/>
    <w:rsid w:val="004B0182"/>
  </w:style>
  <w:style w:type="paragraph" w:customStyle="1" w:styleId="D7B7BDF6B95F4008A2738FDDE54EEFF5">
    <w:name w:val="D7B7BDF6B95F4008A2738FDDE54EEFF5"/>
    <w:rsid w:val="004B0182"/>
  </w:style>
  <w:style w:type="paragraph" w:customStyle="1" w:styleId="C1E2D0DF7B134DEB9FA320570BAF2940">
    <w:name w:val="C1E2D0DF7B134DEB9FA320570BAF2940"/>
    <w:rsid w:val="004B0182"/>
  </w:style>
  <w:style w:type="paragraph" w:customStyle="1" w:styleId="7DEBF94C8FD04746A75DB78D593E9A12">
    <w:name w:val="7DEBF94C8FD04746A75DB78D593E9A12"/>
    <w:rsid w:val="004B0182"/>
  </w:style>
  <w:style w:type="paragraph" w:customStyle="1" w:styleId="1C6262E7C66F4BBDAB92D7CE49E2F087">
    <w:name w:val="1C6262E7C66F4BBDAB92D7CE49E2F087"/>
    <w:rsid w:val="004B0182"/>
  </w:style>
  <w:style w:type="paragraph" w:customStyle="1" w:styleId="3E98F6E6E3FC43C0BC5908D976B0D56A">
    <w:name w:val="3E98F6E6E3FC43C0BC5908D976B0D56A"/>
    <w:rsid w:val="004B0182"/>
  </w:style>
  <w:style w:type="paragraph" w:customStyle="1" w:styleId="269DCC07CE684C27857E987041AF7CC1">
    <w:name w:val="269DCC07CE684C27857E987041AF7CC1"/>
    <w:rsid w:val="004B0182"/>
  </w:style>
  <w:style w:type="paragraph" w:customStyle="1" w:styleId="D536E8D44F3B4E1CB63544D0B0E342B2">
    <w:name w:val="D536E8D44F3B4E1CB63544D0B0E342B2"/>
    <w:rsid w:val="004B0182"/>
  </w:style>
  <w:style w:type="paragraph" w:customStyle="1" w:styleId="8554A5FE29264CF697A2BFDA0E3C71D6">
    <w:name w:val="8554A5FE29264CF697A2BFDA0E3C71D6"/>
    <w:rsid w:val="004B0182"/>
  </w:style>
  <w:style w:type="paragraph" w:customStyle="1" w:styleId="92F072DD649F438C9D5205341F52E765">
    <w:name w:val="92F072DD649F438C9D5205341F52E765"/>
    <w:rsid w:val="004B0182"/>
  </w:style>
  <w:style w:type="paragraph" w:customStyle="1" w:styleId="5C0B9028E4DC4DE998FF20E1FA942AAB">
    <w:name w:val="5C0B9028E4DC4DE998FF20E1FA942AAB"/>
    <w:rsid w:val="004B0182"/>
  </w:style>
  <w:style w:type="paragraph" w:customStyle="1" w:styleId="0436D8C2853E4FA08FE57B77B9D2A0CE">
    <w:name w:val="0436D8C2853E4FA08FE57B77B9D2A0CE"/>
    <w:rsid w:val="004B0182"/>
  </w:style>
  <w:style w:type="paragraph" w:customStyle="1" w:styleId="1C88C357CF34499DBF068979B936955F">
    <w:name w:val="1C88C357CF34499DBF068979B936955F"/>
    <w:rsid w:val="004B0182"/>
  </w:style>
  <w:style w:type="paragraph" w:customStyle="1" w:styleId="7A1AC09A6AB34C919AAA0A16E0C6D506">
    <w:name w:val="7A1AC09A6AB34C919AAA0A16E0C6D506"/>
    <w:rsid w:val="004B0182"/>
  </w:style>
  <w:style w:type="paragraph" w:customStyle="1" w:styleId="7FD8CE8FE0164F00861ACD803FD80443">
    <w:name w:val="7FD8CE8FE0164F00861ACD803FD80443"/>
    <w:rsid w:val="004B0182"/>
  </w:style>
  <w:style w:type="paragraph" w:customStyle="1" w:styleId="7D4675D2DB0C42EE8DBA90045A5ADA6E">
    <w:name w:val="7D4675D2DB0C42EE8DBA90045A5ADA6E"/>
    <w:rsid w:val="004B0182"/>
  </w:style>
  <w:style w:type="paragraph" w:customStyle="1" w:styleId="13F513A7EA0046DB97AEBE6A3F8F09DA">
    <w:name w:val="13F513A7EA0046DB97AEBE6A3F8F09DA"/>
    <w:rsid w:val="004B0182"/>
  </w:style>
  <w:style w:type="paragraph" w:customStyle="1" w:styleId="DD963DC99723461094910149AD88AC5A">
    <w:name w:val="DD963DC99723461094910149AD88AC5A"/>
    <w:rsid w:val="004B0182"/>
  </w:style>
  <w:style w:type="paragraph" w:customStyle="1" w:styleId="FCB410F44FDC4F59B89603B8AEDE1B1A">
    <w:name w:val="FCB410F44FDC4F59B89603B8AEDE1B1A"/>
    <w:rsid w:val="004B0182"/>
  </w:style>
  <w:style w:type="paragraph" w:customStyle="1" w:styleId="81CF91639C6044558B54E2D78ED2BD98">
    <w:name w:val="81CF91639C6044558B54E2D78ED2BD98"/>
    <w:rsid w:val="004B0182"/>
  </w:style>
  <w:style w:type="paragraph" w:customStyle="1" w:styleId="868870DF989849EEAA10921583798169">
    <w:name w:val="868870DF989849EEAA10921583798169"/>
    <w:rsid w:val="004B0182"/>
  </w:style>
  <w:style w:type="paragraph" w:customStyle="1" w:styleId="666C7360CEFC4E7281C579376D11E77D">
    <w:name w:val="666C7360CEFC4E7281C579376D11E77D"/>
    <w:rsid w:val="004B0182"/>
  </w:style>
  <w:style w:type="paragraph" w:customStyle="1" w:styleId="877AE62340A6412D99E658CA4D67902D">
    <w:name w:val="877AE62340A6412D99E658CA4D67902D"/>
    <w:rsid w:val="004B0182"/>
  </w:style>
  <w:style w:type="paragraph" w:customStyle="1" w:styleId="CE62207B68044DD29A9F06269081672B">
    <w:name w:val="CE62207B68044DD29A9F06269081672B"/>
    <w:rsid w:val="004B0182"/>
  </w:style>
  <w:style w:type="paragraph" w:customStyle="1" w:styleId="CDB7390E326D4353B8BE34F5CFD9EA6D">
    <w:name w:val="CDB7390E326D4353B8BE34F5CFD9EA6D"/>
    <w:rsid w:val="004B0182"/>
  </w:style>
  <w:style w:type="paragraph" w:customStyle="1" w:styleId="B12FBE59F3254F58BC17B459706F66A7">
    <w:name w:val="B12FBE59F3254F58BC17B459706F66A7"/>
    <w:rsid w:val="004B0182"/>
  </w:style>
  <w:style w:type="paragraph" w:customStyle="1" w:styleId="1DAEEDD213BA4283AFF5294C2DE26CB2">
    <w:name w:val="1DAEEDD213BA4283AFF5294C2DE26CB2"/>
    <w:rsid w:val="004B0182"/>
  </w:style>
  <w:style w:type="paragraph" w:customStyle="1" w:styleId="707B9113CCB043DDB90D79B0F197A35A">
    <w:name w:val="707B9113CCB043DDB90D79B0F197A35A"/>
    <w:rsid w:val="004B0182"/>
  </w:style>
  <w:style w:type="paragraph" w:customStyle="1" w:styleId="1E263B8671FE4B1A9D08D904C1E9E054">
    <w:name w:val="1E263B8671FE4B1A9D08D904C1E9E054"/>
    <w:rsid w:val="004B0182"/>
  </w:style>
  <w:style w:type="paragraph" w:customStyle="1" w:styleId="5BEA9E64648F40B68EE08D230C68D9FE">
    <w:name w:val="5BEA9E64648F40B68EE08D230C68D9FE"/>
    <w:rsid w:val="004B0182"/>
  </w:style>
  <w:style w:type="paragraph" w:customStyle="1" w:styleId="01151BBF182A4AFB9348BDEDB63030FA">
    <w:name w:val="01151BBF182A4AFB9348BDEDB63030FA"/>
    <w:rsid w:val="004B0182"/>
  </w:style>
  <w:style w:type="paragraph" w:customStyle="1" w:styleId="54AF6D6F57E44CA0A5313B3B2A3017D9">
    <w:name w:val="54AF6D6F57E44CA0A5313B3B2A3017D9"/>
    <w:rsid w:val="004B0182"/>
  </w:style>
  <w:style w:type="paragraph" w:customStyle="1" w:styleId="64EBEB1EBD29410699F81A5D5376D3EB">
    <w:name w:val="64EBEB1EBD29410699F81A5D5376D3EB"/>
    <w:rsid w:val="004B0182"/>
  </w:style>
  <w:style w:type="paragraph" w:customStyle="1" w:styleId="E9DC27C7F3B34151A60C0E2429A66AED">
    <w:name w:val="E9DC27C7F3B34151A60C0E2429A66AED"/>
    <w:rsid w:val="004B0182"/>
  </w:style>
  <w:style w:type="paragraph" w:customStyle="1" w:styleId="45F7CDF2EEB449DDAFE96D9A91464E89">
    <w:name w:val="45F7CDF2EEB449DDAFE96D9A91464E89"/>
    <w:rsid w:val="004B0182"/>
  </w:style>
  <w:style w:type="paragraph" w:customStyle="1" w:styleId="FEE1730A5FBF44EB97F764A458839002">
    <w:name w:val="FEE1730A5FBF44EB97F764A458839002"/>
    <w:rsid w:val="004B0182"/>
  </w:style>
  <w:style w:type="paragraph" w:customStyle="1" w:styleId="E2B43ED902414EB4A00FDDD9E1D2773F">
    <w:name w:val="E2B43ED902414EB4A00FDDD9E1D2773F"/>
    <w:rsid w:val="004B0182"/>
  </w:style>
  <w:style w:type="paragraph" w:customStyle="1" w:styleId="CFA2D7EC282246EC88FE0895C8D5F176">
    <w:name w:val="CFA2D7EC282246EC88FE0895C8D5F176"/>
    <w:rsid w:val="004B0182"/>
  </w:style>
  <w:style w:type="paragraph" w:customStyle="1" w:styleId="AAC5BE9C0E5D4DDD9949C33394A6A212">
    <w:name w:val="AAC5BE9C0E5D4DDD9949C33394A6A212"/>
    <w:rsid w:val="004B0182"/>
  </w:style>
  <w:style w:type="paragraph" w:customStyle="1" w:styleId="6842BB6B3A8943CD947A93B6CFD3C951">
    <w:name w:val="6842BB6B3A8943CD947A93B6CFD3C951"/>
    <w:rsid w:val="004B0182"/>
  </w:style>
  <w:style w:type="paragraph" w:customStyle="1" w:styleId="DF06227D535948C09DF1AA98AEFC3B01">
    <w:name w:val="DF06227D535948C09DF1AA98AEFC3B01"/>
    <w:rsid w:val="001F6249"/>
  </w:style>
  <w:style w:type="paragraph" w:customStyle="1" w:styleId="D1CDA0A4A172485B812B2E6A524A3159">
    <w:name w:val="D1CDA0A4A172485B812B2E6A524A3159"/>
    <w:rsid w:val="001F6249"/>
  </w:style>
  <w:style w:type="paragraph" w:customStyle="1" w:styleId="1395B07E8A3F4E5C9480E7D0E72A5AC3">
    <w:name w:val="1395B07E8A3F4E5C9480E7D0E72A5AC3"/>
    <w:rsid w:val="001F6249"/>
  </w:style>
  <w:style w:type="paragraph" w:customStyle="1" w:styleId="9D4C041FCF9341CAA2E77A6F86677AA3">
    <w:name w:val="9D4C041FCF9341CAA2E77A6F86677AA3"/>
    <w:rsid w:val="001F6249"/>
  </w:style>
  <w:style w:type="paragraph" w:customStyle="1" w:styleId="D6C2EFB7D4764C629F97CE6AA4C68E07">
    <w:name w:val="D6C2EFB7D4764C629F97CE6AA4C68E07"/>
    <w:rsid w:val="001F6249"/>
  </w:style>
  <w:style w:type="paragraph" w:customStyle="1" w:styleId="77B4255A7E84444587FFDA564713B92E">
    <w:name w:val="77B4255A7E84444587FFDA564713B92E"/>
    <w:rsid w:val="001F6249"/>
  </w:style>
  <w:style w:type="paragraph" w:customStyle="1" w:styleId="92E90B9691054FC883A6FA3EBBBCD709">
    <w:name w:val="92E90B9691054FC883A6FA3EBBBCD709"/>
    <w:rsid w:val="001F6249"/>
  </w:style>
  <w:style w:type="paragraph" w:customStyle="1" w:styleId="C65977CED063417AB77D4CCBEF3C79EA">
    <w:name w:val="C65977CED063417AB77D4CCBEF3C79EA"/>
    <w:rsid w:val="001F6249"/>
  </w:style>
  <w:style w:type="paragraph" w:customStyle="1" w:styleId="639252FEC2CC4F96A11D15547B66DF12">
    <w:name w:val="639252FEC2CC4F96A11D15547B66DF12"/>
    <w:rsid w:val="001F6249"/>
  </w:style>
  <w:style w:type="paragraph" w:customStyle="1" w:styleId="85C690AC55984B77AFBA05AB945CB9B8">
    <w:name w:val="85C690AC55984B77AFBA05AB945CB9B8"/>
    <w:rsid w:val="006D519C"/>
  </w:style>
  <w:style w:type="paragraph" w:customStyle="1" w:styleId="087BABB4F32D45BDB40D0EBBF840BD8B">
    <w:name w:val="087BABB4F32D45BDB40D0EBBF840BD8B"/>
    <w:rsid w:val="006D519C"/>
  </w:style>
  <w:style w:type="paragraph" w:customStyle="1" w:styleId="FC1823C35F51488BA43F8A08E30C242E">
    <w:name w:val="FC1823C35F51488BA43F8A08E30C242E"/>
    <w:rsid w:val="006D519C"/>
  </w:style>
  <w:style w:type="paragraph" w:customStyle="1" w:styleId="37F51D78CD594303975F5C85F318A1FB">
    <w:name w:val="37F51D78CD594303975F5C85F318A1FB"/>
    <w:rsid w:val="006D519C"/>
  </w:style>
  <w:style w:type="paragraph" w:customStyle="1" w:styleId="A36CCCB56645406694B421A20F04DB9E">
    <w:name w:val="A36CCCB56645406694B421A20F04DB9E"/>
    <w:rsid w:val="006D519C"/>
  </w:style>
  <w:style w:type="paragraph" w:customStyle="1" w:styleId="74DB3131EA6048BAB8BB74C9112A6C3F">
    <w:name w:val="74DB3131EA6048BAB8BB74C9112A6C3F"/>
    <w:rsid w:val="006D519C"/>
  </w:style>
  <w:style w:type="paragraph" w:customStyle="1" w:styleId="0B4C6B128DF146EC8048549B02C07765">
    <w:name w:val="0B4C6B128DF146EC8048549B02C07765"/>
    <w:rsid w:val="006D519C"/>
  </w:style>
  <w:style w:type="paragraph" w:customStyle="1" w:styleId="7EDF3FBAB9694A5D9D09A13C103D3602">
    <w:name w:val="7EDF3FBAB9694A5D9D09A13C103D3602"/>
    <w:rsid w:val="00A74394"/>
  </w:style>
  <w:style w:type="paragraph" w:customStyle="1" w:styleId="E9632A73489C4520A2E1C74964226FF9">
    <w:name w:val="E9632A73489C4520A2E1C74964226FF9"/>
    <w:rsid w:val="00A74394"/>
  </w:style>
  <w:style w:type="paragraph" w:customStyle="1" w:styleId="22C292CD6D6C4240BC7E226054B49C25">
    <w:name w:val="22C292CD6D6C4240BC7E226054B49C25"/>
    <w:rsid w:val="00A74394"/>
  </w:style>
  <w:style w:type="paragraph" w:customStyle="1" w:styleId="7CE577FD96384CAEB6FA74E792194C31">
    <w:name w:val="7CE577FD96384CAEB6FA74E792194C31"/>
    <w:rsid w:val="00A74394"/>
  </w:style>
  <w:style w:type="paragraph" w:customStyle="1" w:styleId="0C40B008FF2C40E2AAAA08B4D754D606">
    <w:name w:val="0C40B008FF2C40E2AAAA08B4D754D606"/>
    <w:rsid w:val="00A74394"/>
  </w:style>
  <w:style w:type="paragraph" w:customStyle="1" w:styleId="08F04A9A39BD4D9AB5C3B829BC3C21A8">
    <w:name w:val="08F04A9A39BD4D9AB5C3B829BC3C21A8"/>
    <w:rsid w:val="00A74394"/>
  </w:style>
  <w:style w:type="paragraph" w:customStyle="1" w:styleId="6EAB01B4FF424800A6A11F988FA8E50F">
    <w:name w:val="6EAB01B4FF424800A6A11F988FA8E50F"/>
    <w:rsid w:val="00A74394"/>
  </w:style>
  <w:style w:type="paragraph" w:customStyle="1" w:styleId="D648B756B33F47E8B78045AE7EED89DE">
    <w:name w:val="D648B756B33F47E8B78045AE7EED89DE"/>
    <w:rsid w:val="00A74394"/>
  </w:style>
  <w:style w:type="paragraph" w:customStyle="1" w:styleId="15AA146DABC14874A53900831C310649">
    <w:name w:val="15AA146DABC14874A53900831C310649"/>
    <w:rsid w:val="00A74394"/>
  </w:style>
  <w:style w:type="paragraph" w:customStyle="1" w:styleId="AEE3BE93C6724F8F9A0682AC2B5C57EE">
    <w:name w:val="AEE3BE93C6724F8F9A0682AC2B5C57EE"/>
    <w:rsid w:val="00A74394"/>
  </w:style>
  <w:style w:type="paragraph" w:customStyle="1" w:styleId="CB54389ADAE642AC8BCC17E2D0B480EC">
    <w:name w:val="CB54389ADAE642AC8BCC17E2D0B480EC"/>
    <w:rsid w:val="00A74394"/>
  </w:style>
  <w:style w:type="paragraph" w:customStyle="1" w:styleId="F73A510F2CF14B6483895D3DE208A7AA">
    <w:name w:val="F73A510F2CF14B6483895D3DE208A7AA"/>
    <w:rsid w:val="00A74394"/>
  </w:style>
  <w:style w:type="paragraph" w:customStyle="1" w:styleId="6DB6CC530D2B4D5D968EB1D0FEB3602F">
    <w:name w:val="6DB6CC530D2B4D5D968EB1D0FEB3602F"/>
    <w:rsid w:val="00A74394"/>
  </w:style>
  <w:style w:type="paragraph" w:customStyle="1" w:styleId="66959D914480404F955D251822E41366">
    <w:name w:val="66959D914480404F955D251822E41366"/>
    <w:rsid w:val="00A74394"/>
  </w:style>
  <w:style w:type="paragraph" w:customStyle="1" w:styleId="7B5EE4A752B94DF5B2C5FF9FEDC94E04">
    <w:name w:val="7B5EE4A752B94DF5B2C5FF9FEDC94E04"/>
    <w:rsid w:val="0077095E"/>
  </w:style>
  <w:style w:type="paragraph" w:customStyle="1" w:styleId="2314FBA7159344569BB5FA1EE35684F0">
    <w:name w:val="2314FBA7159344569BB5FA1EE35684F0"/>
    <w:rsid w:val="0077095E"/>
  </w:style>
  <w:style w:type="paragraph" w:customStyle="1" w:styleId="BCA42DE354EB407C81B9DDB73BD92CF7">
    <w:name w:val="BCA42DE354EB407C81B9DDB73BD92CF7"/>
    <w:rsid w:val="0077095E"/>
  </w:style>
  <w:style w:type="paragraph" w:customStyle="1" w:styleId="7225C69A464E451FB5CD3EFFD8E36573">
    <w:name w:val="7225C69A464E451FB5CD3EFFD8E36573"/>
    <w:rsid w:val="0077095E"/>
  </w:style>
  <w:style w:type="paragraph" w:customStyle="1" w:styleId="EBEEB78DF8934E4699C6CEB8E7EBDB0B">
    <w:name w:val="EBEEB78DF8934E4699C6CEB8E7EBDB0B"/>
    <w:rsid w:val="0077095E"/>
  </w:style>
  <w:style w:type="paragraph" w:customStyle="1" w:styleId="E56EB8A3DF0247F9808572FB52E6836F">
    <w:name w:val="E56EB8A3DF0247F9808572FB52E6836F"/>
    <w:rsid w:val="0077095E"/>
  </w:style>
  <w:style w:type="paragraph" w:customStyle="1" w:styleId="83239DC93C5E4CC8B73E46538A85DEC2">
    <w:name w:val="83239DC93C5E4CC8B73E46538A85DEC2"/>
    <w:rsid w:val="0077095E"/>
  </w:style>
  <w:style w:type="paragraph" w:customStyle="1" w:styleId="5B111A274C6548FEBCA852A7D2CAE9B07">
    <w:name w:val="5B111A274C6548FEBCA852A7D2CAE9B07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7">
    <w:name w:val="DADA7533E3FA4157824169E732F1029E7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2">
    <w:name w:val="C1F5C2BDF1764C5F81FD5424BF651A72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2">
    <w:name w:val="C882423028D24E129ABCBAEDE03F1EB5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2">
    <w:name w:val="1F9CB415DDCC4053894E61BF7998D4E2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2">
    <w:name w:val="4A3739D78DE2462BAB2C36DC6D4C2A0B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2">
    <w:name w:val="A15D9AF37A2245D8A3074CDA9743D78A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2">
    <w:name w:val="7FE7C7E779E04BACA485D616469EEF76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2">
    <w:name w:val="8AF236F7159249C39E2FD479E3778674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2">
    <w:name w:val="AAF211D1FB9943D9B092CE2A3D67FE37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2">
    <w:name w:val="51E1C6F418C8433B92C7ADD2168AE0C3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2">
    <w:name w:val="B0EAAA75C5F443CEB100442B15E4B610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2">
    <w:name w:val="B4CCE2F411814A7D91143A3C17ADE3F1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2">
    <w:name w:val="F506487954CA402BB7BACB7AE58F1982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596A34E8C44C018C98562B8DFDA9A92">
    <w:name w:val="2F596A34E8C44C018C98562B8DFDA9A9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0F5D93E12C34C1894D9B73228D82AF42">
    <w:name w:val="A0F5D93E12C34C1894D9B73228D82AF4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2">
    <w:name w:val="2F0921CB422741BE95C7FF931D9AFD4E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2">
    <w:name w:val="69FE796E85CE45B08812ED5E916FE58E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2">
    <w:name w:val="68BE8DB272914FB3B859FD2AD502B6C4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2">
    <w:name w:val="51318FCA05794B11AE1BEBAC90DB0F56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2">
    <w:name w:val="88A7E382A70B4B75B233A5700316AE69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2">
    <w:name w:val="0B8B2296A2A44EBEA3B23DBC6F71D9E1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2">
    <w:name w:val="2F7DFD62C76741CAA8CF6BE961866767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2">
    <w:name w:val="41BC830093114E1F86AB5F71B0C577A8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2">
    <w:name w:val="92660A638105405B9DB98C2D3DBFB25D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2">
    <w:name w:val="59EDD887656449C18720B0EE81E30B252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5">
    <w:name w:val="1062CEEEA9674CA2BED1D71EF0B7AD6F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5">
    <w:name w:val="2DD4A785D79E4359A5E5A6F893E8CAAD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5">
    <w:name w:val="501A3DF2370648DFBE31C6025557AD6D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5">
    <w:name w:val="A9145F5735EB44FF9E9D6EE154EC393A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5">
    <w:name w:val="CC884BF772EC417FB3881A5A4ADB3A26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5">
    <w:name w:val="28B35FB1695145079CFC59DE7943A6DC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5">
    <w:name w:val="46D23116CF4848E28C95FA44F0F30551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5">
    <w:name w:val="3DB14282D80B465AB00A3041D86441CC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5">
    <w:name w:val="DEB29DE1B46A4B03982261383862006F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5">
    <w:name w:val="AC58A0646E1A49BEAD64B4EC52B4864B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5">
    <w:name w:val="F22208AFCD6E4408BFCFB0D2C0150C04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5">
    <w:name w:val="2E7763815AC24A0F88A342E8F17C3DD0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5">
    <w:name w:val="DE897336EA0942619270267DB593C55D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5">
    <w:name w:val="72AEC0A35478465EB90B58DB94C3FEC9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5">
    <w:name w:val="E4101545DE2C4928B633365EBDDF7FB5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5">
    <w:name w:val="F082E26B498D49F5BD9AA4D5DA86C34A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5">
    <w:name w:val="3B0CFC78FB4B4949900A67640A5AB34D5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1">
    <w:name w:val="1C18E10F48824E65BF7ED9E5B8400521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1">
    <w:name w:val="E64318B402534AE681B1C821C7CF2D30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1">
    <w:name w:val="B939973D853848B08DAB03BF5C29D247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1">
    <w:name w:val="62D90D1E17A34BFD8DB50ABCA5421F4B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1">
    <w:name w:val="8352064E08524278988C8280C6D28160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1">
    <w:name w:val="FBAE97C25FE444ED9EDB1F5129FE80EE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1">
    <w:name w:val="33F31794FA67429894CF040F47441CDF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1">
    <w:name w:val="D7B7BDF6B95F4008A2738FDDE54EEFF5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1">
    <w:name w:val="7DEBF94C8FD04746A75DB78D593E9A12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1">
    <w:name w:val="3E98F6E6E3FC43C0BC5908D976B0D56A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1">
    <w:name w:val="D536E8D44F3B4E1CB63544D0B0E342B2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1">
    <w:name w:val="92F072DD649F438C9D5205341F52E765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1">
    <w:name w:val="0436D8C2853E4FA08FE57B77B9D2A0CE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1">
    <w:name w:val="7A1AC09A6AB34C919AAA0A16E0C6D506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1">
    <w:name w:val="7D4675D2DB0C42EE8DBA90045A5ADA6E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1">
    <w:name w:val="DD963DC99723461094910149AD88AC5A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1">
    <w:name w:val="81CF91639C6044558B54E2D78ED2BD98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1">
    <w:name w:val="666C7360CEFC4E7281C579376D11E77D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1">
    <w:name w:val="CE62207B68044DD29A9F06269081672B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1">
    <w:name w:val="B12FBE59F3254F58BC17B459706F66A7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1">
    <w:name w:val="707B9113CCB043DDB90D79B0F197A35A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1">
    <w:name w:val="5BEA9E64648F40B68EE08D230C68D9FE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1">
    <w:name w:val="54AF6D6F57E44CA0A5313B3B2A3017D9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1">
    <w:name w:val="E9DC27C7F3B34151A60C0E2429A66AED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1">
    <w:name w:val="FEE1730A5FBF44EB97F764A458839002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1">
    <w:name w:val="CFA2D7EC282246EC88FE0895C8D5F176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1">
    <w:name w:val="6842BB6B3A8943CD947A93B6CFD3C9511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4">
    <w:name w:val="C498AA0F71874B75A0E34F2A5233E5BF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4">
    <w:name w:val="DC07AB2E5D8743EB95681F6593E193FE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4">
    <w:name w:val="69716BF991144E96AF8FC1B215EA6BDB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4">
    <w:name w:val="49308BB87F674FA38FB4E83E6CC44C33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4">
    <w:name w:val="AC55FD5DFF574723BE1C863DB54AD868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4">
    <w:name w:val="B9654E5D5A4447A0AFEB7B8063218641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4">
    <w:name w:val="5E3829CA52714540BFDE08E6AB76F180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4">
    <w:name w:val="9891A871B6C247EF83CBC7C291477ACB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4">
    <w:name w:val="8590AC8E8DE14A28944FAF560E4ABE19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4">
    <w:name w:val="8548DDBB70C34E8683CD067F997F6733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4">
    <w:name w:val="5A62D6AE0146475D87A12377305A719C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4">
    <w:name w:val="6F8FD010F3CF4D8AAFD8438C9FE6070A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4">
    <w:name w:val="8DE319B75F9E447486EF51C71BA22CAF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4">
    <w:name w:val="8FAE1ED124004B8594727CD1CD7ABCEE4"/>
    <w:rsid w:val="00433B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">
    <w:name w:val="47F02AC57079474382316C6D21A1652B"/>
    <w:rsid w:val="00433B70"/>
  </w:style>
  <w:style w:type="paragraph" w:customStyle="1" w:styleId="82415F90FBBC45B98CB75E2EC9E01BEB">
    <w:name w:val="82415F90FBBC45B98CB75E2EC9E01BEB"/>
    <w:rsid w:val="00433B70"/>
  </w:style>
  <w:style w:type="paragraph" w:customStyle="1" w:styleId="5B111A274C6548FEBCA852A7D2CAE9B08">
    <w:name w:val="5B111A274C6548FEBCA852A7D2CAE9B08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8">
    <w:name w:val="DADA7533E3FA4157824169E732F1029E8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3">
    <w:name w:val="C1F5C2BDF1764C5F81FD5424BF651A72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3">
    <w:name w:val="C882423028D24E129ABCBAEDE03F1EB5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3">
    <w:name w:val="1F9CB415DDCC4053894E61BF7998D4E2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3">
    <w:name w:val="4A3739D78DE2462BAB2C36DC6D4C2A0B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3">
    <w:name w:val="A15D9AF37A2245D8A3074CDA9743D78A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3">
    <w:name w:val="7FE7C7E779E04BACA485D616469EEF76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3">
    <w:name w:val="8AF236F7159249C39E2FD479E3778674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3">
    <w:name w:val="AAF211D1FB9943D9B092CE2A3D67FE37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3">
    <w:name w:val="51E1C6F418C8433B92C7ADD2168AE0C3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3">
    <w:name w:val="B0EAAA75C5F443CEB100442B15E4B610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3">
    <w:name w:val="B4CCE2F411814A7D91143A3C17ADE3F1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3">
    <w:name w:val="F506487954CA402BB7BACB7AE58F1982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1">
    <w:name w:val="47F02AC57079474382316C6D21A1652B1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1">
    <w:name w:val="82415F90FBBC45B98CB75E2EC9E01BEB1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3">
    <w:name w:val="2F0921CB422741BE95C7FF931D9AFD4E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3">
    <w:name w:val="69FE796E85CE45B08812ED5E916FE58E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3">
    <w:name w:val="68BE8DB272914FB3B859FD2AD502B6C4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3">
    <w:name w:val="51318FCA05794B11AE1BEBAC90DB0F56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3">
    <w:name w:val="88A7E382A70B4B75B233A5700316AE69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3">
    <w:name w:val="0B8B2296A2A44EBEA3B23DBC6F71D9E1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3">
    <w:name w:val="2F7DFD62C76741CAA8CF6BE961866767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3">
    <w:name w:val="41BC830093114E1F86AB5F71B0C577A8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3">
    <w:name w:val="92660A638105405B9DB98C2D3DBFB25D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3">
    <w:name w:val="59EDD887656449C18720B0EE81E30B253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6">
    <w:name w:val="1062CEEEA9674CA2BED1D71EF0B7AD6F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6">
    <w:name w:val="2DD4A785D79E4359A5E5A6F893E8CAAD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6">
    <w:name w:val="501A3DF2370648DFBE31C6025557AD6D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6">
    <w:name w:val="A9145F5735EB44FF9E9D6EE154EC393A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6">
    <w:name w:val="CC884BF772EC417FB3881A5A4ADB3A26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6">
    <w:name w:val="28B35FB1695145079CFC59DE7943A6DC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6">
    <w:name w:val="46D23116CF4848E28C95FA44F0F30551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6">
    <w:name w:val="3DB14282D80B465AB00A3041D86441CC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6">
    <w:name w:val="DEB29DE1B46A4B03982261383862006F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6">
    <w:name w:val="AC58A0646E1A49BEAD64B4EC52B4864B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6">
    <w:name w:val="F22208AFCD6E4408BFCFB0D2C0150C04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6">
    <w:name w:val="2E7763815AC24A0F88A342E8F17C3DD0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6">
    <w:name w:val="DE897336EA0942619270267DB593C55D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6">
    <w:name w:val="72AEC0A35478465EB90B58DB94C3FEC9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6">
    <w:name w:val="E4101545DE2C4928B633365EBDDF7FB5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6">
    <w:name w:val="F082E26B498D49F5BD9AA4D5DA86C34A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6">
    <w:name w:val="3B0CFC78FB4B4949900A67640A5AB34D6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2">
    <w:name w:val="1C18E10F48824E65BF7ED9E5B8400521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2">
    <w:name w:val="E64318B402534AE681B1C821C7CF2D30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2">
    <w:name w:val="B939973D853848B08DAB03BF5C29D247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2">
    <w:name w:val="62D90D1E17A34BFD8DB50ABCA5421F4B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2">
    <w:name w:val="8352064E08524278988C8280C6D28160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2">
    <w:name w:val="FBAE97C25FE444ED9EDB1F5129FE80EE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2">
    <w:name w:val="33F31794FA67429894CF040F47441CDF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2">
    <w:name w:val="D7B7BDF6B95F4008A2738FDDE54EEFF5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2">
    <w:name w:val="7DEBF94C8FD04746A75DB78D593E9A12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2">
    <w:name w:val="3E98F6E6E3FC43C0BC5908D976B0D56A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2">
    <w:name w:val="D536E8D44F3B4E1CB63544D0B0E342B2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2">
    <w:name w:val="92F072DD649F438C9D5205341F52E765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2">
    <w:name w:val="0436D8C2853E4FA08FE57B77B9D2A0CE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2">
    <w:name w:val="7A1AC09A6AB34C919AAA0A16E0C6D506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2">
    <w:name w:val="7D4675D2DB0C42EE8DBA90045A5ADA6E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2">
    <w:name w:val="DD963DC99723461094910149AD88AC5A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2">
    <w:name w:val="81CF91639C6044558B54E2D78ED2BD98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2">
    <w:name w:val="666C7360CEFC4E7281C579376D11E77D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2">
    <w:name w:val="CE62207B68044DD29A9F06269081672B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2">
    <w:name w:val="B12FBE59F3254F58BC17B459706F66A7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2">
    <w:name w:val="707B9113CCB043DDB90D79B0F197A35A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2">
    <w:name w:val="5BEA9E64648F40B68EE08D230C68D9FE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2">
    <w:name w:val="54AF6D6F57E44CA0A5313B3B2A3017D9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2">
    <w:name w:val="E9DC27C7F3B34151A60C0E2429A66AED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2">
    <w:name w:val="FEE1730A5FBF44EB97F764A458839002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2">
    <w:name w:val="CFA2D7EC282246EC88FE0895C8D5F176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2">
    <w:name w:val="6842BB6B3A8943CD947A93B6CFD3C9512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5">
    <w:name w:val="C498AA0F71874B75A0E34F2A5233E5BF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5">
    <w:name w:val="DC07AB2E5D8743EB95681F6593E193FE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5">
    <w:name w:val="69716BF991144E96AF8FC1B215EA6BDB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5">
    <w:name w:val="49308BB87F674FA38FB4E83E6CC44C33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5">
    <w:name w:val="AC55FD5DFF574723BE1C863DB54AD868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5">
    <w:name w:val="B9654E5D5A4447A0AFEB7B8063218641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5">
    <w:name w:val="5E3829CA52714540BFDE08E6AB76F180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5">
    <w:name w:val="9891A871B6C247EF83CBC7C291477ACB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5">
    <w:name w:val="8590AC8E8DE14A28944FAF560E4ABE19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5">
    <w:name w:val="8548DDBB70C34E8683CD067F997F6733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5">
    <w:name w:val="5A62D6AE0146475D87A12377305A719C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5">
    <w:name w:val="6F8FD010F3CF4D8AAFD8438C9FE6070A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5">
    <w:name w:val="8DE319B75F9E447486EF51C71BA22CAF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5">
    <w:name w:val="8FAE1ED124004B8594727CD1CD7ABCEE5"/>
    <w:rsid w:val="009719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111A274C6548FEBCA852A7D2CAE9B09">
    <w:name w:val="5B111A274C6548FEBCA852A7D2CAE9B09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ADA7533E3FA4157824169E732F1029E9">
    <w:name w:val="DADA7533E3FA4157824169E732F1029E9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4">
    <w:name w:val="C1F5C2BDF1764C5F81FD5424BF651A72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4">
    <w:name w:val="C882423028D24E129ABCBAEDE03F1EB5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4">
    <w:name w:val="1F9CB415DDCC4053894E61BF7998D4E2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4">
    <w:name w:val="4A3739D78DE2462BAB2C36DC6D4C2A0B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4">
    <w:name w:val="A15D9AF37A2245D8A3074CDA9743D78A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4">
    <w:name w:val="7FE7C7E779E04BACA485D616469EEF76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4">
    <w:name w:val="8AF236F7159249C39E2FD479E3778674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4">
    <w:name w:val="AAF211D1FB9943D9B092CE2A3D67FE37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4">
    <w:name w:val="51E1C6F418C8433B92C7ADD2168AE0C3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4">
    <w:name w:val="B0EAAA75C5F443CEB100442B15E4B610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4">
    <w:name w:val="B4CCE2F411814A7D91143A3C17ADE3F1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4">
    <w:name w:val="F506487954CA402BB7BACB7AE58F1982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2">
    <w:name w:val="47F02AC57079474382316C6D21A1652B2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2">
    <w:name w:val="82415F90FBBC45B98CB75E2EC9E01BEB2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4">
    <w:name w:val="2F0921CB422741BE95C7FF931D9AFD4E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4">
    <w:name w:val="69FE796E85CE45B08812ED5E916FE58E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4">
    <w:name w:val="68BE8DB272914FB3B859FD2AD502B6C4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4">
    <w:name w:val="51318FCA05794B11AE1BEBAC90DB0F56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4">
    <w:name w:val="88A7E382A70B4B75B233A5700316AE69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4">
    <w:name w:val="0B8B2296A2A44EBEA3B23DBC6F71D9E1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4">
    <w:name w:val="2F7DFD62C76741CAA8CF6BE961866767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4">
    <w:name w:val="41BC830093114E1F86AB5F71B0C577A8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4">
    <w:name w:val="92660A638105405B9DB98C2D3DBFB25D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4">
    <w:name w:val="59EDD887656449C18720B0EE81E30B254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062CEEEA9674CA2BED1D71EF0B7AD6F7">
    <w:name w:val="1062CEEEA9674CA2BED1D71EF0B7AD6F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D4A785D79E4359A5E5A6F893E8CAAD7">
    <w:name w:val="2DD4A785D79E4359A5E5A6F893E8CAAD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01A3DF2370648DFBE31C6025557AD6D7">
    <w:name w:val="501A3DF2370648DFBE31C6025557AD6D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145F5735EB44FF9E9D6EE154EC393A7">
    <w:name w:val="A9145F5735EB44FF9E9D6EE154EC393A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C884BF772EC417FB3881A5A4ADB3A267">
    <w:name w:val="CC884BF772EC417FB3881A5A4ADB3A26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7">
    <w:name w:val="28B35FB1695145079CFC59DE7943A6DC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7">
    <w:name w:val="46D23116CF4848E28C95FA44F0F30551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7">
    <w:name w:val="3DB14282D80B465AB00A3041D86441CC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7">
    <w:name w:val="DEB29DE1B46A4B03982261383862006F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7">
    <w:name w:val="AC58A0646E1A49BEAD64B4EC52B4864B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7">
    <w:name w:val="F22208AFCD6E4408BFCFB0D2C0150C04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7">
    <w:name w:val="2E7763815AC24A0F88A342E8F17C3DD0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7">
    <w:name w:val="DE897336EA0942619270267DB593C55D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7">
    <w:name w:val="72AEC0A35478465EB90B58DB94C3FEC9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7">
    <w:name w:val="E4101545DE2C4928B633365EBDDF7FB5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7">
    <w:name w:val="F082E26B498D49F5BD9AA4D5DA86C34A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7">
    <w:name w:val="3B0CFC78FB4B4949900A67640A5AB34D7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3">
    <w:name w:val="1C18E10F48824E65BF7ED9E5B8400521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3">
    <w:name w:val="E64318B402534AE681B1C821C7CF2D30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3">
    <w:name w:val="B939973D853848B08DAB03BF5C29D247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3">
    <w:name w:val="62D90D1E17A34BFD8DB50ABCA5421F4B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3">
    <w:name w:val="8352064E08524278988C8280C6D28160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3">
    <w:name w:val="FBAE97C25FE444ED9EDB1F5129FE80EE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3">
    <w:name w:val="33F31794FA67429894CF040F47441CDF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3">
    <w:name w:val="D7B7BDF6B95F4008A2738FDDE54EEFF5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3">
    <w:name w:val="7DEBF94C8FD04746A75DB78D593E9A12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3">
    <w:name w:val="3E98F6E6E3FC43C0BC5908D976B0D56A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3">
    <w:name w:val="D536E8D44F3B4E1CB63544D0B0E342B2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3">
    <w:name w:val="92F072DD649F438C9D5205341F52E765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3">
    <w:name w:val="0436D8C2853E4FA08FE57B77B9D2A0CE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3">
    <w:name w:val="7A1AC09A6AB34C919AAA0A16E0C6D506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3">
    <w:name w:val="7D4675D2DB0C42EE8DBA90045A5ADA6E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3">
    <w:name w:val="DD963DC99723461094910149AD88AC5A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3">
    <w:name w:val="81CF91639C6044558B54E2D78ED2BD98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3">
    <w:name w:val="666C7360CEFC4E7281C579376D11E77D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3">
    <w:name w:val="CE62207B68044DD29A9F06269081672B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3">
    <w:name w:val="B12FBE59F3254F58BC17B459706F66A7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3">
    <w:name w:val="707B9113CCB043DDB90D79B0F197A35A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3">
    <w:name w:val="5BEA9E64648F40B68EE08D230C68D9FE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3">
    <w:name w:val="54AF6D6F57E44CA0A5313B3B2A3017D9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3">
    <w:name w:val="E9DC27C7F3B34151A60C0E2429A66AED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3">
    <w:name w:val="FEE1730A5FBF44EB97F764A458839002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3">
    <w:name w:val="CFA2D7EC282246EC88FE0895C8D5F176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3">
    <w:name w:val="6842BB6B3A8943CD947A93B6CFD3C9513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6">
    <w:name w:val="C498AA0F71874B75A0E34F2A5233E5BF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6">
    <w:name w:val="DC07AB2E5D8743EB95681F6593E193FE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6">
    <w:name w:val="69716BF991144E96AF8FC1B215EA6BDB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6">
    <w:name w:val="49308BB87F674FA38FB4E83E6CC44C33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6">
    <w:name w:val="AC55FD5DFF574723BE1C863DB54AD868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6">
    <w:name w:val="B9654E5D5A4447A0AFEB7B8063218641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6">
    <w:name w:val="5E3829CA52714540BFDE08E6AB76F180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6">
    <w:name w:val="9891A871B6C247EF83CBC7C291477ACB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6">
    <w:name w:val="8590AC8E8DE14A28944FAF560E4ABE19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6">
    <w:name w:val="8548DDBB70C34E8683CD067F997F6733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6">
    <w:name w:val="5A62D6AE0146475D87A12377305A719C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6">
    <w:name w:val="6F8FD010F3CF4D8AAFD8438C9FE6070A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6">
    <w:name w:val="8DE319B75F9E447486EF51C71BA22CAF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6">
    <w:name w:val="8FAE1ED124004B8594727CD1CD7ABCEE6"/>
    <w:rsid w:val="000E64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A7FB71C262492E82E63F49CC040D48">
    <w:name w:val="F4A7FB71C262492E82E63F49CC040D48"/>
    <w:rsid w:val="00942923"/>
  </w:style>
  <w:style w:type="paragraph" w:customStyle="1" w:styleId="61A7A86D1EFF4E34B8626C4693245333">
    <w:name w:val="61A7A86D1EFF4E34B8626C4693245333"/>
    <w:rsid w:val="00942923"/>
  </w:style>
  <w:style w:type="paragraph" w:customStyle="1" w:styleId="9E38E78592FA4999AF21D0E950955033">
    <w:name w:val="9E38E78592FA4999AF21D0E950955033"/>
    <w:rsid w:val="00942923"/>
  </w:style>
  <w:style w:type="paragraph" w:customStyle="1" w:styleId="C6520DD6CC3F45E3949F139AC9055A55">
    <w:name w:val="C6520DD6CC3F45E3949F139AC9055A55"/>
    <w:rsid w:val="00942923"/>
  </w:style>
  <w:style w:type="paragraph" w:customStyle="1" w:styleId="608DFB0A0FDF4573A0BC96B3AF0DD50F">
    <w:name w:val="608DFB0A0FDF4573A0BC96B3AF0DD50F"/>
    <w:rsid w:val="00942923"/>
  </w:style>
  <w:style w:type="paragraph" w:customStyle="1" w:styleId="ACAA124902464591AB0A503D5B69C305">
    <w:name w:val="ACAA124902464591AB0A503D5B69C305"/>
    <w:rsid w:val="00942923"/>
  </w:style>
  <w:style w:type="paragraph" w:customStyle="1" w:styleId="9A5C722C59794555A667FCB7E55CED5C">
    <w:name w:val="9A5C722C59794555A667FCB7E55CED5C"/>
    <w:rsid w:val="00942923"/>
  </w:style>
  <w:style w:type="paragraph" w:customStyle="1" w:styleId="3C005DEE209D4F18BB3CF4A745935393">
    <w:name w:val="3C005DEE209D4F18BB3CF4A745935393"/>
    <w:rsid w:val="00942923"/>
  </w:style>
  <w:style w:type="paragraph" w:customStyle="1" w:styleId="0D836D763C4A4E8599A6E8620FEFB77A">
    <w:name w:val="0D836D763C4A4E8599A6E8620FEFB77A"/>
    <w:rsid w:val="00942923"/>
  </w:style>
  <w:style w:type="paragraph" w:customStyle="1" w:styleId="E48887F1570D4C2591E7FB019AAFBD86">
    <w:name w:val="E48887F1570D4C2591E7FB019AAFBD86"/>
    <w:rsid w:val="00942923"/>
  </w:style>
  <w:style w:type="paragraph" w:customStyle="1" w:styleId="6254EFC3C6F74313B0C2A2FF70A87878">
    <w:name w:val="6254EFC3C6F74313B0C2A2FF70A87878"/>
    <w:rsid w:val="00942923"/>
  </w:style>
  <w:style w:type="paragraph" w:customStyle="1" w:styleId="DC082333E18B41C4A187184EDE4290EC">
    <w:name w:val="DC082333E18B41C4A187184EDE4290EC"/>
    <w:rsid w:val="00942923"/>
  </w:style>
  <w:style w:type="paragraph" w:customStyle="1" w:styleId="CAB8E39CB5B245DE89358085E69E78A3">
    <w:name w:val="CAB8E39CB5B245DE89358085E69E78A3"/>
    <w:rsid w:val="00942923"/>
  </w:style>
  <w:style w:type="paragraph" w:customStyle="1" w:styleId="B19FE250CA894098BFAAB09411116F2F">
    <w:name w:val="B19FE250CA894098BFAAB09411116F2F"/>
    <w:rsid w:val="00942923"/>
  </w:style>
  <w:style w:type="paragraph" w:customStyle="1" w:styleId="547E7727006442CBAFECA8701EDE6C27">
    <w:name w:val="547E7727006442CBAFECA8701EDE6C27"/>
    <w:rsid w:val="00942923"/>
  </w:style>
  <w:style w:type="paragraph" w:customStyle="1" w:styleId="2C6DA2FF97294060B9BC6685AAACB6AE">
    <w:name w:val="2C6DA2FF97294060B9BC6685AAACB6AE"/>
    <w:rsid w:val="00942923"/>
  </w:style>
  <w:style w:type="paragraph" w:customStyle="1" w:styleId="8EE07779A0ED4012ABA271B8E2F074FB">
    <w:name w:val="8EE07779A0ED4012ABA271B8E2F074FB"/>
    <w:rsid w:val="00942923"/>
  </w:style>
  <w:style w:type="paragraph" w:customStyle="1" w:styleId="17A5506ED7074BD2BF17AF1E83000B7E">
    <w:name w:val="17A5506ED7074BD2BF17AF1E83000B7E"/>
    <w:rsid w:val="00100D2D"/>
  </w:style>
  <w:style w:type="paragraph" w:customStyle="1" w:styleId="A76310855E0B4809AAAFB060E6F6C52D">
    <w:name w:val="A76310855E0B4809AAAFB060E6F6C52D"/>
    <w:rsid w:val="00100D2D"/>
  </w:style>
  <w:style w:type="paragraph" w:customStyle="1" w:styleId="29BE0F53563A40BC8686AEE4151E66E5">
    <w:name w:val="29BE0F53563A40BC8686AEE4151E66E5"/>
    <w:rsid w:val="00100D2D"/>
  </w:style>
  <w:style w:type="paragraph" w:customStyle="1" w:styleId="25D6C922DEE24E4789C08D5F2A6DC613">
    <w:name w:val="25D6C922DEE24E4789C08D5F2A6DC613"/>
    <w:rsid w:val="00100D2D"/>
  </w:style>
  <w:style w:type="paragraph" w:customStyle="1" w:styleId="FEF70C545F424FE9AF7E9CF8922613F2">
    <w:name w:val="FEF70C545F424FE9AF7E9CF8922613F2"/>
    <w:rsid w:val="00100D2D"/>
  </w:style>
  <w:style w:type="paragraph" w:customStyle="1" w:styleId="2E0278EC8E9C4C0BBD4FEEE13F89B683">
    <w:name w:val="2E0278EC8E9C4C0BBD4FEEE13F89B683"/>
    <w:rsid w:val="00100D2D"/>
  </w:style>
  <w:style w:type="paragraph" w:customStyle="1" w:styleId="36A22AD549704FA29E8175020955A46B">
    <w:name w:val="36A22AD549704FA29E8175020955A46B"/>
    <w:rsid w:val="00100D2D"/>
  </w:style>
  <w:style w:type="paragraph" w:customStyle="1" w:styleId="49DADDCA4AC6475EA9FD42136D198505">
    <w:name w:val="49DADDCA4AC6475EA9FD42136D198505"/>
    <w:rsid w:val="00100D2D"/>
  </w:style>
  <w:style w:type="paragraph" w:customStyle="1" w:styleId="ACE2615207FC48319E80AFDF77206429">
    <w:name w:val="ACE2615207FC48319E80AFDF77206429"/>
    <w:rsid w:val="00100D2D"/>
  </w:style>
  <w:style w:type="paragraph" w:customStyle="1" w:styleId="0EBD71A98F1B4B33BDB2338B79FA24A3">
    <w:name w:val="0EBD71A98F1B4B33BDB2338B79FA24A3"/>
    <w:rsid w:val="00100D2D"/>
  </w:style>
  <w:style w:type="paragraph" w:customStyle="1" w:styleId="C4E7AFCF25834ED8A38AEEBDAC1B4514">
    <w:name w:val="C4E7AFCF25834ED8A38AEEBDAC1B4514"/>
    <w:rsid w:val="008C6277"/>
  </w:style>
  <w:style w:type="paragraph" w:customStyle="1" w:styleId="FE66D9226E504C0095FCDE759AA79C18">
    <w:name w:val="FE66D9226E504C0095FCDE759AA79C18"/>
    <w:rsid w:val="008C6277"/>
  </w:style>
  <w:style w:type="paragraph" w:customStyle="1" w:styleId="43F9CC713B5F469A94B9D05B9513A61F">
    <w:name w:val="43F9CC713B5F469A94B9D05B9513A61F"/>
    <w:rsid w:val="00994AF6"/>
  </w:style>
  <w:style w:type="paragraph" w:customStyle="1" w:styleId="D05D8C668CE849A78084825FAED8E904">
    <w:name w:val="D05D8C668CE849A78084825FAED8E904"/>
    <w:rsid w:val="00994AF6"/>
  </w:style>
  <w:style w:type="paragraph" w:customStyle="1" w:styleId="143DCFE7B844423DB5A6208E91A871DE">
    <w:name w:val="143DCFE7B844423DB5A6208E91A871DE"/>
    <w:rsid w:val="00994AF6"/>
  </w:style>
  <w:style w:type="paragraph" w:customStyle="1" w:styleId="AE7E3BE2E86B4D0DB56F67081576A2C5">
    <w:name w:val="AE7E3BE2E86B4D0DB56F67081576A2C5"/>
    <w:rsid w:val="00994AF6"/>
  </w:style>
  <w:style w:type="paragraph" w:customStyle="1" w:styleId="A744B01B28AD43C3895277B3A2F0A7E7">
    <w:name w:val="A744B01B28AD43C3895277B3A2F0A7E7"/>
    <w:rsid w:val="00994AF6"/>
  </w:style>
  <w:style w:type="paragraph" w:customStyle="1" w:styleId="33CDF97C87824B83A3E80AEAC67B48B4">
    <w:name w:val="33CDF97C87824B83A3E80AEAC67B48B4"/>
    <w:rsid w:val="00994AF6"/>
  </w:style>
  <w:style w:type="paragraph" w:customStyle="1" w:styleId="03625A4BC5C64E75A80283DFD8AAA674">
    <w:name w:val="03625A4BC5C64E75A80283DFD8AAA674"/>
    <w:rsid w:val="00994AF6"/>
  </w:style>
  <w:style w:type="paragraph" w:customStyle="1" w:styleId="24D5DFF63307491A8E33F89F2787ED9D">
    <w:name w:val="24D5DFF63307491A8E33F89F2787ED9D"/>
    <w:rsid w:val="00994AF6"/>
  </w:style>
  <w:style w:type="paragraph" w:customStyle="1" w:styleId="C6FF83E836A54C82A628E39601968C1F">
    <w:name w:val="C6FF83E836A54C82A628E39601968C1F"/>
    <w:rsid w:val="00994AF6"/>
  </w:style>
  <w:style w:type="paragraph" w:customStyle="1" w:styleId="E4F27FA4A55D447DBD50CE4E5AEB0BD9">
    <w:name w:val="E4F27FA4A55D447DBD50CE4E5AEB0BD9"/>
    <w:rsid w:val="00994AF6"/>
  </w:style>
  <w:style w:type="paragraph" w:customStyle="1" w:styleId="B7CB68A5C3A44CBCB9E006B711B8981C">
    <w:name w:val="B7CB68A5C3A44CBCB9E006B711B8981C"/>
    <w:rsid w:val="00994AF6"/>
  </w:style>
  <w:style w:type="paragraph" w:customStyle="1" w:styleId="1485F81555ED47B7AB9A4FCB0B0E82A7">
    <w:name w:val="1485F81555ED47B7AB9A4FCB0B0E82A7"/>
    <w:rsid w:val="00994AF6"/>
  </w:style>
  <w:style w:type="paragraph" w:customStyle="1" w:styleId="9D98707B52BA468690D1EE008702DC0F">
    <w:name w:val="9D98707B52BA468690D1EE008702DC0F"/>
    <w:rsid w:val="00994AF6"/>
  </w:style>
  <w:style w:type="paragraph" w:customStyle="1" w:styleId="D1FCD1C4FF274B5FAFC74768CB164B02">
    <w:name w:val="D1FCD1C4FF274B5FAFC74768CB164B02"/>
    <w:rsid w:val="00994AF6"/>
  </w:style>
  <w:style w:type="paragraph" w:customStyle="1" w:styleId="0DB4E28841FE4F1D94EF26D89DF78B32">
    <w:name w:val="0DB4E28841FE4F1D94EF26D89DF78B32"/>
    <w:rsid w:val="00994AF6"/>
  </w:style>
  <w:style w:type="paragraph" w:customStyle="1" w:styleId="98CE03268A5F4AA387520FCC1A2DF626">
    <w:name w:val="98CE03268A5F4AA387520FCC1A2DF626"/>
    <w:rsid w:val="00994AF6"/>
  </w:style>
  <w:style w:type="paragraph" w:customStyle="1" w:styleId="755F6AE9140148F8B5B02D7311F9D36D">
    <w:name w:val="755F6AE9140148F8B5B02D7311F9D36D"/>
    <w:rsid w:val="00994AF6"/>
  </w:style>
  <w:style w:type="paragraph" w:customStyle="1" w:styleId="F43733904BA84B50A2380DB0881D2D91">
    <w:name w:val="F43733904BA84B50A2380DB0881D2D91"/>
    <w:rsid w:val="00994AF6"/>
  </w:style>
  <w:style w:type="paragraph" w:customStyle="1" w:styleId="ED443CD2101F4C89B4A0B120FA3F2F86">
    <w:name w:val="ED443CD2101F4C89B4A0B120FA3F2F86"/>
    <w:rsid w:val="00994AF6"/>
  </w:style>
  <w:style w:type="paragraph" w:customStyle="1" w:styleId="D4B06197C05F405488683EA6A2E28321">
    <w:name w:val="D4B06197C05F405488683EA6A2E28321"/>
    <w:rsid w:val="00994AF6"/>
  </w:style>
  <w:style w:type="paragraph" w:customStyle="1" w:styleId="CBBC6F1C9D97465DA718C1D03DFD336C">
    <w:name w:val="CBBC6F1C9D97465DA718C1D03DFD336C"/>
    <w:rsid w:val="00D07284"/>
  </w:style>
  <w:style w:type="paragraph" w:customStyle="1" w:styleId="D33BC4970AEE42CCB26FF2B585F4870E">
    <w:name w:val="D33BC4970AEE42CCB26FF2B585F4870E"/>
    <w:rsid w:val="00D07284"/>
  </w:style>
  <w:style w:type="paragraph" w:customStyle="1" w:styleId="0764817FEF73459FAC32A3BE33A97CFF">
    <w:name w:val="0764817FEF73459FAC32A3BE33A97CFF"/>
    <w:rsid w:val="000B5582"/>
  </w:style>
  <w:style w:type="paragraph" w:customStyle="1" w:styleId="BC3A6F8721BB440F9E7A29D4124AD121">
    <w:name w:val="BC3A6F8721BB440F9E7A29D4124AD121"/>
    <w:rsid w:val="000B5582"/>
  </w:style>
  <w:style w:type="paragraph" w:customStyle="1" w:styleId="8C9220D7A5654D22B187FF12D2503DBB">
    <w:name w:val="8C9220D7A5654D22B187FF12D2503DBB"/>
    <w:rsid w:val="001A7D58"/>
  </w:style>
  <w:style w:type="paragraph" w:customStyle="1" w:styleId="98E5B13347C442DD93BF2D84D3B0AA3D">
    <w:name w:val="98E5B13347C442DD93BF2D84D3B0AA3D"/>
    <w:rsid w:val="001A7D58"/>
  </w:style>
  <w:style w:type="paragraph" w:customStyle="1" w:styleId="6BDDC358931E4ECEBDA01E42959F7909">
    <w:name w:val="6BDDC358931E4ECEBDA01E42959F7909"/>
    <w:rsid w:val="007D0508"/>
  </w:style>
  <w:style w:type="paragraph" w:customStyle="1" w:styleId="2FC23AF69B06493DB6C12FD33541BBD6">
    <w:name w:val="2FC23AF69B06493DB6C12FD33541BBD6"/>
    <w:rsid w:val="007D0508"/>
  </w:style>
  <w:style w:type="paragraph" w:customStyle="1" w:styleId="86B0E4A201A84C448B900BB606EFBA61">
    <w:name w:val="86B0E4A201A84C448B900BB606EFBA61"/>
    <w:rsid w:val="007D0508"/>
  </w:style>
  <w:style w:type="paragraph" w:customStyle="1" w:styleId="D573CA5292B240BB95780DDE8021AFFF">
    <w:name w:val="D573CA5292B240BB95780DDE8021AFFF"/>
    <w:rsid w:val="007D0508"/>
  </w:style>
  <w:style w:type="paragraph" w:customStyle="1" w:styleId="D534F3581FC54B0DAE17E67DE1AFEC83">
    <w:name w:val="D534F3581FC54B0DAE17E67DE1AFEC83"/>
    <w:rsid w:val="00DB3A89"/>
  </w:style>
  <w:style w:type="paragraph" w:customStyle="1" w:styleId="6BDDC358931E4ECEBDA01E42959F79091">
    <w:name w:val="6BDDC358931E4ECEBDA01E42959F7909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C23AF69B06493DB6C12FD33541BBD61">
    <w:name w:val="2FC23AF69B06493DB6C12FD33541BBD6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4F3581FC54B0DAE17E67DE1AFEC831">
    <w:name w:val="D534F3581FC54B0DAE17E67DE1AFEC83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73CA5292B240BB95780DDE8021AFFF1">
    <w:name w:val="D573CA5292B240BB95780DDE8021AFFF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5">
    <w:name w:val="C1F5C2BDF1764C5F81FD5424BF651A72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5">
    <w:name w:val="C882423028D24E129ABCBAEDE03F1EB5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5">
    <w:name w:val="1F9CB415DDCC4053894E61BF7998D4E2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5">
    <w:name w:val="4A3739D78DE2462BAB2C36DC6D4C2A0B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5">
    <w:name w:val="A15D9AF37A2245D8A3074CDA9743D78A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5">
    <w:name w:val="7FE7C7E779E04BACA485D616469EEF76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5">
    <w:name w:val="8AF236F7159249C39E2FD479E3778674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5">
    <w:name w:val="AAF211D1FB9943D9B092CE2A3D67FE37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5">
    <w:name w:val="51E1C6F418C8433B92C7ADD2168AE0C3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5">
    <w:name w:val="B0EAAA75C5F443CEB100442B15E4B610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5">
    <w:name w:val="B4CCE2F411814A7D91143A3C17ADE3F1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5">
    <w:name w:val="F506487954CA402BB7BACB7AE58F1982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3">
    <w:name w:val="47F02AC57079474382316C6D21A1652B3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3">
    <w:name w:val="82415F90FBBC45B98CB75E2EC9E01BEB3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5">
    <w:name w:val="2F0921CB422741BE95C7FF931D9AFD4E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5">
    <w:name w:val="69FE796E85CE45B08812ED5E916FE58E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5">
    <w:name w:val="68BE8DB272914FB3B859FD2AD502B6C4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5">
    <w:name w:val="51318FCA05794B11AE1BEBAC90DB0F56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5">
    <w:name w:val="88A7E382A70B4B75B233A5700316AE69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5">
    <w:name w:val="0B8B2296A2A44EBEA3B23DBC6F71D9E1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5">
    <w:name w:val="2F7DFD62C76741CAA8CF6BE961866767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5">
    <w:name w:val="41BC830093114E1F86AB5F71B0C577A8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5">
    <w:name w:val="92660A638105405B9DB98C2D3DBFB25D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5">
    <w:name w:val="59EDD887656449C18720B0EE81E30B255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85F81555ED47B7AB9A4FCB0B0E82A71">
    <w:name w:val="1485F81555ED47B7AB9A4FCB0B0E82A7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FCD1C4FF274B5FAFC74768CB164B021">
    <w:name w:val="D1FCD1C4FF274B5FAFC74768CB164B02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CE03268A5F4AA387520FCC1A2DF6261">
    <w:name w:val="98CE03268A5F4AA387520FCC1A2DF626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3733904BA84B50A2380DB0881D2D911">
    <w:name w:val="F43733904BA84B50A2380DB0881D2D91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06197C05F405488683EA6A2E283211">
    <w:name w:val="D4B06197C05F405488683EA6A2E283211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8">
    <w:name w:val="28B35FB1695145079CFC59DE7943A6DC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8">
    <w:name w:val="46D23116CF4848E28C95FA44F0F30551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8">
    <w:name w:val="3DB14282D80B465AB00A3041D86441CC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8">
    <w:name w:val="DEB29DE1B46A4B03982261383862006F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8">
    <w:name w:val="AC58A0646E1A49BEAD64B4EC52B4864B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8">
    <w:name w:val="F22208AFCD6E4408BFCFB0D2C0150C04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8">
    <w:name w:val="2E7763815AC24A0F88A342E8F17C3DD0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8">
    <w:name w:val="DE897336EA0942619270267DB593C55D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8">
    <w:name w:val="72AEC0A35478465EB90B58DB94C3FEC9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8">
    <w:name w:val="E4101545DE2C4928B633365EBDDF7FB5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8">
    <w:name w:val="F082E26B498D49F5BD9AA4D5DA86C34A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8">
    <w:name w:val="3B0CFC78FB4B4949900A67640A5AB34D8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4">
    <w:name w:val="1C18E10F48824E65BF7ED9E5B8400521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4">
    <w:name w:val="E64318B402534AE681B1C821C7CF2D30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4">
    <w:name w:val="B939973D853848B08DAB03BF5C29D247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4">
    <w:name w:val="62D90D1E17A34BFD8DB50ABCA5421F4B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4">
    <w:name w:val="8352064E08524278988C8280C6D28160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4">
    <w:name w:val="FBAE97C25FE444ED9EDB1F5129FE80EE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4">
    <w:name w:val="33F31794FA67429894CF040F47441CDF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4">
    <w:name w:val="D7B7BDF6B95F4008A2738FDDE54EEFF5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4">
    <w:name w:val="7DEBF94C8FD04746A75DB78D593E9A12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4">
    <w:name w:val="3E98F6E6E3FC43C0BC5908D976B0D56A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4">
    <w:name w:val="D536E8D44F3B4E1CB63544D0B0E342B2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4">
    <w:name w:val="92F072DD649F438C9D5205341F52E765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4">
    <w:name w:val="0436D8C2853E4FA08FE57B77B9D2A0CE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4">
    <w:name w:val="7A1AC09A6AB34C919AAA0A16E0C6D506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4">
    <w:name w:val="7D4675D2DB0C42EE8DBA90045A5ADA6E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4">
    <w:name w:val="DD963DC99723461094910149AD88AC5A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4">
    <w:name w:val="81CF91639C6044558B54E2D78ED2BD98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4">
    <w:name w:val="666C7360CEFC4E7281C579376D11E77D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4">
    <w:name w:val="CE62207B68044DD29A9F06269081672B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4">
    <w:name w:val="B12FBE59F3254F58BC17B459706F66A7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4">
    <w:name w:val="707B9113CCB043DDB90D79B0F197A35A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4">
    <w:name w:val="5BEA9E64648F40B68EE08D230C68D9FE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4">
    <w:name w:val="54AF6D6F57E44CA0A5313B3B2A3017D9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4">
    <w:name w:val="E9DC27C7F3B34151A60C0E2429A66AED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4">
    <w:name w:val="FEE1730A5FBF44EB97F764A458839002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4">
    <w:name w:val="CFA2D7EC282246EC88FE0895C8D5F176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4">
    <w:name w:val="6842BB6B3A8943CD947A93B6CFD3C9514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7">
    <w:name w:val="C498AA0F71874B75A0E34F2A5233E5BF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7">
    <w:name w:val="DC07AB2E5D8743EB95681F6593E193FE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7">
    <w:name w:val="69716BF991144E96AF8FC1B215EA6BDB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7">
    <w:name w:val="49308BB87F674FA38FB4E83E6CC44C33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7">
    <w:name w:val="AC55FD5DFF574723BE1C863DB54AD868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7">
    <w:name w:val="B9654E5D5A4447A0AFEB7B8063218641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7">
    <w:name w:val="5E3829CA52714540BFDE08E6AB76F180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7">
    <w:name w:val="9891A871B6C247EF83CBC7C291477ACB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7">
    <w:name w:val="8590AC8E8DE14A28944FAF560E4ABE19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7">
    <w:name w:val="8548DDBB70C34E8683CD067F997F6733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7">
    <w:name w:val="5A62D6AE0146475D87A12377305A719C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7">
    <w:name w:val="6F8FD010F3CF4D8AAFD8438C9FE6070A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7">
    <w:name w:val="8DE319B75F9E447486EF51C71BA22CAF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7">
    <w:name w:val="8FAE1ED124004B8594727CD1CD7ABCEE7"/>
    <w:rsid w:val="00EC07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FE8073D2043FFA78CA01380AB945D">
    <w:name w:val="CFAFE8073D2043FFA78CA01380AB945D"/>
    <w:rsid w:val="00EC0798"/>
  </w:style>
  <w:style w:type="paragraph" w:customStyle="1" w:styleId="536B1F0E7DE640C9B2B08F23A9419116">
    <w:name w:val="536B1F0E7DE640C9B2B08F23A9419116"/>
    <w:rsid w:val="00EC0798"/>
  </w:style>
  <w:style w:type="paragraph" w:customStyle="1" w:styleId="8CEEAF9143324E9C849CCEAE8F78A4E9">
    <w:name w:val="8CEEAF9143324E9C849CCEAE8F78A4E9"/>
    <w:rsid w:val="00EC0798"/>
  </w:style>
  <w:style w:type="paragraph" w:customStyle="1" w:styleId="C288801997AD471A88648ABEF66A01B7">
    <w:name w:val="C288801997AD471A88648ABEF66A01B7"/>
    <w:rsid w:val="00EC0798"/>
  </w:style>
  <w:style w:type="paragraph" w:customStyle="1" w:styleId="D59B1389E0A74E6DBA92EF86D3BAAF55">
    <w:name w:val="D59B1389E0A74E6DBA92EF86D3BAAF55"/>
    <w:rsid w:val="00EC0798"/>
  </w:style>
  <w:style w:type="paragraph" w:customStyle="1" w:styleId="8327538962814141A940E06433EA30C9">
    <w:name w:val="8327538962814141A940E06433EA30C9"/>
    <w:rsid w:val="00EC0798"/>
  </w:style>
  <w:style w:type="paragraph" w:customStyle="1" w:styleId="6BDDC358931E4ECEBDA01E42959F79092">
    <w:name w:val="6BDDC358931E4ECEBDA01E42959F7909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C23AF69B06493DB6C12FD33541BBD62">
    <w:name w:val="2FC23AF69B06493DB6C12FD33541BBD6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4F3581FC54B0DAE17E67DE1AFEC832">
    <w:name w:val="D534F3581FC54B0DAE17E67DE1AFEC83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73CA5292B240BB95780DDE8021AFFF2">
    <w:name w:val="D573CA5292B240BB95780DDE8021AFFF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6">
    <w:name w:val="C1F5C2BDF1764C5F81FD5424BF651A72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6">
    <w:name w:val="C882423028D24E129ABCBAEDE03F1EB5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6">
    <w:name w:val="1F9CB415DDCC4053894E61BF7998D4E2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6">
    <w:name w:val="4A3739D78DE2462BAB2C36DC6D4C2A0B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6">
    <w:name w:val="A15D9AF37A2245D8A3074CDA9743D78A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6">
    <w:name w:val="7FE7C7E779E04BACA485D616469EEF76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6">
    <w:name w:val="8AF236F7159249C39E2FD479E3778674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6">
    <w:name w:val="AAF211D1FB9943D9B092CE2A3D67FE37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6">
    <w:name w:val="51E1C6F418C8433B92C7ADD2168AE0C3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6">
    <w:name w:val="B0EAAA75C5F443CEB100442B15E4B610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6">
    <w:name w:val="B4CCE2F411814A7D91143A3C17ADE3F1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6">
    <w:name w:val="F506487954CA402BB7BACB7AE58F1982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4">
    <w:name w:val="47F02AC57079474382316C6D21A1652B4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4">
    <w:name w:val="82415F90FBBC45B98CB75E2EC9E01BEB4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6">
    <w:name w:val="2F0921CB422741BE95C7FF931D9AFD4E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6">
    <w:name w:val="69FE796E85CE45B08812ED5E916FE58E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6">
    <w:name w:val="68BE8DB272914FB3B859FD2AD502B6C4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6">
    <w:name w:val="51318FCA05794B11AE1BEBAC90DB0F56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6">
    <w:name w:val="88A7E382A70B4B75B233A5700316AE69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6">
    <w:name w:val="0B8B2296A2A44EBEA3B23DBC6F71D9E1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6">
    <w:name w:val="2F7DFD62C76741CAA8CF6BE961866767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6">
    <w:name w:val="41BC830093114E1F86AB5F71B0C577A8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6">
    <w:name w:val="92660A638105405B9DB98C2D3DBFB25D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6">
    <w:name w:val="59EDD887656449C18720B0EE81E30B256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85F81555ED47B7AB9A4FCB0B0E82A72">
    <w:name w:val="1485F81555ED47B7AB9A4FCB0B0E82A7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FCD1C4FF274B5FAFC74768CB164B022">
    <w:name w:val="D1FCD1C4FF274B5FAFC74768CB164B02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CE03268A5F4AA387520FCC1A2DF6262">
    <w:name w:val="98CE03268A5F4AA387520FCC1A2DF626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3733904BA84B50A2380DB0881D2D912">
    <w:name w:val="F43733904BA84B50A2380DB0881D2D91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06197C05F405488683EA6A2E283212">
    <w:name w:val="D4B06197C05F405488683EA6A2E283212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9">
    <w:name w:val="28B35FB1695145079CFC59DE7943A6DC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9">
    <w:name w:val="46D23116CF4848E28C95FA44F0F30551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9">
    <w:name w:val="3DB14282D80B465AB00A3041D86441CC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9">
    <w:name w:val="DEB29DE1B46A4B03982261383862006F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9">
    <w:name w:val="AC58A0646E1A49BEAD64B4EC52B4864B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9">
    <w:name w:val="F22208AFCD6E4408BFCFB0D2C0150C04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9">
    <w:name w:val="2E7763815AC24A0F88A342E8F17C3DD0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9">
    <w:name w:val="DE897336EA0942619270267DB593C55D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9">
    <w:name w:val="72AEC0A35478465EB90B58DB94C3FEC9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9">
    <w:name w:val="E4101545DE2C4928B633365EBDDF7FB5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9">
    <w:name w:val="F082E26B498D49F5BD9AA4D5DA86C34A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9">
    <w:name w:val="3B0CFC78FB4B4949900A67640A5AB34D9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5">
    <w:name w:val="1C18E10F48824E65BF7ED9E5B8400521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5">
    <w:name w:val="E64318B402534AE681B1C821C7CF2D30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5">
    <w:name w:val="B939973D853848B08DAB03BF5C29D247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5">
    <w:name w:val="62D90D1E17A34BFD8DB50ABCA5421F4B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5">
    <w:name w:val="8352064E08524278988C8280C6D28160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5">
    <w:name w:val="FBAE97C25FE444ED9EDB1F5129FE80EE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5">
    <w:name w:val="33F31794FA67429894CF040F47441CDF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5">
    <w:name w:val="D7B7BDF6B95F4008A2738FDDE54EEFF5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5">
    <w:name w:val="7DEBF94C8FD04746A75DB78D593E9A12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5">
    <w:name w:val="3E98F6E6E3FC43C0BC5908D976B0D56A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5">
    <w:name w:val="D536E8D44F3B4E1CB63544D0B0E342B2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5">
    <w:name w:val="92F072DD649F438C9D5205341F52E765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5">
    <w:name w:val="0436D8C2853E4FA08FE57B77B9D2A0CE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5">
    <w:name w:val="7A1AC09A6AB34C919AAA0A16E0C6D506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5">
    <w:name w:val="7D4675D2DB0C42EE8DBA90045A5ADA6E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5">
    <w:name w:val="DD963DC99723461094910149AD88AC5A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5">
    <w:name w:val="81CF91639C6044558B54E2D78ED2BD98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5">
    <w:name w:val="666C7360CEFC4E7281C579376D11E77D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5">
    <w:name w:val="CE62207B68044DD29A9F06269081672B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5">
    <w:name w:val="B12FBE59F3254F58BC17B459706F66A7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5">
    <w:name w:val="707B9113CCB043DDB90D79B0F197A35A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5">
    <w:name w:val="5BEA9E64648F40B68EE08D230C68D9FE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5">
    <w:name w:val="54AF6D6F57E44CA0A5313B3B2A3017D9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5">
    <w:name w:val="E9DC27C7F3B34151A60C0E2429A66AED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5">
    <w:name w:val="FEE1730A5FBF44EB97F764A458839002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5">
    <w:name w:val="CFA2D7EC282246EC88FE0895C8D5F176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5">
    <w:name w:val="6842BB6B3A8943CD947A93B6CFD3C9515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8">
    <w:name w:val="C498AA0F71874B75A0E34F2A5233E5BF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8">
    <w:name w:val="DC07AB2E5D8743EB95681F6593E193FE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8">
    <w:name w:val="69716BF991144E96AF8FC1B215EA6BDB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8">
    <w:name w:val="49308BB87F674FA38FB4E83E6CC44C33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8">
    <w:name w:val="AC55FD5DFF574723BE1C863DB54AD868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8">
    <w:name w:val="B9654E5D5A4447A0AFEB7B8063218641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8">
    <w:name w:val="5E3829CA52714540BFDE08E6AB76F180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8">
    <w:name w:val="9891A871B6C247EF83CBC7C291477ACB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8">
    <w:name w:val="8590AC8E8DE14A28944FAF560E4ABE19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8">
    <w:name w:val="8548DDBB70C34E8683CD067F997F6733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8">
    <w:name w:val="5A62D6AE0146475D87A12377305A719C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8">
    <w:name w:val="6F8FD010F3CF4D8AAFD8438C9FE6070A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8">
    <w:name w:val="8DE319B75F9E447486EF51C71BA22CAF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8">
    <w:name w:val="8FAE1ED124004B8594727CD1CD7ABCEE8"/>
    <w:rsid w:val="00F06E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135A2B2C21B483BABC21B7C9A845B78">
    <w:name w:val="9135A2B2C21B483BABC21B7C9A845B78"/>
    <w:rsid w:val="00F06EE3"/>
  </w:style>
  <w:style w:type="paragraph" w:customStyle="1" w:styleId="E6F56BCFD23A4281B78F90DB99BF34B9">
    <w:name w:val="E6F56BCFD23A4281B78F90DB99BF34B9"/>
    <w:rsid w:val="00F06EE3"/>
  </w:style>
  <w:style w:type="paragraph" w:customStyle="1" w:styleId="F807C065AC7342F9AD27C9DFFBCBE74E">
    <w:name w:val="F807C065AC7342F9AD27C9DFFBCBE74E"/>
    <w:rsid w:val="00F06EE3"/>
  </w:style>
  <w:style w:type="paragraph" w:customStyle="1" w:styleId="7C294CC3685F4E4387BCB882D3004667">
    <w:name w:val="7C294CC3685F4E4387BCB882D3004667"/>
    <w:rsid w:val="00F06EE3"/>
  </w:style>
  <w:style w:type="paragraph" w:customStyle="1" w:styleId="B648B0317DB745CE906437A541162467">
    <w:name w:val="B648B0317DB745CE906437A541162467"/>
    <w:rsid w:val="00F06EE3"/>
  </w:style>
  <w:style w:type="paragraph" w:customStyle="1" w:styleId="22CADD75DD524B7CA67971629C929AF7">
    <w:name w:val="22CADD75DD524B7CA67971629C929AF7"/>
    <w:rsid w:val="00F06EE3"/>
  </w:style>
  <w:style w:type="paragraph" w:customStyle="1" w:styleId="AE74470386C648419257C837380CAF10">
    <w:name w:val="AE74470386C648419257C837380CAF10"/>
    <w:rsid w:val="00F06EE3"/>
  </w:style>
  <w:style w:type="paragraph" w:customStyle="1" w:styleId="C83C366EDC094CA18F18CAB695D546F9">
    <w:name w:val="C83C366EDC094CA18F18CAB695D546F9"/>
    <w:rsid w:val="00F06EE3"/>
  </w:style>
  <w:style w:type="paragraph" w:customStyle="1" w:styleId="C95D6C69E77A44CF99EBB0176F3DD6EC">
    <w:name w:val="C95D6C69E77A44CF99EBB0176F3DD6EC"/>
    <w:rsid w:val="00F06EE3"/>
  </w:style>
  <w:style w:type="paragraph" w:customStyle="1" w:styleId="D7572FF6182444B28C40D4DC7CB328C7">
    <w:name w:val="D7572FF6182444B28C40D4DC7CB328C7"/>
    <w:rsid w:val="00F06EE3"/>
  </w:style>
  <w:style w:type="paragraph" w:customStyle="1" w:styleId="22CADD75DD524B7CA67971629C929AF71">
    <w:name w:val="22CADD75DD524B7CA67971629C929AF71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4F3581FC54B0DAE17E67DE1AFEC833">
    <w:name w:val="D534F3581FC54B0DAE17E67DE1AFEC83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F56BCFD23A4281B78F90DB99BF34B91">
    <w:name w:val="E6F56BCFD23A4281B78F90DB99BF34B91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572FF6182444B28C40D4DC7CB328C71">
    <w:name w:val="D7572FF6182444B28C40D4DC7CB328C71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3C366EDC094CA18F18CAB695D546F91">
    <w:name w:val="C83C366EDC094CA18F18CAB695D546F91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7">
    <w:name w:val="C1F5C2BDF1764C5F81FD5424BF651A72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7">
    <w:name w:val="C882423028D24E129ABCBAEDE03F1EB5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7">
    <w:name w:val="1F9CB415DDCC4053894E61BF7998D4E2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7">
    <w:name w:val="4A3739D78DE2462BAB2C36DC6D4C2A0B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7">
    <w:name w:val="A15D9AF37A2245D8A3074CDA9743D78A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7">
    <w:name w:val="7FE7C7E779E04BACA485D616469EEF76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7">
    <w:name w:val="8AF236F7159249C39E2FD479E3778674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7">
    <w:name w:val="AAF211D1FB9943D9B092CE2A3D67FE37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7">
    <w:name w:val="51E1C6F418C8433B92C7ADD2168AE0C3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7">
    <w:name w:val="B0EAAA75C5F443CEB100442B15E4B610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7">
    <w:name w:val="B4CCE2F411814A7D91143A3C17ADE3F1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7">
    <w:name w:val="F506487954CA402BB7BACB7AE58F1982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5">
    <w:name w:val="47F02AC57079474382316C6D21A1652B5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5">
    <w:name w:val="82415F90FBBC45B98CB75E2EC9E01BEB5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7">
    <w:name w:val="2F0921CB422741BE95C7FF931D9AFD4E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7">
    <w:name w:val="69FE796E85CE45B08812ED5E916FE58E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7">
    <w:name w:val="68BE8DB272914FB3B859FD2AD502B6C4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7">
    <w:name w:val="51318FCA05794B11AE1BEBAC90DB0F56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7">
    <w:name w:val="88A7E382A70B4B75B233A5700316AE69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7">
    <w:name w:val="0B8B2296A2A44EBEA3B23DBC6F71D9E1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7">
    <w:name w:val="2F7DFD62C76741CAA8CF6BE961866767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7">
    <w:name w:val="41BC830093114E1F86AB5F71B0C577A8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7">
    <w:name w:val="92660A638105405B9DB98C2D3DBFB25D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7">
    <w:name w:val="59EDD887656449C18720B0EE81E30B257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85F81555ED47B7AB9A4FCB0B0E82A73">
    <w:name w:val="1485F81555ED47B7AB9A4FCB0B0E82A7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FCD1C4FF274B5FAFC74768CB164B023">
    <w:name w:val="D1FCD1C4FF274B5FAFC74768CB164B02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CE03268A5F4AA387520FCC1A2DF6263">
    <w:name w:val="98CE03268A5F4AA387520FCC1A2DF626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3733904BA84B50A2380DB0881D2D913">
    <w:name w:val="F43733904BA84B50A2380DB0881D2D91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06197C05F405488683EA6A2E283213">
    <w:name w:val="D4B06197C05F405488683EA6A2E283213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10">
    <w:name w:val="28B35FB1695145079CFC59DE7943A6DC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10">
    <w:name w:val="46D23116CF4848E28C95FA44F0F30551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10">
    <w:name w:val="3DB14282D80B465AB00A3041D86441CC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10">
    <w:name w:val="DEB29DE1B46A4B03982261383862006F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10">
    <w:name w:val="AC58A0646E1A49BEAD64B4EC52B4864B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10">
    <w:name w:val="F22208AFCD6E4408BFCFB0D2C0150C04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10">
    <w:name w:val="2E7763815AC24A0F88A342E8F17C3DD0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10">
    <w:name w:val="DE897336EA0942619270267DB593C55D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10">
    <w:name w:val="72AEC0A35478465EB90B58DB94C3FEC9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10">
    <w:name w:val="E4101545DE2C4928B633365EBDDF7FB5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10">
    <w:name w:val="F082E26B498D49F5BD9AA4D5DA86C34A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10">
    <w:name w:val="3B0CFC78FB4B4949900A67640A5AB34D10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6">
    <w:name w:val="1C18E10F48824E65BF7ED9E5B8400521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6">
    <w:name w:val="E64318B402534AE681B1C821C7CF2D30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6">
    <w:name w:val="B939973D853848B08DAB03BF5C29D247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6">
    <w:name w:val="62D90D1E17A34BFD8DB50ABCA5421F4B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6">
    <w:name w:val="8352064E08524278988C8280C6D28160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6">
    <w:name w:val="FBAE97C25FE444ED9EDB1F5129FE80EE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6">
    <w:name w:val="33F31794FA67429894CF040F47441CDF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6">
    <w:name w:val="D7B7BDF6B95F4008A2738FDDE54EEFF5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6">
    <w:name w:val="7DEBF94C8FD04746A75DB78D593E9A12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6">
    <w:name w:val="3E98F6E6E3FC43C0BC5908D976B0D56A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6">
    <w:name w:val="D536E8D44F3B4E1CB63544D0B0E342B2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6">
    <w:name w:val="92F072DD649F438C9D5205341F52E765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6">
    <w:name w:val="0436D8C2853E4FA08FE57B77B9D2A0CE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6">
    <w:name w:val="7A1AC09A6AB34C919AAA0A16E0C6D506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6">
    <w:name w:val="7D4675D2DB0C42EE8DBA90045A5ADA6E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6">
    <w:name w:val="DD963DC99723461094910149AD88AC5A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6">
    <w:name w:val="81CF91639C6044558B54E2D78ED2BD98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6">
    <w:name w:val="666C7360CEFC4E7281C579376D11E77D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6">
    <w:name w:val="CE62207B68044DD29A9F06269081672B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6">
    <w:name w:val="B12FBE59F3254F58BC17B459706F66A7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6">
    <w:name w:val="707B9113CCB043DDB90D79B0F197A35A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6">
    <w:name w:val="5BEA9E64648F40B68EE08D230C68D9FE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6">
    <w:name w:val="54AF6D6F57E44CA0A5313B3B2A3017D9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6">
    <w:name w:val="E9DC27C7F3B34151A60C0E2429A66AED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6">
    <w:name w:val="FEE1730A5FBF44EB97F764A458839002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6">
    <w:name w:val="CFA2D7EC282246EC88FE0895C8D5F176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6">
    <w:name w:val="6842BB6B3A8943CD947A93B6CFD3C9516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9">
    <w:name w:val="C498AA0F71874B75A0E34F2A5233E5BF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9">
    <w:name w:val="DC07AB2E5D8743EB95681F6593E193FE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9">
    <w:name w:val="69716BF991144E96AF8FC1B215EA6BDB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9">
    <w:name w:val="49308BB87F674FA38FB4E83E6CC44C33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9">
    <w:name w:val="AC55FD5DFF574723BE1C863DB54AD868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9">
    <w:name w:val="B9654E5D5A4447A0AFEB7B8063218641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9">
    <w:name w:val="5E3829CA52714540BFDE08E6AB76F180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9">
    <w:name w:val="9891A871B6C247EF83CBC7C291477ACB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9">
    <w:name w:val="8590AC8E8DE14A28944FAF560E4ABE19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9">
    <w:name w:val="8548DDBB70C34E8683CD067F997F6733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9">
    <w:name w:val="5A62D6AE0146475D87A12377305A719C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9">
    <w:name w:val="6F8FD010F3CF4D8AAFD8438C9FE6070A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9">
    <w:name w:val="8DE319B75F9E447486EF51C71BA22CAF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9">
    <w:name w:val="8FAE1ED124004B8594727CD1CD7ABCEE9"/>
    <w:rsid w:val="00266A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616C2DAEF1A45F3A0DD720B4EE8B67C">
    <w:name w:val="0616C2DAEF1A45F3A0DD720B4EE8B67C"/>
    <w:rsid w:val="00266AF8"/>
  </w:style>
  <w:style w:type="paragraph" w:customStyle="1" w:styleId="1B4858AAB6D34C61822AE814825A5FF8">
    <w:name w:val="1B4858AAB6D34C61822AE814825A5FF8"/>
    <w:rsid w:val="00266AF8"/>
  </w:style>
  <w:style w:type="paragraph" w:customStyle="1" w:styleId="849090285062456D8E525C8D1A71799A">
    <w:name w:val="849090285062456D8E525C8D1A71799A"/>
    <w:rsid w:val="00266AF8"/>
  </w:style>
  <w:style w:type="paragraph" w:customStyle="1" w:styleId="6C96C55E0FD04AEFB4A107492AFEA0F6">
    <w:name w:val="6C96C55E0FD04AEFB4A107492AFEA0F6"/>
    <w:rsid w:val="00266AF8"/>
  </w:style>
  <w:style w:type="paragraph" w:customStyle="1" w:styleId="8D6B865C27CB4A3C9CD6ECEB5374E0D6">
    <w:name w:val="8D6B865C27CB4A3C9CD6ECEB5374E0D6"/>
    <w:rsid w:val="00266AF8"/>
  </w:style>
  <w:style w:type="paragraph" w:customStyle="1" w:styleId="778F6622A4044D1B9E2787FED2BE050F">
    <w:name w:val="778F6622A4044D1B9E2787FED2BE050F"/>
    <w:rsid w:val="00266AF8"/>
  </w:style>
  <w:style w:type="paragraph" w:customStyle="1" w:styleId="90F6DDF160604D7396C5BA460754B1E3">
    <w:name w:val="90F6DDF160604D7396C5BA460754B1E3"/>
    <w:rsid w:val="00266AF8"/>
  </w:style>
  <w:style w:type="paragraph" w:customStyle="1" w:styleId="36C56C25F9194D64B8101CC3D354A657">
    <w:name w:val="36C56C25F9194D64B8101CC3D354A657"/>
    <w:rsid w:val="00266AF8"/>
  </w:style>
  <w:style w:type="paragraph" w:customStyle="1" w:styleId="D960CEAE227A4848918AAE8A38C4699E">
    <w:name w:val="D960CEAE227A4848918AAE8A38C4699E"/>
    <w:rsid w:val="00266AF8"/>
  </w:style>
  <w:style w:type="paragraph" w:customStyle="1" w:styleId="22CADD75DD524B7CA67971629C929AF72">
    <w:name w:val="22CADD75DD524B7CA67971629C929AF72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4F3581FC54B0DAE17E67DE1AFEC834">
    <w:name w:val="D534F3581FC54B0DAE17E67DE1AFEC83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F56BCFD23A4281B78F90DB99BF34B92">
    <w:name w:val="E6F56BCFD23A4281B78F90DB99BF34B92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572FF6182444B28C40D4DC7CB328C72">
    <w:name w:val="D7572FF6182444B28C40D4DC7CB328C72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3C366EDC094CA18F18CAB695D546F92">
    <w:name w:val="C83C366EDC094CA18F18CAB695D546F92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1F5C2BDF1764C5F81FD5424BF651A728">
    <w:name w:val="C1F5C2BDF1764C5F81FD5424BF651A72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882423028D24E129ABCBAEDE03F1EB58">
    <w:name w:val="C882423028D24E129ABCBAEDE03F1EB5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F9CB415DDCC4053894E61BF7998D4E28">
    <w:name w:val="1F9CB415DDCC4053894E61BF7998D4E2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A3739D78DE2462BAB2C36DC6D4C2A0B8">
    <w:name w:val="4A3739D78DE2462BAB2C36DC6D4C2A0B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15D9AF37A2245D8A3074CDA9743D78A8">
    <w:name w:val="A15D9AF37A2245D8A3074CDA9743D78A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FE7C7E779E04BACA485D616469EEF768">
    <w:name w:val="7FE7C7E779E04BACA485D616469EEF76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AF236F7159249C39E2FD479E37786748">
    <w:name w:val="8AF236F7159249C39E2FD479E3778674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AF211D1FB9943D9B092CE2A3D67FE378">
    <w:name w:val="AAF211D1FB9943D9B092CE2A3D67FE37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E1C6F418C8433B92C7ADD2168AE0C38">
    <w:name w:val="51E1C6F418C8433B92C7ADD2168AE0C3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0EAAA75C5F443CEB100442B15E4B6108">
    <w:name w:val="B0EAAA75C5F443CEB100442B15E4B610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4CCE2F411814A7D91143A3C17ADE3F18">
    <w:name w:val="B4CCE2F411814A7D91143A3C17ADE3F1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506487954CA402BB7BACB7AE58F19828">
    <w:name w:val="F506487954CA402BB7BACB7AE58F1982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7F02AC57079474382316C6D21A1652B6">
    <w:name w:val="47F02AC57079474382316C6D21A1652B6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2415F90FBBC45B98CB75E2EC9E01BEB6">
    <w:name w:val="82415F90FBBC45B98CB75E2EC9E01BEB6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0921CB422741BE95C7FF931D9AFD4E8">
    <w:name w:val="2F0921CB422741BE95C7FF931D9AFD4E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FE796E85CE45B08812ED5E916FE58E8">
    <w:name w:val="69FE796E85CE45B08812ED5E916FE58E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BE8DB272914FB3B859FD2AD502B6C48">
    <w:name w:val="68BE8DB272914FB3B859FD2AD502B6C4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318FCA05794B11AE1BEBAC90DB0F568">
    <w:name w:val="51318FCA05794B11AE1BEBAC90DB0F56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8A7E382A70B4B75B233A5700316AE698">
    <w:name w:val="88A7E382A70B4B75B233A5700316AE69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8B2296A2A44EBEA3B23DBC6F71D9E18">
    <w:name w:val="0B8B2296A2A44EBEA3B23DBC6F71D9E1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7DFD62C76741CAA8CF6BE9618667678">
    <w:name w:val="2F7DFD62C76741CAA8CF6BE961866767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1BC830093114E1F86AB5F71B0C577A88">
    <w:name w:val="41BC830093114E1F86AB5F71B0C577A8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660A638105405B9DB98C2D3DBFB25D8">
    <w:name w:val="92660A638105405B9DB98C2D3DBFB25D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9EDD887656449C18720B0EE81E30B258">
    <w:name w:val="59EDD887656449C18720B0EE81E30B258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85F81555ED47B7AB9A4FCB0B0E82A74">
    <w:name w:val="1485F81555ED47B7AB9A4FCB0B0E82A7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1FCD1C4FF274B5FAFC74768CB164B024">
    <w:name w:val="D1FCD1C4FF274B5FAFC74768CB164B02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CE03268A5F4AA387520FCC1A2DF6264">
    <w:name w:val="98CE03268A5F4AA387520FCC1A2DF626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3733904BA84B50A2380DB0881D2D914">
    <w:name w:val="F43733904BA84B50A2380DB0881D2D91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B06197C05F405488683EA6A2E283214">
    <w:name w:val="D4B06197C05F405488683EA6A2E283214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8B35FB1695145079CFC59DE7943A6DC11">
    <w:name w:val="28B35FB1695145079CFC59DE7943A6DC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6D23116CF4848E28C95FA44F0F3055111">
    <w:name w:val="46D23116CF4848E28C95FA44F0F30551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DB14282D80B465AB00A3041D86441CC11">
    <w:name w:val="3DB14282D80B465AB00A3041D86441CC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B29DE1B46A4B03982261383862006F11">
    <w:name w:val="DEB29DE1B46A4B03982261383862006F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8A0646E1A49BEAD64B4EC52B4864B11">
    <w:name w:val="AC58A0646E1A49BEAD64B4EC52B4864B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2208AFCD6E4408BFCFB0D2C0150C0411">
    <w:name w:val="F22208AFCD6E4408BFCFB0D2C0150C04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E7763815AC24A0F88A342E8F17C3DD011">
    <w:name w:val="2E7763815AC24A0F88A342E8F17C3DD0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E897336EA0942619270267DB593C55D11">
    <w:name w:val="DE897336EA0942619270267DB593C55D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AEC0A35478465EB90B58DB94C3FEC911">
    <w:name w:val="72AEC0A35478465EB90B58DB94C3FEC9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4101545DE2C4928B633365EBDDF7FB511">
    <w:name w:val="E4101545DE2C4928B633365EBDDF7FB5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082E26B498D49F5BD9AA4D5DA86C34A11">
    <w:name w:val="F082E26B498D49F5BD9AA4D5DA86C34A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B0CFC78FB4B4949900A67640A5AB34D11">
    <w:name w:val="3B0CFC78FB4B4949900A67640A5AB34D1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C18E10F48824E65BF7ED9E5B84005217">
    <w:name w:val="1C18E10F48824E65BF7ED9E5B8400521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4318B402534AE681B1C821C7CF2D307">
    <w:name w:val="E64318B402534AE681B1C821C7CF2D30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39973D853848B08DAB03BF5C29D2477">
    <w:name w:val="B939973D853848B08DAB03BF5C29D247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D90D1E17A34BFD8DB50ABCA5421F4B7">
    <w:name w:val="62D90D1E17A34BFD8DB50ABCA5421F4B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352064E08524278988C8280C6D281607">
    <w:name w:val="8352064E08524278988C8280C6D28160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BAE97C25FE444ED9EDB1F5129FE80EE7">
    <w:name w:val="FBAE97C25FE444ED9EDB1F5129FE80EE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3F31794FA67429894CF040F47441CDF7">
    <w:name w:val="33F31794FA67429894CF040F47441CDF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B7BDF6B95F4008A2738FDDE54EEFF57">
    <w:name w:val="D7B7BDF6B95F4008A2738FDDE54EEFF5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EBF94C8FD04746A75DB78D593E9A127">
    <w:name w:val="7DEBF94C8FD04746A75DB78D593E9A12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98F6E6E3FC43C0BC5908D976B0D56A7">
    <w:name w:val="3E98F6E6E3FC43C0BC5908D976B0D56A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36E8D44F3B4E1CB63544D0B0E342B27">
    <w:name w:val="D536E8D44F3B4E1CB63544D0B0E342B2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F072DD649F438C9D5205341F52E7657">
    <w:name w:val="92F072DD649F438C9D5205341F52E765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436D8C2853E4FA08FE57B77B9D2A0CE7">
    <w:name w:val="0436D8C2853E4FA08FE57B77B9D2A0CE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A1AC09A6AB34C919AAA0A16E0C6D5067">
    <w:name w:val="7A1AC09A6AB34C919AAA0A16E0C6D506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D4675D2DB0C42EE8DBA90045A5ADA6E7">
    <w:name w:val="7D4675D2DB0C42EE8DBA90045A5ADA6E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D963DC99723461094910149AD88AC5A7">
    <w:name w:val="DD963DC99723461094910149AD88AC5A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1CF91639C6044558B54E2D78ED2BD987">
    <w:name w:val="81CF91639C6044558B54E2D78ED2BD98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66C7360CEFC4E7281C579376D11E77D7">
    <w:name w:val="666C7360CEFC4E7281C579376D11E77D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E62207B68044DD29A9F06269081672B7">
    <w:name w:val="CE62207B68044DD29A9F06269081672B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2FBE59F3254F58BC17B459706F66A77">
    <w:name w:val="B12FBE59F3254F58BC17B459706F66A7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07B9113CCB043DDB90D79B0F197A35A7">
    <w:name w:val="707B9113CCB043DDB90D79B0F197A35A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BEA9E64648F40B68EE08D230C68D9FE7">
    <w:name w:val="5BEA9E64648F40B68EE08D230C68D9FE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4AF6D6F57E44CA0A5313B3B2A3017D97">
    <w:name w:val="54AF6D6F57E44CA0A5313B3B2A3017D9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9DC27C7F3B34151A60C0E2429A66AED7">
    <w:name w:val="E9DC27C7F3B34151A60C0E2429A66AED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E1730A5FBF44EB97F764A4588390027">
    <w:name w:val="FEE1730A5FBF44EB97F764A458839002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A2D7EC282246EC88FE0895C8D5F1767">
    <w:name w:val="CFA2D7EC282246EC88FE0895C8D5F176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842BB6B3A8943CD947A93B6CFD3C9517">
    <w:name w:val="6842BB6B3A8943CD947A93B6CFD3C9517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616C2DAEF1A45F3A0DD720B4EE8B67C1">
    <w:name w:val="0616C2DAEF1A45F3A0DD720B4EE8B67C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B4858AAB6D34C61822AE814825A5FF81">
    <w:name w:val="1B4858AAB6D34C61822AE814825A5FF8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49090285062456D8E525C8D1A71799A1">
    <w:name w:val="849090285062456D8E525C8D1A71799A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C96C55E0FD04AEFB4A107492AFEA0F61">
    <w:name w:val="6C96C55E0FD04AEFB4A107492AFEA0F6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6B865C27CB4A3C9CD6ECEB5374E0D61">
    <w:name w:val="8D6B865C27CB4A3C9CD6ECEB5374E0D6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78F6622A4044D1B9E2787FED2BE050F1">
    <w:name w:val="778F6622A4044D1B9E2787FED2BE050F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0F6DDF160604D7396C5BA460754B1E31">
    <w:name w:val="90F6DDF160604D7396C5BA460754B1E3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6C56C25F9194D64B8101CC3D354A6571">
    <w:name w:val="36C56C25F9194D64B8101CC3D354A657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960CEAE227A4848918AAE8A38C4699E1">
    <w:name w:val="D960CEAE227A4848918AAE8A38C4699E1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98AA0F71874B75A0E34F2A5233E5BF10">
    <w:name w:val="C498AA0F71874B75A0E34F2A5233E5BF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C07AB2E5D8743EB95681F6593E193FE10">
    <w:name w:val="DC07AB2E5D8743EB95681F6593E193FE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9716BF991144E96AF8FC1B215EA6BDB10">
    <w:name w:val="69716BF991144E96AF8FC1B215EA6BDB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308BB87F674FA38FB4E83E6CC44C3310">
    <w:name w:val="49308BB87F674FA38FB4E83E6CC44C33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C55FD5DFF574723BE1C863DB54AD86810">
    <w:name w:val="AC55FD5DFF574723BE1C863DB54AD868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9654E5D5A4447A0AFEB7B806321864110">
    <w:name w:val="B9654E5D5A4447A0AFEB7B8063218641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E3829CA52714540BFDE08E6AB76F18010">
    <w:name w:val="5E3829CA52714540BFDE08E6AB76F180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891A871B6C247EF83CBC7C291477ACB10">
    <w:name w:val="9891A871B6C247EF83CBC7C291477ACB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90AC8E8DE14A28944FAF560E4ABE1910">
    <w:name w:val="8590AC8E8DE14A28944FAF560E4ABE19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548DDBB70C34E8683CD067F997F673310">
    <w:name w:val="8548DDBB70C34E8683CD067F997F6733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62D6AE0146475D87A12377305A719C10">
    <w:name w:val="5A62D6AE0146475D87A12377305A719C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8FD010F3CF4D8AAFD8438C9FE6070A10">
    <w:name w:val="6F8FD010F3CF4D8AAFD8438C9FE6070A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DE319B75F9E447486EF51C71BA22CAF10">
    <w:name w:val="8DE319B75F9E447486EF51C71BA22CAF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FAE1ED124004B8594727CD1CD7ABCEE10">
    <w:name w:val="8FAE1ED124004B8594727CD1CD7ABCEE10"/>
    <w:rsid w:val="00EA0E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5EA3B04838947E0BFE836D81970BBD6">
    <w:name w:val="65EA3B04838947E0BFE836D81970BBD6"/>
    <w:rsid w:val="00EA0EF1"/>
  </w:style>
  <w:style w:type="paragraph" w:customStyle="1" w:styleId="E8A7D5AF6EBF4B83AA4819DB705E5EFB">
    <w:name w:val="E8A7D5AF6EBF4B83AA4819DB705E5EFB"/>
    <w:rsid w:val="00EA0EF1"/>
  </w:style>
  <w:style w:type="paragraph" w:customStyle="1" w:styleId="D83A6CB35AB5468FB191AEEC640C930A">
    <w:name w:val="D83A6CB35AB5468FB191AEEC640C930A"/>
    <w:rsid w:val="00EA0EF1"/>
  </w:style>
  <w:style w:type="paragraph" w:customStyle="1" w:styleId="79D0EC40B83A49C990E1A0C3F762D046">
    <w:name w:val="79D0EC40B83A49C990E1A0C3F762D046"/>
    <w:rsid w:val="00EA0EF1"/>
  </w:style>
  <w:style w:type="paragraph" w:customStyle="1" w:styleId="F54F2A27289143E7BDDE92E8EBFED74C">
    <w:name w:val="F54F2A27289143E7BDDE92E8EBFED74C"/>
    <w:rsid w:val="00105B39"/>
  </w:style>
  <w:style w:type="paragraph" w:customStyle="1" w:styleId="F7B268587884493F9227161E0BB7F75E">
    <w:name w:val="F7B268587884493F9227161E0BB7F75E"/>
    <w:rsid w:val="00105B39"/>
  </w:style>
  <w:style w:type="paragraph" w:customStyle="1" w:styleId="CD2F3D6673974159A761151057A3A6A3">
    <w:name w:val="CD2F3D6673974159A761151057A3A6A3"/>
    <w:rsid w:val="00105B39"/>
  </w:style>
  <w:style w:type="paragraph" w:customStyle="1" w:styleId="C68B1FEE72134B928BABFEA613064A1E">
    <w:name w:val="C68B1FEE72134B928BABFEA613064A1E"/>
    <w:rsid w:val="00105B39"/>
  </w:style>
  <w:style w:type="paragraph" w:customStyle="1" w:styleId="37FA7C8C45BB47759C24AC0A94BC1D11">
    <w:name w:val="37FA7C8C45BB47759C24AC0A94BC1D11"/>
    <w:rsid w:val="00105B39"/>
  </w:style>
  <w:style w:type="paragraph" w:customStyle="1" w:styleId="A2DBC68E973341FAB40D3F6510D10F0F">
    <w:name w:val="A2DBC68E973341FAB40D3F6510D10F0F"/>
    <w:rsid w:val="00105B39"/>
  </w:style>
  <w:style w:type="paragraph" w:customStyle="1" w:styleId="A3D5F3631FCA4A2A97A9641BE0703F79">
    <w:name w:val="A3D5F3631FCA4A2A97A9641BE0703F79"/>
    <w:rsid w:val="00105B39"/>
  </w:style>
  <w:style w:type="paragraph" w:customStyle="1" w:styleId="C87A8D403993416E8A902E18EF502080">
    <w:name w:val="C87A8D403993416E8A902E18EF502080"/>
    <w:rsid w:val="00105B39"/>
  </w:style>
  <w:style w:type="paragraph" w:customStyle="1" w:styleId="C2F6529DC8C5449B9E443DEE6BC6F7EF">
    <w:name w:val="C2F6529DC8C5449B9E443DEE6BC6F7EF"/>
    <w:rsid w:val="00105B39"/>
  </w:style>
  <w:style w:type="paragraph" w:customStyle="1" w:styleId="2746F94579E54EF4BABEE517D1E80577">
    <w:name w:val="2746F94579E54EF4BABEE517D1E80577"/>
    <w:rsid w:val="00105B39"/>
  </w:style>
  <w:style w:type="paragraph" w:customStyle="1" w:styleId="C2A6A80098374E4C9F6E5E7F8135CC7A">
    <w:name w:val="C2A6A80098374E4C9F6E5E7F8135CC7A"/>
    <w:rsid w:val="00105B39"/>
  </w:style>
  <w:style w:type="paragraph" w:customStyle="1" w:styleId="F782727CE87E45159245731CAE51C658">
    <w:name w:val="F782727CE87E45159245731CAE51C658"/>
    <w:rsid w:val="00105B39"/>
  </w:style>
  <w:style w:type="paragraph" w:customStyle="1" w:styleId="FB51B2CFED774D51ACDDBE96FD5C6E16">
    <w:name w:val="FB51B2CFED774D51ACDDBE96FD5C6E16"/>
    <w:rsid w:val="00105B39"/>
  </w:style>
  <w:style w:type="paragraph" w:customStyle="1" w:styleId="872880093FE2409BA0968D8D8E65F515">
    <w:name w:val="872880093FE2409BA0968D8D8E65F515"/>
    <w:rsid w:val="00105B39"/>
  </w:style>
  <w:style w:type="paragraph" w:customStyle="1" w:styleId="493516CDA07042FEA2468EAD9F58008F">
    <w:name w:val="493516CDA07042FEA2468EAD9F58008F"/>
    <w:rsid w:val="00105B39"/>
  </w:style>
  <w:style w:type="paragraph" w:customStyle="1" w:styleId="3C1C584D74354D80B38A8DE65127938E">
    <w:name w:val="3C1C584D74354D80B38A8DE65127938E"/>
    <w:rsid w:val="00105B39"/>
  </w:style>
  <w:style w:type="paragraph" w:customStyle="1" w:styleId="80202974C9B747898954A084A493565C">
    <w:name w:val="80202974C9B747898954A084A493565C"/>
    <w:rsid w:val="00105B39"/>
  </w:style>
  <w:style w:type="paragraph" w:customStyle="1" w:styleId="1B1C1F66760648B6B71556C1CFFA2F6C">
    <w:name w:val="1B1C1F66760648B6B71556C1CFFA2F6C"/>
    <w:rsid w:val="00105B39"/>
  </w:style>
  <w:style w:type="paragraph" w:customStyle="1" w:styleId="E094AD4BB89F451EA727DB9B677E332C">
    <w:name w:val="E094AD4BB89F451EA727DB9B677E332C"/>
    <w:rsid w:val="00105B39"/>
  </w:style>
  <w:style w:type="paragraph" w:customStyle="1" w:styleId="26604AB1BA8640D28607A6FE2E929327">
    <w:name w:val="26604AB1BA8640D28607A6FE2E929327"/>
    <w:rsid w:val="00105B39"/>
  </w:style>
  <w:style w:type="paragraph" w:customStyle="1" w:styleId="A8DC997D324E48CFB753A36C286A4874">
    <w:name w:val="A8DC997D324E48CFB753A36C286A4874"/>
    <w:rsid w:val="00105B39"/>
  </w:style>
  <w:style w:type="paragraph" w:customStyle="1" w:styleId="580E23300D834994A9D0303B92A4DB89">
    <w:name w:val="580E23300D834994A9D0303B92A4DB89"/>
    <w:rsid w:val="00105B39"/>
  </w:style>
  <w:style w:type="paragraph" w:customStyle="1" w:styleId="0BA7490B32CB462EBDF04394A60BC83E">
    <w:name w:val="0BA7490B32CB462EBDF04394A60BC83E"/>
    <w:rsid w:val="00105B39"/>
  </w:style>
  <w:style w:type="paragraph" w:customStyle="1" w:styleId="45FB298E03F24659814E16AD5085DAD0">
    <w:name w:val="45FB298E03F24659814E16AD5085DAD0"/>
    <w:rsid w:val="00105B39"/>
  </w:style>
  <w:style w:type="paragraph" w:customStyle="1" w:styleId="5BA86AC542A245D4973897DDABF39CBE">
    <w:name w:val="5BA86AC542A245D4973897DDABF39CBE"/>
    <w:rsid w:val="00105B39"/>
  </w:style>
  <w:style w:type="paragraph" w:customStyle="1" w:styleId="C4E46C1D783E47668617065AF83888B7">
    <w:name w:val="C4E46C1D783E47668617065AF83888B7"/>
    <w:rsid w:val="00105B39"/>
  </w:style>
  <w:style w:type="paragraph" w:customStyle="1" w:styleId="C9EBE5E5DF344EF2BC333DF8F3A24DAC">
    <w:name w:val="C9EBE5E5DF344EF2BC333DF8F3A24DAC"/>
    <w:rsid w:val="00105B39"/>
  </w:style>
  <w:style w:type="paragraph" w:customStyle="1" w:styleId="CCF44A2E0ED4456999DBB6573BA415AB">
    <w:name w:val="CCF44A2E0ED4456999DBB6573BA415AB"/>
    <w:rsid w:val="00105B39"/>
  </w:style>
  <w:style w:type="paragraph" w:customStyle="1" w:styleId="C639C77C37DC485984CEA68D64C17140">
    <w:name w:val="C639C77C37DC485984CEA68D64C17140"/>
    <w:rsid w:val="00105B39"/>
  </w:style>
  <w:style w:type="paragraph" w:customStyle="1" w:styleId="8DF5A091C7C84F618AE599BF714E83B5">
    <w:name w:val="8DF5A091C7C84F618AE599BF714E83B5"/>
    <w:rsid w:val="00105B39"/>
  </w:style>
  <w:style w:type="paragraph" w:customStyle="1" w:styleId="0BE0D638A02D464D802F15DC8A87C619">
    <w:name w:val="0BE0D638A02D464D802F15DC8A87C619"/>
    <w:rsid w:val="00105B39"/>
  </w:style>
  <w:style w:type="paragraph" w:customStyle="1" w:styleId="7AD2B70D599D48F3B26BEB57BAD61F22">
    <w:name w:val="7AD2B70D599D48F3B26BEB57BAD61F22"/>
    <w:rsid w:val="00105B39"/>
  </w:style>
  <w:style w:type="paragraph" w:customStyle="1" w:styleId="8F4CC92562974A01A099AE76F584A638">
    <w:name w:val="8F4CC92562974A01A099AE76F584A638"/>
    <w:rsid w:val="00105B39"/>
  </w:style>
  <w:style w:type="paragraph" w:customStyle="1" w:styleId="E26594C6D8FF4B4CB9AB8697BBB6ADF9">
    <w:name w:val="E26594C6D8FF4B4CB9AB8697BBB6ADF9"/>
    <w:rsid w:val="00105B39"/>
  </w:style>
  <w:style w:type="paragraph" w:customStyle="1" w:styleId="38C4F55FBDC043F6964BA12C1DB0D0F2">
    <w:name w:val="38C4F55FBDC043F6964BA12C1DB0D0F2"/>
    <w:rsid w:val="00105B39"/>
  </w:style>
  <w:style w:type="paragraph" w:customStyle="1" w:styleId="8DB5A7A9B14546A894458B81ECF1FC2D">
    <w:name w:val="8DB5A7A9B14546A894458B81ECF1FC2D"/>
    <w:rsid w:val="00105B39"/>
  </w:style>
  <w:style w:type="paragraph" w:customStyle="1" w:styleId="BE60787E612C450FBF745322C5939DBD">
    <w:name w:val="BE60787E612C450FBF745322C5939DBD"/>
    <w:rsid w:val="00105B39"/>
  </w:style>
  <w:style w:type="paragraph" w:customStyle="1" w:styleId="CA0ED89171004025B7BF51300285C24F">
    <w:name w:val="CA0ED89171004025B7BF51300285C24F"/>
    <w:rsid w:val="00105B39"/>
  </w:style>
  <w:style w:type="paragraph" w:customStyle="1" w:styleId="66444359EE8E452DA95A9F115B3A8E16">
    <w:name w:val="66444359EE8E452DA95A9F115B3A8E16"/>
    <w:rsid w:val="00105B39"/>
  </w:style>
  <w:style w:type="paragraph" w:customStyle="1" w:styleId="945F49B4E627445BB5B953F92FA15DED">
    <w:name w:val="945F49B4E627445BB5B953F92FA15DED"/>
    <w:rsid w:val="00105B39"/>
  </w:style>
  <w:style w:type="paragraph" w:customStyle="1" w:styleId="1A6ED836110944A1AF230B041FBA4EAB">
    <w:name w:val="1A6ED836110944A1AF230B041FBA4EAB"/>
    <w:rsid w:val="00105B39"/>
  </w:style>
  <w:style w:type="paragraph" w:customStyle="1" w:styleId="27BF563D39374B5E90705E7D5BB08FE3">
    <w:name w:val="27BF563D39374B5E90705E7D5BB08FE3"/>
    <w:rsid w:val="00105B39"/>
  </w:style>
  <w:style w:type="paragraph" w:customStyle="1" w:styleId="551A1DADE2314946AD0982ECB0DF2BCD">
    <w:name w:val="551A1DADE2314946AD0982ECB0DF2BCD"/>
    <w:rsid w:val="00105B39"/>
  </w:style>
  <w:style w:type="paragraph" w:customStyle="1" w:styleId="352E5FE16D594B23AB06E57EFD0D3EB0">
    <w:name w:val="352E5FE16D594B23AB06E57EFD0D3EB0"/>
    <w:rsid w:val="00105B39"/>
  </w:style>
  <w:style w:type="paragraph" w:customStyle="1" w:styleId="6799021FAE4047F4ABCBAC42D7F32F17">
    <w:name w:val="6799021FAE4047F4ABCBAC42D7F32F17"/>
    <w:rsid w:val="00105B39"/>
  </w:style>
  <w:style w:type="paragraph" w:customStyle="1" w:styleId="20DDDED376A042BDB63B4402D807177C">
    <w:name w:val="20DDDED376A042BDB63B4402D807177C"/>
    <w:rsid w:val="00105B39"/>
  </w:style>
  <w:style w:type="paragraph" w:customStyle="1" w:styleId="DE64F53E93F34BC2BC47E89F7FA33C77">
    <w:name w:val="DE64F53E93F34BC2BC47E89F7FA33C77"/>
    <w:rsid w:val="00105B39"/>
  </w:style>
  <w:style w:type="paragraph" w:customStyle="1" w:styleId="0C5B674EC86040898F5C5C2F2A95C8EE">
    <w:name w:val="0C5B674EC86040898F5C5C2F2A95C8EE"/>
    <w:rsid w:val="00105B39"/>
  </w:style>
  <w:style w:type="paragraph" w:customStyle="1" w:styleId="7B7ACD4F5BC14D5AA5BB673C8BFC7831">
    <w:name w:val="7B7ACD4F5BC14D5AA5BB673C8BFC7831"/>
    <w:rsid w:val="00105B39"/>
  </w:style>
  <w:style w:type="paragraph" w:customStyle="1" w:styleId="46CB5E5A61DA4EFEA526EE7B1627ED15">
    <w:name w:val="46CB5E5A61DA4EFEA526EE7B1627ED15"/>
    <w:rsid w:val="00105B39"/>
  </w:style>
  <w:style w:type="paragraph" w:customStyle="1" w:styleId="C80CAD4F64FB400DB918205177223DCC">
    <w:name w:val="C80CAD4F64FB400DB918205177223DCC"/>
    <w:rsid w:val="00105B39"/>
  </w:style>
  <w:style w:type="paragraph" w:customStyle="1" w:styleId="6DEF22CCE9AA4ACEA8924456EBC6C29F">
    <w:name w:val="6DEF22CCE9AA4ACEA8924456EBC6C29F"/>
    <w:rsid w:val="00105B39"/>
  </w:style>
  <w:style w:type="paragraph" w:customStyle="1" w:styleId="078BCAB4A04544D38376F4C36CB7BC2A">
    <w:name w:val="078BCAB4A04544D38376F4C36CB7BC2A"/>
    <w:rsid w:val="00105B39"/>
  </w:style>
  <w:style w:type="paragraph" w:customStyle="1" w:styleId="D10C52C61D3F4E8DA1E5D8C9604E0825">
    <w:name w:val="D10C52C61D3F4E8DA1E5D8C9604E0825"/>
    <w:rsid w:val="00105B39"/>
  </w:style>
  <w:style w:type="paragraph" w:customStyle="1" w:styleId="D9D2FA66EFDB44AF85C681C649CD9E97">
    <w:name w:val="D9D2FA66EFDB44AF85C681C649CD9E97"/>
    <w:rsid w:val="00105B39"/>
  </w:style>
  <w:style w:type="paragraph" w:customStyle="1" w:styleId="AC382DA64C1C4AE7A87ABB6964B09871">
    <w:name w:val="AC382DA64C1C4AE7A87ABB6964B09871"/>
    <w:rsid w:val="00105B39"/>
  </w:style>
  <w:style w:type="paragraph" w:customStyle="1" w:styleId="F533A207378D4903A75302AA0FECBC3E">
    <w:name w:val="F533A207378D4903A75302AA0FECBC3E"/>
    <w:rsid w:val="00105B39"/>
  </w:style>
  <w:style w:type="paragraph" w:customStyle="1" w:styleId="5CCF3668C0E749278D7F7BF905F0020B">
    <w:name w:val="5CCF3668C0E749278D7F7BF905F0020B"/>
    <w:rsid w:val="00105B39"/>
  </w:style>
  <w:style w:type="paragraph" w:customStyle="1" w:styleId="B1A7009E9EE44AA68C0E2FE63B869B02">
    <w:name w:val="B1A7009E9EE44AA68C0E2FE63B869B02"/>
    <w:rsid w:val="00105B39"/>
  </w:style>
  <w:style w:type="paragraph" w:customStyle="1" w:styleId="F8D71E94E176409EA68A889BB324E9B9">
    <w:name w:val="F8D71E94E176409EA68A889BB324E9B9"/>
    <w:rsid w:val="00105B39"/>
  </w:style>
  <w:style w:type="paragraph" w:customStyle="1" w:styleId="EE82ADC72167496D904341BFE4747ECE">
    <w:name w:val="EE82ADC72167496D904341BFE4747ECE"/>
    <w:rsid w:val="00105B39"/>
  </w:style>
  <w:style w:type="paragraph" w:customStyle="1" w:styleId="51B01C9371494030B4DAD501D168C1EA">
    <w:name w:val="51B01C9371494030B4DAD501D168C1EA"/>
    <w:rsid w:val="00105B39"/>
  </w:style>
  <w:style w:type="paragraph" w:customStyle="1" w:styleId="B6675C8628D3402FA0F06FC45264FA34">
    <w:name w:val="B6675C8628D3402FA0F06FC45264FA34"/>
    <w:rsid w:val="00105B39"/>
  </w:style>
  <w:style w:type="paragraph" w:customStyle="1" w:styleId="57E5402F68224993AF47B64EBDC49042">
    <w:name w:val="57E5402F68224993AF47B64EBDC49042"/>
    <w:rsid w:val="00105B39"/>
  </w:style>
  <w:style w:type="paragraph" w:customStyle="1" w:styleId="BE0068C87ECF4F7F8421C04194D7B3C2">
    <w:name w:val="BE0068C87ECF4F7F8421C04194D7B3C2"/>
    <w:rsid w:val="00105B39"/>
  </w:style>
  <w:style w:type="paragraph" w:customStyle="1" w:styleId="1413D4AA29654EE686D0E1E185DD5D7C">
    <w:name w:val="1413D4AA29654EE686D0E1E185DD5D7C"/>
    <w:rsid w:val="00105B39"/>
  </w:style>
  <w:style w:type="paragraph" w:customStyle="1" w:styleId="FBAB8100C94C4CD9903125F35F5E9755">
    <w:name w:val="FBAB8100C94C4CD9903125F35F5E9755"/>
    <w:rsid w:val="00105B39"/>
  </w:style>
  <w:style w:type="paragraph" w:customStyle="1" w:styleId="48D2A8C943794633BFC420ED6186326D">
    <w:name w:val="48D2A8C943794633BFC420ED6186326D"/>
    <w:rsid w:val="00105B39"/>
  </w:style>
  <w:style w:type="paragraph" w:customStyle="1" w:styleId="F5E92B1808614D2C8F5BF1E46E988128">
    <w:name w:val="F5E92B1808614D2C8F5BF1E46E988128"/>
    <w:rsid w:val="00105B39"/>
  </w:style>
  <w:style w:type="paragraph" w:customStyle="1" w:styleId="1060B7A0F51E4182B859712555635E16">
    <w:name w:val="1060B7A0F51E4182B859712555635E16"/>
    <w:rsid w:val="00105B39"/>
  </w:style>
  <w:style w:type="paragraph" w:customStyle="1" w:styleId="9C2192E523D943BD8977F09E6224E0D3">
    <w:name w:val="9C2192E523D943BD8977F09E6224E0D3"/>
    <w:rsid w:val="00105B39"/>
  </w:style>
  <w:style w:type="paragraph" w:customStyle="1" w:styleId="28BAC119506848A78B5BA33703A5DADD">
    <w:name w:val="28BAC119506848A78B5BA33703A5DADD"/>
    <w:rsid w:val="00105B39"/>
  </w:style>
  <w:style w:type="paragraph" w:customStyle="1" w:styleId="9B6E006A5C1E4A858E1B673C20803268">
    <w:name w:val="9B6E006A5C1E4A858E1B673C20803268"/>
    <w:rsid w:val="00105B39"/>
  </w:style>
  <w:style w:type="paragraph" w:customStyle="1" w:styleId="E394075C825D4A9399A8A5F308C8A988">
    <w:name w:val="E394075C825D4A9399A8A5F308C8A988"/>
    <w:rsid w:val="00105B39"/>
  </w:style>
  <w:style w:type="paragraph" w:customStyle="1" w:styleId="AD14CEF1466B49BFA7B32CD84356505B">
    <w:name w:val="AD14CEF1466B49BFA7B32CD84356505B"/>
    <w:rsid w:val="00105B39"/>
  </w:style>
  <w:style w:type="paragraph" w:customStyle="1" w:styleId="5E3A6C7691C940459A5C0F667AA5850D">
    <w:name w:val="5E3A6C7691C940459A5C0F667AA5850D"/>
    <w:rsid w:val="00105B39"/>
  </w:style>
  <w:style w:type="paragraph" w:customStyle="1" w:styleId="7AF23BA15B4E460DA56B697CCB10CA9D">
    <w:name w:val="7AF23BA15B4E460DA56B697CCB10CA9D"/>
    <w:rsid w:val="00105B39"/>
  </w:style>
  <w:style w:type="paragraph" w:customStyle="1" w:styleId="51B76A7957DA43009148A449299D5D16">
    <w:name w:val="51B76A7957DA43009148A449299D5D16"/>
    <w:rsid w:val="00105B39"/>
  </w:style>
  <w:style w:type="paragraph" w:customStyle="1" w:styleId="7C9CF195F9AB49FBA5F0277ABD92D981">
    <w:name w:val="7C9CF195F9AB49FBA5F0277ABD92D981"/>
    <w:rsid w:val="00105B39"/>
  </w:style>
  <w:style w:type="paragraph" w:customStyle="1" w:styleId="3C4E0CB528704FB18EB17AB19345ECAD">
    <w:name w:val="3C4E0CB528704FB18EB17AB19345ECAD"/>
    <w:rsid w:val="00105B39"/>
  </w:style>
  <w:style w:type="paragraph" w:customStyle="1" w:styleId="B46B95C0183247ECBB88F1454BC94030">
    <w:name w:val="B46B95C0183247ECBB88F1454BC94030"/>
    <w:rsid w:val="00105B39"/>
  </w:style>
  <w:style w:type="paragraph" w:customStyle="1" w:styleId="1A61D50FD1C7496EAA853D2C71594373">
    <w:name w:val="1A61D50FD1C7496EAA853D2C71594373"/>
    <w:rsid w:val="00105B39"/>
  </w:style>
  <w:style w:type="paragraph" w:customStyle="1" w:styleId="D62C6DA385EE42E6B6BB0DE97A42400C">
    <w:name w:val="D62C6DA385EE42E6B6BB0DE97A42400C"/>
    <w:rsid w:val="00105B39"/>
  </w:style>
  <w:style w:type="paragraph" w:customStyle="1" w:styleId="57A93BD1AB01466D881E096728CD4D91">
    <w:name w:val="57A93BD1AB01466D881E096728CD4D91"/>
    <w:rsid w:val="00105B39"/>
  </w:style>
  <w:style w:type="paragraph" w:customStyle="1" w:styleId="69CCF45C3F8540AF83795E23A74803D1">
    <w:name w:val="69CCF45C3F8540AF83795E23A74803D1"/>
    <w:rsid w:val="00105B39"/>
  </w:style>
  <w:style w:type="paragraph" w:customStyle="1" w:styleId="753A56B4822348458B01139D3D21F6D3">
    <w:name w:val="753A56B4822348458B01139D3D21F6D3"/>
    <w:rsid w:val="00105B39"/>
  </w:style>
  <w:style w:type="paragraph" w:customStyle="1" w:styleId="1C4733104223481E9C557F4DEFAD2DB1">
    <w:name w:val="1C4733104223481E9C557F4DEFAD2DB1"/>
    <w:rsid w:val="00105B39"/>
  </w:style>
  <w:style w:type="paragraph" w:customStyle="1" w:styleId="2D0C1285D6A3407EB521299155784F43">
    <w:name w:val="2D0C1285D6A3407EB521299155784F43"/>
    <w:rsid w:val="00105B39"/>
  </w:style>
  <w:style w:type="paragraph" w:customStyle="1" w:styleId="23BA75938D494BCF846774D9E1FAF431">
    <w:name w:val="23BA75938D494BCF846774D9E1FAF431"/>
    <w:rsid w:val="00105B39"/>
  </w:style>
  <w:style w:type="paragraph" w:customStyle="1" w:styleId="BAF9E6689BD5416E94EFE3055953A9A5">
    <w:name w:val="BAF9E6689BD5416E94EFE3055953A9A5"/>
    <w:rsid w:val="00105B39"/>
  </w:style>
  <w:style w:type="paragraph" w:customStyle="1" w:styleId="2F99C50813E6483483A41A093B4B6C90">
    <w:name w:val="2F99C50813E6483483A41A093B4B6C90"/>
    <w:rsid w:val="00105B39"/>
  </w:style>
  <w:style w:type="paragraph" w:customStyle="1" w:styleId="AAFEB1383055416EBBD59B663A50AA4E">
    <w:name w:val="AAFEB1383055416EBBD59B663A50AA4E"/>
    <w:rsid w:val="00105B39"/>
  </w:style>
  <w:style w:type="paragraph" w:customStyle="1" w:styleId="CCF1201159534E5CA6CA17643CC149F7">
    <w:name w:val="CCF1201159534E5CA6CA17643CC149F7"/>
    <w:rsid w:val="00105B39"/>
  </w:style>
  <w:style w:type="paragraph" w:customStyle="1" w:styleId="AD653AD65FFD4E89A1352B6E8DC72798">
    <w:name w:val="AD653AD65FFD4E89A1352B6E8DC72798"/>
    <w:rsid w:val="00105B39"/>
  </w:style>
  <w:style w:type="paragraph" w:customStyle="1" w:styleId="6A1F7E3C63E344DDA396917D25409FCE">
    <w:name w:val="6A1F7E3C63E344DDA396917D25409FCE"/>
    <w:rsid w:val="00105B39"/>
  </w:style>
  <w:style w:type="paragraph" w:customStyle="1" w:styleId="24E71ED13C064440B574FBD7CB6426DF">
    <w:name w:val="24E71ED13C064440B574FBD7CB6426DF"/>
    <w:rsid w:val="00105B39"/>
  </w:style>
  <w:style w:type="paragraph" w:customStyle="1" w:styleId="7B99AA7D545A4F6B9677C2F31E07796A">
    <w:name w:val="7B99AA7D545A4F6B9677C2F31E07796A"/>
    <w:rsid w:val="00105B39"/>
  </w:style>
  <w:style w:type="paragraph" w:customStyle="1" w:styleId="20C24E44EE9F44CA85631C3052A36790">
    <w:name w:val="20C24E44EE9F44CA85631C3052A36790"/>
    <w:rsid w:val="00105B39"/>
  </w:style>
  <w:style w:type="paragraph" w:customStyle="1" w:styleId="97C86A5A6E194E869F234508C9F2987F">
    <w:name w:val="97C86A5A6E194E869F234508C9F2987F"/>
    <w:rsid w:val="00105B39"/>
  </w:style>
  <w:style w:type="paragraph" w:customStyle="1" w:styleId="40BF9FA48B0447D897D96E931B305262">
    <w:name w:val="40BF9FA48B0447D897D96E931B305262"/>
    <w:rsid w:val="00105B39"/>
  </w:style>
  <w:style w:type="paragraph" w:customStyle="1" w:styleId="48A0D6F50C8143658040B9C077D1BFF7">
    <w:name w:val="48A0D6F50C8143658040B9C077D1BFF7"/>
    <w:rsid w:val="00105B39"/>
  </w:style>
  <w:style w:type="paragraph" w:customStyle="1" w:styleId="AA972ECE4F2847BEBAD81D125184335D">
    <w:name w:val="AA972ECE4F2847BEBAD81D125184335D"/>
    <w:rsid w:val="00105B39"/>
  </w:style>
  <w:style w:type="paragraph" w:customStyle="1" w:styleId="055FE3CC160345AE81B524D7BBC48AE2">
    <w:name w:val="055FE3CC160345AE81B524D7BBC48AE2"/>
    <w:rsid w:val="00105B39"/>
  </w:style>
  <w:style w:type="paragraph" w:customStyle="1" w:styleId="789E2A0EB1D742C984AAD5F53E0209C1">
    <w:name w:val="789E2A0EB1D742C984AAD5F53E0209C1"/>
    <w:rsid w:val="00105B39"/>
  </w:style>
  <w:style w:type="paragraph" w:customStyle="1" w:styleId="BF819A83CBA14EBC94D7496DF9B3B2DC">
    <w:name w:val="BF819A83CBA14EBC94D7496DF9B3B2DC"/>
    <w:rsid w:val="00105B39"/>
  </w:style>
  <w:style w:type="paragraph" w:customStyle="1" w:styleId="5021A06B66F74465B325EC962DD1D5B9">
    <w:name w:val="5021A06B66F74465B325EC962DD1D5B9"/>
    <w:rsid w:val="00105B39"/>
  </w:style>
  <w:style w:type="paragraph" w:customStyle="1" w:styleId="D6E59EF9DC4041FE8056810828D3C2EE">
    <w:name w:val="D6E59EF9DC4041FE8056810828D3C2EE"/>
    <w:rsid w:val="00105B39"/>
  </w:style>
  <w:style w:type="paragraph" w:customStyle="1" w:styleId="A7436367D26E4772BF822A8DAA580C2B">
    <w:name w:val="A7436367D26E4772BF822A8DAA580C2B"/>
    <w:rsid w:val="00105B39"/>
  </w:style>
  <w:style w:type="paragraph" w:customStyle="1" w:styleId="24C7AD4BB71848F4B44CA27296757852">
    <w:name w:val="24C7AD4BB71848F4B44CA27296757852"/>
    <w:rsid w:val="00105B39"/>
  </w:style>
  <w:style w:type="paragraph" w:customStyle="1" w:styleId="C8CB4B9530BD4EA89C0297A43047EAAD">
    <w:name w:val="C8CB4B9530BD4EA89C0297A43047EAAD"/>
    <w:rsid w:val="00105B39"/>
  </w:style>
  <w:style w:type="paragraph" w:customStyle="1" w:styleId="9BF44285D4214FF7849DAF27B42453EF">
    <w:name w:val="9BF44285D4214FF7849DAF27B42453EF"/>
    <w:rsid w:val="00105B39"/>
  </w:style>
  <w:style w:type="paragraph" w:customStyle="1" w:styleId="2C703A512046406CA52F90138B58F13D">
    <w:name w:val="2C703A512046406CA52F90138B58F13D"/>
    <w:rsid w:val="00105B39"/>
  </w:style>
  <w:style w:type="paragraph" w:customStyle="1" w:styleId="F467AD6848D147D6884A9425DEF050C8">
    <w:name w:val="F467AD6848D147D6884A9425DEF050C8"/>
    <w:rsid w:val="00105B39"/>
  </w:style>
  <w:style w:type="paragraph" w:customStyle="1" w:styleId="4DA7237C66C646AC891EDCB9F967207D">
    <w:name w:val="4DA7237C66C646AC891EDCB9F967207D"/>
    <w:rsid w:val="00105B39"/>
  </w:style>
  <w:style w:type="paragraph" w:customStyle="1" w:styleId="C232CFD584D7453EA034C733AF81C5D4">
    <w:name w:val="C232CFD584D7453EA034C733AF81C5D4"/>
    <w:rsid w:val="00105B39"/>
  </w:style>
  <w:style w:type="paragraph" w:customStyle="1" w:styleId="7F85F4B8A56A4EF199A053AFE8D3F6A0">
    <w:name w:val="7F85F4B8A56A4EF199A053AFE8D3F6A0"/>
    <w:rsid w:val="00105B39"/>
  </w:style>
  <w:style w:type="paragraph" w:customStyle="1" w:styleId="287672CE99A94B55B16DB291F22D4A34">
    <w:name w:val="287672CE99A94B55B16DB291F22D4A34"/>
    <w:rsid w:val="00105B39"/>
  </w:style>
  <w:style w:type="paragraph" w:customStyle="1" w:styleId="B598C54B6F5D4D469E3547FF700C754D">
    <w:name w:val="B598C54B6F5D4D469E3547FF700C754D"/>
    <w:rsid w:val="00105B39"/>
  </w:style>
  <w:style w:type="paragraph" w:customStyle="1" w:styleId="129981782DC1456FBE16395ED30FCEF7">
    <w:name w:val="129981782DC1456FBE16395ED30FCEF7"/>
    <w:rsid w:val="00105B39"/>
  </w:style>
  <w:style w:type="paragraph" w:customStyle="1" w:styleId="85771E5F2F754562B07555840B8CFD16">
    <w:name w:val="85771E5F2F754562B07555840B8CFD16"/>
    <w:rsid w:val="00105B39"/>
  </w:style>
  <w:style w:type="paragraph" w:customStyle="1" w:styleId="3F69F13EF064449FBF0E0AB6DEEB0A6E">
    <w:name w:val="3F69F13EF064449FBF0E0AB6DEEB0A6E"/>
    <w:rsid w:val="00105B39"/>
  </w:style>
  <w:style w:type="paragraph" w:customStyle="1" w:styleId="4D89F4BE45434BF18C171CCF7C0F1A55">
    <w:name w:val="4D89F4BE45434BF18C171CCF7C0F1A55"/>
    <w:rsid w:val="00105B39"/>
  </w:style>
  <w:style w:type="paragraph" w:customStyle="1" w:styleId="D4298B4AAEB44B7AA7029C694C6101B8">
    <w:name w:val="D4298B4AAEB44B7AA7029C694C6101B8"/>
    <w:rsid w:val="00105B39"/>
  </w:style>
  <w:style w:type="paragraph" w:customStyle="1" w:styleId="DAE5FFF4082D4BA38BFD4118B8F20FE2">
    <w:name w:val="DAE5FFF4082D4BA38BFD4118B8F20FE2"/>
    <w:rsid w:val="00105B39"/>
  </w:style>
  <w:style w:type="paragraph" w:customStyle="1" w:styleId="CF07D1A6F00342F3A70845A4CF3586CE">
    <w:name w:val="CF07D1A6F00342F3A70845A4CF3586CE"/>
    <w:rsid w:val="00105B39"/>
  </w:style>
  <w:style w:type="paragraph" w:customStyle="1" w:styleId="3B620E7547334634BD9DAA3FD9B4A6DB">
    <w:name w:val="3B620E7547334634BD9DAA3FD9B4A6DB"/>
    <w:rsid w:val="00105B39"/>
  </w:style>
  <w:style w:type="paragraph" w:customStyle="1" w:styleId="FEBFE9D046594336A3B3EDD005AE7A9A">
    <w:name w:val="FEBFE9D046594336A3B3EDD005AE7A9A"/>
    <w:rsid w:val="00105B39"/>
  </w:style>
  <w:style w:type="paragraph" w:customStyle="1" w:styleId="77B6FE46F5E3473C9FAE4D9E76FA04CE">
    <w:name w:val="77B6FE46F5E3473C9FAE4D9E76FA04CE"/>
    <w:rsid w:val="00105B39"/>
  </w:style>
  <w:style w:type="paragraph" w:customStyle="1" w:styleId="F893B29D79AF4304A38A509FD686C1FB">
    <w:name w:val="F893B29D79AF4304A38A509FD686C1FB"/>
    <w:rsid w:val="00105B39"/>
  </w:style>
  <w:style w:type="paragraph" w:customStyle="1" w:styleId="C1679AD6B7CE4743BE0857C723C027B6">
    <w:name w:val="C1679AD6B7CE4743BE0857C723C027B6"/>
    <w:rsid w:val="00105B39"/>
  </w:style>
  <w:style w:type="paragraph" w:customStyle="1" w:styleId="68D9355366E04112A521628B76B53738">
    <w:name w:val="68D9355366E04112A521628B76B53738"/>
    <w:rsid w:val="00105B39"/>
  </w:style>
  <w:style w:type="paragraph" w:customStyle="1" w:styleId="EB9BA6E73DBD46C186D00FB58E423082">
    <w:name w:val="EB9BA6E73DBD46C186D00FB58E423082"/>
    <w:rsid w:val="00105B39"/>
  </w:style>
  <w:style w:type="paragraph" w:customStyle="1" w:styleId="AA1C71A6816343C5967C908E52AB149C">
    <w:name w:val="AA1C71A6816343C5967C908E52AB149C"/>
    <w:rsid w:val="00105B39"/>
  </w:style>
  <w:style w:type="paragraph" w:customStyle="1" w:styleId="92EAA70A94FD47B093B705A5CBDCD8F6">
    <w:name w:val="92EAA70A94FD47B093B705A5CBDCD8F6"/>
    <w:rsid w:val="00105B39"/>
  </w:style>
  <w:style w:type="paragraph" w:customStyle="1" w:styleId="413AFF2104A8484AB23F2D90FD93C21C">
    <w:name w:val="413AFF2104A8484AB23F2D90FD93C21C"/>
    <w:rsid w:val="00105B39"/>
  </w:style>
  <w:style w:type="paragraph" w:customStyle="1" w:styleId="BAE8CFD66EBF404E8148F5A3503F36EA">
    <w:name w:val="BAE8CFD66EBF404E8148F5A3503F36EA"/>
    <w:rsid w:val="00105B39"/>
  </w:style>
  <w:style w:type="paragraph" w:customStyle="1" w:styleId="1A6F51BA1FEF4AEB84EB1D958A683920">
    <w:name w:val="1A6F51BA1FEF4AEB84EB1D958A683920"/>
    <w:rsid w:val="00105B39"/>
  </w:style>
  <w:style w:type="paragraph" w:customStyle="1" w:styleId="EBF1C4DBD60842D88BDBC50B345A5F41">
    <w:name w:val="EBF1C4DBD60842D88BDBC50B345A5F41"/>
    <w:rsid w:val="00105B39"/>
  </w:style>
  <w:style w:type="paragraph" w:customStyle="1" w:styleId="07D38DCFA00B4267BDA1C13E05D50E93">
    <w:name w:val="07D38DCFA00B4267BDA1C13E05D50E93"/>
    <w:rsid w:val="00105B39"/>
  </w:style>
  <w:style w:type="paragraph" w:customStyle="1" w:styleId="B2681BBF02EC4B59A5B4CEFA19E63210">
    <w:name w:val="B2681BBF02EC4B59A5B4CEFA19E63210"/>
    <w:rsid w:val="00105B39"/>
  </w:style>
  <w:style w:type="paragraph" w:customStyle="1" w:styleId="88EAD64ABF1E47189A82A928387B5CCE">
    <w:name w:val="88EAD64ABF1E47189A82A928387B5CCE"/>
    <w:rsid w:val="00105B39"/>
  </w:style>
  <w:style w:type="paragraph" w:customStyle="1" w:styleId="24AF5C0E7C844F7B8C0B5780643156C8">
    <w:name w:val="24AF5C0E7C844F7B8C0B5780643156C8"/>
    <w:rsid w:val="00105B39"/>
  </w:style>
  <w:style w:type="paragraph" w:customStyle="1" w:styleId="ED79B05C36724D2DB99A26839A97DD35">
    <w:name w:val="ED79B05C36724D2DB99A26839A97DD35"/>
    <w:rsid w:val="00105B39"/>
  </w:style>
  <w:style w:type="paragraph" w:customStyle="1" w:styleId="C99B4CDC872B421F9711D1235F65334C">
    <w:name w:val="C99B4CDC872B421F9711D1235F65334C"/>
    <w:rsid w:val="00105B39"/>
  </w:style>
  <w:style w:type="paragraph" w:customStyle="1" w:styleId="C360F279A8254ABDA954274CAF14B3A6">
    <w:name w:val="C360F279A8254ABDA954274CAF14B3A6"/>
    <w:rsid w:val="00105B39"/>
  </w:style>
  <w:style w:type="paragraph" w:customStyle="1" w:styleId="4DECB061B9D94ADEAF634EC423A491C7">
    <w:name w:val="4DECB061B9D94ADEAF634EC423A491C7"/>
    <w:rsid w:val="00105B39"/>
  </w:style>
  <w:style w:type="paragraph" w:customStyle="1" w:styleId="768DE7803388475087F5E49D835EEC0A">
    <w:name w:val="768DE7803388475087F5E49D835EEC0A"/>
    <w:rsid w:val="00105B39"/>
  </w:style>
  <w:style w:type="paragraph" w:customStyle="1" w:styleId="F1F8A986608F466881B5051F64D4D127">
    <w:name w:val="F1F8A986608F466881B5051F64D4D127"/>
    <w:rsid w:val="00105B39"/>
  </w:style>
  <w:style w:type="paragraph" w:customStyle="1" w:styleId="38E93E68D6EC484F84063EC197402BC4">
    <w:name w:val="38E93E68D6EC484F84063EC197402BC4"/>
    <w:rsid w:val="00105B39"/>
  </w:style>
  <w:style w:type="paragraph" w:customStyle="1" w:styleId="AE269C9B3ECC46ABB9264B540FCFBB6E">
    <w:name w:val="AE269C9B3ECC46ABB9264B540FCFBB6E"/>
    <w:rsid w:val="00105B39"/>
  </w:style>
  <w:style w:type="paragraph" w:customStyle="1" w:styleId="34BDB472E0E24CFF8F1E48BD5D8C69FB">
    <w:name w:val="34BDB472E0E24CFF8F1E48BD5D8C69FB"/>
    <w:rsid w:val="00105B39"/>
  </w:style>
  <w:style w:type="paragraph" w:customStyle="1" w:styleId="AA9A1C0A6DAF4F90A0AA3E124667F370">
    <w:name w:val="AA9A1C0A6DAF4F90A0AA3E124667F370"/>
    <w:rsid w:val="00105B39"/>
  </w:style>
  <w:style w:type="paragraph" w:customStyle="1" w:styleId="7B5B5FB52DCB461A9599E50CD760588E">
    <w:name w:val="7B5B5FB52DCB461A9599E50CD760588E"/>
    <w:rsid w:val="00105B39"/>
  </w:style>
  <w:style w:type="paragraph" w:customStyle="1" w:styleId="4D080DEE000847F9891A6576754D487C">
    <w:name w:val="4D080DEE000847F9891A6576754D487C"/>
    <w:rsid w:val="00105B39"/>
  </w:style>
  <w:style w:type="paragraph" w:customStyle="1" w:styleId="5A617CC72B90490AB8F2D4A166AC56A2">
    <w:name w:val="5A617CC72B90490AB8F2D4A166AC56A2"/>
    <w:rsid w:val="00105B39"/>
  </w:style>
  <w:style w:type="paragraph" w:customStyle="1" w:styleId="CE0DCE4F6E9E4C069EF710D519C127CA">
    <w:name w:val="CE0DCE4F6E9E4C069EF710D519C127CA"/>
    <w:rsid w:val="00105B39"/>
  </w:style>
  <w:style w:type="paragraph" w:customStyle="1" w:styleId="FB915558B89241058C392816E4AB8714">
    <w:name w:val="FB915558B89241058C392816E4AB8714"/>
    <w:rsid w:val="00105B39"/>
  </w:style>
  <w:style w:type="paragraph" w:customStyle="1" w:styleId="A70CFAD39AA9457D8AF247EE30F78623">
    <w:name w:val="A70CFAD39AA9457D8AF247EE30F78623"/>
    <w:rsid w:val="00105B39"/>
  </w:style>
  <w:style w:type="paragraph" w:customStyle="1" w:styleId="AA61EDB08EA348F89C71212AD1B1F8EA">
    <w:name w:val="AA61EDB08EA348F89C71212AD1B1F8EA"/>
    <w:rsid w:val="00105B39"/>
  </w:style>
  <w:style w:type="paragraph" w:customStyle="1" w:styleId="D1D11F97C34F4CB5AE94B263B419D0D9">
    <w:name w:val="D1D11F97C34F4CB5AE94B263B419D0D9"/>
    <w:rsid w:val="00105B39"/>
  </w:style>
  <w:style w:type="paragraph" w:customStyle="1" w:styleId="913C92320BBE42F7947A9895390891F7">
    <w:name w:val="913C92320BBE42F7947A9895390891F7"/>
    <w:rsid w:val="00105B39"/>
  </w:style>
  <w:style w:type="paragraph" w:customStyle="1" w:styleId="F3EE93088B61418E9E56774BC9985ED9">
    <w:name w:val="F3EE93088B61418E9E56774BC9985ED9"/>
    <w:rsid w:val="00105B39"/>
  </w:style>
  <w:style w:type="paragraph" w:customStyle="1" w:styleId="0EDA04E6135649CF9A48C1386E729527">
    <w:name w:val="0EDA04E6135649CF9A48C1386E729527"/>
    <w:rsid w:val="00105B39"/>
  </w:style>
  <w:style w:type="paragraph" w:customStyle="1" w:styleId="610D6A6017C34EA899EC78E543798E74">
    <w:name w:val="610D6A6017C34EA899EC78E543798E74"/>
    <w:rsid w:val="00105B39"/>
  </w:style>
  <w:style w:type="paragraph" w:customStyle="1" w:styleId="AC1A40453FA247F4A24B9344B137FDB5">
    <w:name w:val="AC1A40453FA247F4A24B9344B137FDB5"/>
    <w:rsid w:val="00105B39"/>
  </w:style>
  <w:style w:type="paragraph" w:customStyle="1" w:styleId="8098E9340A2040B8B3BE4640E34ADCED">
    <w:name w:val="8098E9340A2040B8B3BE4640E34ADCED"/>
    <w:rsid w:val="00105B39"/>
  </w:style>
  <w:style w:type="paragraph" w:customStyle="1" w:styleId="4720A33044B94788BB14EC95B4E5C643">
    <w:name w:val="4720A33044B94788BB14EC95B4E5C643"/>
    <w:rsid w:val="00105B39"/>
  </w:style>
  <w:style w:type="paragraph" w:customStyle="1" w:styleId="73A143E457F644CCACB45C652526783A">
    <w:name w:val="73A143E457F644CCACB45C652526783A"/>
    <w:rsid w:val="00105B39"/>
  </w:style>
  <w:style w:type="paragraph" w:customStyle="1" w:styleId="C4E0BB273F274AE3B411F626827797BE">
    <w:name w:val="C4E0BB273F274AE3B411F626827797BE"/>
    <w:rsid w:val="00105B39"/>
  </w:style>
  <w:style w:type="paragraph" w:customStyle="1" w:styleId="9E6860A400EB42F49B3C57ADA0E293D3">
    <w:name w:val="9E6860A400EB42F49B3C57ADA0E293D3"/>
    <w:rsid w:val="00105B39"/>
  </w:style>
  <w:style w:type="paragraph" w:customStyle="1" w:styleId="50088DEADCF74FC7986FC08919C60B2B">
    <w:name w:val="50088DEADCF74FC7986FC08919C60B2B"/>
    <w:rsid w:val="00105B39"/>
  </w:style>
  <w:style w:type="paragraph" w:customStyle="1" w:styleId="7F1FA4DFF4FD498B9FE711B43C6D98C9">
    <w:name w:val="7F1FA4DFF4FD498B9FE711B43C6D98C9"/>
    <w:rsid w:val="00105B39"/>
  </w:style>
  <w:style w:type="paragraph" w:customStyle="1" w:styleId="17CF11BDD76A4BEA8E9C01F1108D3CF4">
    <w:name w:val="17CF11BDD76A4BEA8E9C01F1108D3CF4"/>
    <w:rsid w:val="00105B39"/>
  </w:style>
  <w:style w:type="paragraph" w:customStyle="1" w:styleId="27FDF382504C4638879E081B3201C681">
    <w:name w:val="27FDF382504C4638879E081B3201C681"/>
    <w:rsid w:val="00105B39"/>
  </w:style>
  <w:style w:type="paragraph" w:customStyle="1" w:styleId="AA109A2C0C374CBFA07EC00AFE763678">
    <w:name w:val="AA109A2C0C374CBFA07EC00AFE763678"/>
    <w:rsid w:val="00105B39"/>
  </w:style>
  <w:style w:type="paragraph" w:customStyle="1" w:styleId="A276835A5BD34CE284170520FF673B80">
    <w:name w:val="A276835A5BD34CE284170520FF673B80"/>
    <w:rsid w:val="00105B39"/>
  </w:style>
  <w:style w:type="paragraph" w:customStyle="1" w:styleId="E4304952584D4CEF8FB66F3E879F92C8">
    <w:name w:val="E4304952584D4CEF8FB66F3E879F92C8"/>
    <w:rsid w:val="00105B39"/>
  </w:style>
  <w:style w:type="paragraph" w:customStyle="1" w:styleId="C0FE8D126C1D4632AC97016E65BBCCA8">
    <w:name w:val="C0FE8D126C1D4632AC97016E65BBCCA8"/>
    <w:rsid w:val="00105B39"/>
  </w:style>
  <w:style w:type="paragraph" w:customStyle="1" w:styleId="29581C41C10C45C5959EB5925AB87A77">
    <w:name w:val="29581C41C10C45C5959EB5925AB87A77"/>
    <w:rsid w:val="00105B39"/>
  </w:style>
  <w:style w:type="paragraph" w:customStyle="1" w:styleId="950730152E5C4621B7444B14EB5D9DA3">
    <w:name w:val="950730152E5C4621B7444B14EB5D9DA3"/>
    <w:rsid w:val="00105B39"/>
  </w:style>
  <w:style w:type="paragraph" w:customStyle="1" w:styleId="376FCE9424A44689867C61A35735E152">
    <w:name w:val="376FCE9424A44689867C61A35735E152"/>
    <w:rsid w:val="00105B39"/>
  </w:style>
  <w:style w:type="paragraph" w:customStyle="1" w:styleId="E1DA631A75DA432AB37E99C3791497DF">
    <w:name w:val="E1DA631A75DA432AB37E99C3791497DF"/>
    <w:rsid w:val="00105B39"/>
  </w:style>
  <w:style w:type="paragraph" w:customStyle="1" w:styleId="A84E25673030462CB9C831C6F3A8FB44">
    <w:name w:val="A84E25673030462CB9C831C6F3A8FB44"/>
    <w:rsid w:val="00105B39"/>
  </w:style>
  <w:style w:type="paragraph" w:customStyle="1" w:styleId="9F16FDEA9EDA4E4FB81CB72FD3943550">
    <w:name w:val="9F16FDEA9EDA4E4FB81CB72FD3943550"/>
    <w:rsid w:val="00105B39"/>
  </w:style>
  <w:style w:type="paragraph" w:customStyle="1" w:styleId="C7CD706A45D84F6E9C0D307617845B4D">
    <w:name w:val="C7CD706A45D84F6E9C0D307617845B4D"/>
    <w:rsid w:val="00105B39"/>
  </w:style>
  <w:style w:type="paragraph" w:customStyle="1" w:styleId="03069D2D64B145E8A4FD146756DF8B58">
    <w:name w:val="03069D2D64B145E8A4FD146756DF8B58"/>
    <w:rsid w:val="00105B39"/>
  </w:style>
  <w:style w:type="paragraph" w:customStyle="1" w:styleId="3EAF9F4F4E0D464B80CCD0894631075F">
    <w:name w:val="3EAF9F4F4E0D464B80CCD0894631075F"/>
    <w:rsid w:val="00105B39"/>
  </w:style>
  <w:style w:type="paragraph" w:customStyle="1" w:styleId="4FBFD00A874341E28FA2FA53335A7513">
    <w:name w:val="4FBFD00A874341E28FA2FA53335A7513"/>
    <w:rsid w:val="00105B39"/>
  </w:style>
  <w:style w:type="paragraph" w:customStyle="1" w:styleId="47AB6AD7AE604EE6A04FF23C49575423">
    <w:name w:val="47AB6AD7AE604EE6A04FF23C49575423"/>
    <w:rsid w:val="00105B39"/>
  </w:style>
  <w:style w:type="paragraph" w:customStyle="1" w:styleId="374CCCE512B445CB8B79035BD9D9F897">
    <w:name w:val="374CCCE512B445CB8B79035BD9D9F897"/>
    <w:rsid w:val="00105B39"/>
  </w:style>
  <w:style w:type="paragraph" w:customStyle="1" w:styleId="3EB9CDA1C6804E72A57CBE6AEDA73A02">
    <w:name w:val="3EB9CDA1C6804E72A57CBE6AEDA73A02"/>
    <w:rsid w:val="00105B39"/>
  </w:style>
  <w:style w:type="paragraph" w:customStyle="1" w:styleId="90A9C861F9324E91BBCF5A4DDEBB7A89">
    <w:name w:val="90A9C861F9324E91BBCF5A4DDEBB7A89"/>
    <w:rsid w:val="00105B39"/>
  </w:style>
  <w:style w:type="paragraph" w:customStyle="1" w:styleId="8BB20B08F4FA42BA8FC32590F4C51E46">
    <w:name w:val="8BB20B08F4FA42BA8FC32590F4C51E46"/>
    <w:rsid w:val="00105B39"/>
  </w:style>
  <w:style w:type="paragraph" w:customStyle="1" w:styleId="33A3C35356374C68B45C67191753F92C">
    <w:name w:val="33A3C35356374C68B45C67191753F92C"/>
    <w:rsid w:val="00105B39"/>
  </w:style>
  <w:style w:type="paragraph" w:customStyle="1" w:styleId="A5DD2700FF184FEF8FA7F3A407308D54">
    <w:name w:val="A5DD2700FF184FEF8FA7F3A407308D54"/>
    <w:rsid w:val="00105B39"/>
  </w:style>
  <w:style w:type="paragraph" w:customStyle="1" w:styleId="0856612DB7594D689D7BF2C9FC7AB7FE">
    <w:name w:val="0856612DB7594D689D7BF2C9FC7AB7FE"/>
    <w:rsid w:val="00105B39"/>
  </w:style>
  <w:style w:type="paragraph" w:customStyle="1" w:styleId="45CF0DC1103441F792EFC6E762DB055B">
    <w:name w:val="45CF0DC1103441F792EFC6E762DB055B"/>
    <w:rsid w:val="00105B39"/>
  </w:style>
  <w:style w:type="paragraph" w:customStyle="1" w:styleId="92628D38A270436BA9169C0C581DC57F">
    <w:name w:val="92628D38A270436BA9169C0C581DC57F"/>
    <w:rsid w:val="00105B39"/>
  </w:style>
  <w:style w:type="paragraph" w:customStyle="1" w:styleId="996FE6FA81044521BBD698AC4CC6047E">
    <w:name w:val="996FE6FA81044521BBD698AC4CC6047E"/>
    <w:rsid w:val="00105B39"/>
  </w:style>
  <w:style w:type="paragraph" w:customStyle="1" w:styleId="FE99ADB3F3D9413FB9D3633A2848BA6E">
    <w:name w:val="FE99ADB3F3D9413FB9D3633A2848BA6E"/>
    <w:rsid w:val="00105B39"/>
  </w:style>
  <w:style w:type="paragraph" w:customStyle="1" w:styleId="D23B4AD31E76488F8CC2C6A3D9871FDE">
    <w:name w:val="D23B4AD31E76488F8CC2C6A3D9871FDE"/>
    <w:rsid w:val="00105B39"/>
  </w:style>
  <w:style w:type="paragraph" w:customStyle="1" w:styleId="75E7EE9F1D9D4D478F3F265ED58F86F1">
    <w:name w:val="75E7EE9F1D9D4D478F3F265ED58F86F1"/>
    <w:rsid w:val="00105B39"/>
  </w:style>
  <w:style w:type="paragraph" w:customStyle="1" w:styleId="9251B5DD954F495FA2F0E1A9BAE449CF">
    <w:name w:val="9251B5DD954F495FA2F0E1A9BAE449CF"/>
    <w:rsid w:val="00105B39"/>
  </w:style>
  <w:style w:type="paragraph" w:customStyle="1" w:styleId="2F6E1CB3D722455CA3DEBA70B2E173AD">
    <w:name w:val="2F6E1CB3D722455CA3DEBA70B2E173AD"/>
    <w:rsid w:val="00105B39"/>
  </w:style>
  <w:style w:type="paragraph" w:customStyle="1" w:styleId="14EF196D9EE54F8C97EE0E52C553D5E6">
    <w:name w:val="14EF196D9EE54F8C97EE0E52C553D5E6"/>
    <w:rsid w:val="00105B39"/>
  </w:style>
  <w:style w:type="paragraph" w:customStyle="1" w:styleId="6DF1E7A89C464EDABAF16466169271D8">
    <w:name w:val="6DF1E7A89C464EDABAF16466169271D8"/>
    <w:rsid w:val="00105B39"/>
  </w:style>
  <w:style w:type="paragraph" w:customStyle="1" w:styleId="494E6387435E4C43AE61C3964C47765D">
    <w:name w:val="494E6387435E4C43AE61C3964C47765D"/>
    <w:rsid w:val="00105B39"/>
  </w:style>
  <w:style w:type="paragraph" w:customStyle="1" w:styleId="E51CB722F9F34A758BD0B8CAADC96FB8">
    <w:name w:val="E51CB722F9F34A758BD0B8CAADC96FB8"/>
    <w:rsid w:val="00105B39"/>
  </w:style>
  <w:style w:type="paragraph" w:customStyle="1" w:styleId="F357080211C14B86B95BCA4D40CF0582">
    <w:name w:val="F357080211C14B86B95BCA4D40CF0582"/>
    <w:rsid w:val="00105B39"/>
  </w:style>
  <w:style w:type="paragraph" w:customStyle="1" w:styleId="0BFD4CAB81174AA7B8D8BEFA222ABF57">
    <w:name w:val="0BFD4CAB81174AA7B8D8BEFA222ABF57"/>
    <w:rsid w:val="00105B39"/>
  </w:style>
  <w:style w:type="paragraph" w:customStyle="1" w:styleId="65F8F783FCE245EE8D2D39B5F57249CE">
    <w:name w:val="65F8F783FCE245EE8D2D39B5F57249CE"/>
    <w:rsid w:val="00105B39"/>
  </w:style>
  <w:style w:type="paragraph" w:customStyle="1" w:styleId="F2606AEF883A44B89C5E9B47827A5F25">
    <w:name w:val="F2606AEF883A44B89C5E9B47827A5F25"/>
    <w:rsid w:val="00105B39"/>
  </w:style>
  <w:style w:type="paragraph" w:customStyle="1" w:styleId="E7B9AB3F541748ACBB33660BD915D75D">
    <w:name w:val="E7B9AB3F541748ACBB33660BD915D75D"/>
    <w:rsid w:val="00105B39"/>
  </w:style>
  <w:style w:type="paragraph" w:customStyle="1" w:styleId="CF9BF2FEC18A492CA318918B56BEACE0">
    <w:name w:val="CF9BF2FEC18A492CA318918B56BEACE0"/>
    <w:rsid w:val="00105B39"/>
  </w:style>
  <w:style w:type="paragraph" w:customStyle="1" w:styleId="5863E684638449B8B3F6411C484A755C">
    <w:name w:val="5863E684638449B8B3F6411C484A755C"/>
    <w:rsid w:val="00105B39"/>
  </w:style>
  <w:style w:type="paragraph" w:customStyle="1" w:styleId="14BB14B3997342A1B91FDA51FDF31CFB">
    <w:name w:val="14BB14B3997342A1B91FDA51FDF31CFB"/>
    <w:rsid w:val="00105B39"/>
  </w:style>
  <w:style w:type="paragraph" w:customStyle="1" w:styleId="E7DD68BCF2D940B4955E2BC56B4D7E26">
    <w:name w:val="E7DD68BCF2D940B4955E2BC56B4D7E26"/>
    <w:rsid w:val="00105B39"/>
  </w:style>
  <w:style w:type="paragraph" w:customStyle="1" w:styleId="6FEDDCC90E4D4765B4DB41819F925851">
    <w:name w:val="6FEDDCC90E4D4765B4DB41819F925851"/>
    <w:rsid w:val="00105B39"/>
  </w:style>
  <w:style w:type="paragraph" w:customStyle="1" w:styleId="4826AD3B22DD45EEA36DFD48C5B142C6">
    <w:name w:val="4826AD3B22DD45EEA36DFD48C5B142C6"/>
    <w:rsid w:val="00105B39"/>
  </w:style>
  <w:style w:type="paragraph" w:customStyle="1" w:styleId="4BB0131055394BCEAF9843E9D394DA33">
    <w:name w:val="4BB0131055394BCEAF9843E9D394DA33"/>
    <w:rsid w:val="00105B39"/>
  </w:style>
  <w:style w:type="paragraph" w:customStyle="1" w:styleId="F699CD7194DF4D579FFE700B7EEB29DD">
    <w:name w:val="F699CD7194DF4D579FFE700B7EEB29DD"/>
    <w:rsid w:val="00105B39"/>
  </w:style>
  <w:style w:type="paragraph" w:customStyle="1" w:styleId="16DF4CF95B6349E9B1C0A75FD8A1D59B">
    <w:name w:val="16DF4CF95B6349E9B1C0A75FD8A1D59B"/>
    <w:rsid w:val="00105B39"/>
  </w:style>
  <w:style w:type="paragraph" w:customStyle="1" w:styleId="E3E59EAD90684D82B06AA651D8D546A6">
    <w:name w:val="E3E59EAD90684D82B06AA651D8D546A6"/>
    <w:rsid w:val="00105B39"/>
  </w:style>
  <w:style w:type="paragraph" w:customStyle="1" w:styleId="0F68FD570A014727AE18FD92E3425F47">
    <w:name w:val="0F68FD570A014727AE18FD92E3425F47"/>
    <w:rsid w:val="00105B39"/>
  </w:style>
  <w:style w:type="paragraph" w:customStyle="1" w:styleId="E29558039CC242B981109AF14A8480F8">
    <w:name w:val="E29558039CC242B981109AF14A8480F8"/>
    <w:rsid w:val="00105B39"/>
  </w:style>
  <w:style w:type="paragraph" w:customStyle="1" w:styleId="2ED9EB4F75584D36AAE18EAE45C8AC53">
    <w:name w:val="2ED9EB4F75584D36AAE18EAE45C8AC53"/>
    <w:rsid w:val="00105B39"/>
  </w:style>
  <w:style w:type="paragraph" w:customStyle="1" w:styleId="D14D959A72E94CAE96F06A932C05D953">
    <w:name w:val="D14D959A72E94CAE96F06A932C05D953"/>
    <w:rsid w:val="00105B39"/>
  </w:style>
  <w:style w:type="paragraph" w:customStyle="1" w:styleId="1FC6342965BF465E92C99C6E7E2CD7B1">
    <w:name w:val="1FC6342965BF465E92C99C6E7E2CD7B1"/>
    <w:rsid w:val="00105B39"/>
  </w:style>
  <w:style w:type="paragraph" w:customStyle="1" w:styleId="BE35D8D93E9F4896934C22C18752360A">
    <w:name w:val="BE35D8D93E9F4896934C22C18752360A"/>
    <w:rsid w:val="00105B39"/>
  </w:style>
  <w:style w:type="paragraph" w:customStyle="1" w:styleId="EF9219EFA8E346538F4469249C3F0A7A">
    <w:name w:val="EF9219EFA8E346538F4469249C3F0A7A"/>
    <w:rsid w:val="00105B39"/>
  </w:style>
  <w:style w:type="paragraph" w:customStyle="1" w:styleId="95F121E8091044B9B919745AAF3AB2C3">
    <w:name w:val="95F121E8091044B9B919745AAF3AB2C3"/>
    <w:rsid w:val="00105B39"/>
  </w:style>
  <w:style w:type="paragraph" w:customStyle="1" w:styleId="0CAF9D2C13224325B0A7AFAF0A3365D9">
    <w:name w:val="0CAF9D2C13224325B0A7AFAF0A3365D9"/>
    <w:rsid w:val="00105B39"/>
  </w:style>
  <w:style w:type="paragraph" w:customStyle="1" w:styleId="8355C88ABC6044C99FF6CA0DB948604C">
    <w:name w:val="8355C88ABC6044C99FF6CA0DB948604C"/>
    <w:rsid w:val="00105B39"/>
  </w:style>
  <w:style w:type="paragraph" w:customStyle="1" w:styleId="53C976FF59534135A07E21257E2F655D">
    <w:name w:val="53C976FF59534135A07E21257E2F655D"/>
    <w:rsid w:val="00105B39"/>
  </w:style>
  <w:style w:type="paragraph" w:customStyle="1" w:styleId="25F445BF3B844CCDAF864C8CEEFF1DA5">
    <w:name w:val="25F445BF3B844CCDAF864C8CEEFF1DA5"/>
    <w:rsid w:val="00105B39"/>
  </w:style>
  <w:style w:type="paragraph" w:customStyle="1" w:styleId="3F045CDCA14E43CCBC89A66102B3DC5F">
    <w:name w:val="3F045CDCA14E43CCBC89A66102B3DC5F"/>
    <w:rsid w:val="00105B39"/>
  </w:style>
  <w:style w:type="paragraph" w:customStyle="1" w:styleId="C5DD07AD3EDC49A7BFE0AEFC9BF9BF48">
    <w:name w:val="C5DD07AD3EDC49A7BFE0AEFC9BF9BF48"/>
    <w:rsid w:val="00105B39"/>
  </w:style>
  <w:style w:type="paragraph" w:customStyle="1" w:styleId="9F05F8096CA14F828F4903675D3478AB">
    <w:name w:val="9F05F8096CA14F828F4903675D3478AB"/>
    <w:rsid w:val="00105B39"/>
  </w:style>
  <w:style w:type="paragraph" w:customStyle="1" w:styleId="3685A064858D499DB5DEF6E5628BF137">
    <w:name w:val="3685A064858D499DB5DEF6E5628BF137"/>
    <w:rsid w:val="00105B39"/>
  </w:style>
  <w:style w:type="paragraph" w:customStyle="1" w:styleId="73CF5C8036F34C15A2AE82E610EDF139">
    <w:name w:val="73CF5C8036F34C15A2AE82E610EDF139"/>
    <w:rsid w:val="00105B39"/>
  </w:style>
  <w:style w:type="paragraph" w:customStyle="1" w:styleId="88F6EE6ED04B403D9622557AF62AD615">
    <w:name w:val="88F6EE6ED04B403D9622557AF62AD615"/>
    <w:rsid w:val="00105B39"/>
  </w:style>
  <w:style w:type="paragraph" w:customStyle="1" w:styleId="B291186EC6EB438E8CDA1DB13952CA0C">
    <w:name w:val="B291186EC6EB438E8CDA1DB13952CA0C"/>
    <w:rsid w:val="00105B39"/>
  </w:style>
  <w:style w:type="paragraph" w:customStyle="1" w:styleId="FB4EB7CE1EA54FAFA12EB06FA3C3B5B2">
    <w:name w:val="FB4EB7CE1EA54FAFA12EB06FA3C3B5B2"/>
    <w:rsid w:val="00105B39"/>
  </w:style>
  <w:style w:type="paragraph" w:customStyle="1" w:styleId="227C400C5A4A47CB903E4A420A2AB5C4">
    <w:name w:val="227C400C5A4A47CB903E4A420A2AB5C4"/>
    <w:rsid w:val="00105B39"/>
  </w:style>
  <w:style w:type="paragraph" w:customStyle="1" w:styleId="0109552CF6614B24805D57A15ACC3B14">
    <w:name w:val="0109552CF6614B24805D57A15ACC3B14"/>
    <w:rsid w:val="00105B39"/>
  </w:style>
  <w:style w:type="paragraph" w:customStyle="1" w:styleId="E33C3228FD914E56B12DFAEF752CE6FD">
    <w:name w:val="E33C3228FD914E56B12DFAEF752CE6FD"/>
    <w:rsid w:val="00105B39"/>
  </w:style>
  <w:style w:type="paragraph" w:customStyle="1" w:styleId="5B453ECA5C574336895ECD874A389363">
    <w:name w:val="5B453ECA5C574336895ECD874A389363"/>
    <w:rsid w:val="00105B39"/>
  </w:style>
  <w:style w:type="paragraph" w:customStyle="1" w:styleId="EAFA25BD786648F1B7314039F9504C77">
    <w:name w:val="EAFA25BD786648F1B7314039F9504C77"/>
    <w:rsid w:val="00105B39"/>
  </w:style>
  <w:style w:type="paragraph" w:customStyle="1" w:styleId="92D03BE72F7640D2B9E61BF1F4D434ED">
    <w:name w:val="92D03BE72F7640D2B9E61BF1F4D434ED"/>
    <w:rsid w:val="00105B39"/>
  </w:style>
  <w:style w:type="paragraph" w:customStyle="1" w:styleId="BFE28D65665F41C18227D5C212237583">
    <w:name w:val="BFE28D65665F41C18227D5C212237583"/>
    <w:rsid w:val="00105B39"/>
  </w:style>
  <w:style w:type="paragraph" w:customStyle="1" w:styleId="8889E40BB30E44609C2A22C132FAA048">
    <w:name w:val="8889E40BB30E44609C2A22C132FAA048"/>
    <w:rsid w:val="00105B39"/>
  </w:style>
  <w:style w:type="paragraph" w:customStyle="1" w:styleId="EFFB79D6F7B14318AFC07F14FB2E80B4">
    <w:name w:val="EFFB79D6F7B14318AFC07F14FB2E80B4"/>
    <w:rsid w:val="00105B39"/>
  </w:style>
  <w:style w:type="paragraph" w:customStyle="1" w:styleId="F5DBB4EE46FE4411AAC9825880D85D41">
    <w:name w:val="F5DBB4EE46FE4411AAC9825880D85D41"/>
    <w:rsid w:val="00105B39"/>
  </w:style>
  <w:style w:type="paragraph" w:customStyle="1" w:styleId="9F510D06165746ABBC31D23611D77CE5">
    <w:name w:val="9F510D06165746ABBC31D23611D77CE5"/>
    <w:rsid w:val="00105B39"/>
  </w:style>
  <w:style w:type="paragraph" w:customStyle="1" w:styleId="9DA98D2E182046EFB095B36206718C0D">
    <w:name w:val="9DA98D2E182046EFB095B36206718C0D"/>
    <w:rsid w:val="00105B39"/>
  </w:style>
  <w:style w:type="paragraph" w:customStyle="1" w:styleId="C95EDADDB15C42C4A0ADD5B6A26FA9BE">
    <w:name w:val="C95EDADDB15C42C4A0ADD5B6A26FA9BE"/>
    <w:rsid w:val="00105B39"/>
  </w:style>
  <w:style w:type="paragraph" w:customStyle="1" w:styleId="E3FD2C57491F476881B419A626FE5E4C">
    <w:name w:val="E3FD2C57491F476881B419A626FE5E4C"/>
    <w:rsid w:val="00105B39"/>
  </w:style>
  <w:style w:type="paragraph" w:customStyle="1" w:styleId="CA2F4B1DB1F940C48D28E82DCF70551C">
    <w:name w:val="CA2F4B1DB1F940C48D28E82DCF70551C"/>
    <w:rsid w:val="00105B39"/>
  </w:style>
  <w:style w:type="paragraph" w:customStyle="1" w:styleId="8056F2D5E70F46929B5D064927A00384">
    <w:name w:val="8056F2D5E70F46929B5D064927A00384"/>
    <w:rsid w:val="00105B39"/>
  </w:style>
  <w:style w:type="paragraph" w:customStyle="1" w:styleId="BA70998B789545EBB809F2FF1B31E498">
    <w:name w:val="BA70998B789545EBB809F2FF1B31E498"/>
    <w:rsid w:val="00105B39"/>
  </w:style>
  <w:style w:type="paragraph" w:customStyle="1" w:styleId="6B59232D4AFD4A0B9FD79D4207FE8A94">
    <w:name w:val="6B59232D4AFD4A0B9FD79D4207FE8A94"/>
    <w:rsid w:val="00105B39"/>
  </w:style>
  <w:style w:type="paragraph" w:customStyle="1" w:styleId="4A623A55F95C4DBBB56B5E5A21239B08">
    <w:name w:val="4A623A55F95C4DBBB56B5E5A21239B08"/>
    <w:rsid w:val="00105B39"/>
  </w:style>
  <w:style w:type="paragraph" w:customStyle="1" w:styleId="F32FF2E5590D44E798368846CB64284F">
    <w:name w:val="F32FF2E5590D44E798368846CB64284F"/>
    <w:rsid w:val="00105B39"/>
  </w:style>
  <w:style w:type="paragraph" w:customStyle="1" w:styleId="D08C529B2D404EEDB0E36336FCEA78BB">
    <w:name w:val="D08C529B2D404EEDB0E36336FCEA78BB"/>
    <w:rsid w:val="00105B39"/>
  </w:style>
  <w:style w:type="paragraph" w:customStyle="1" w:styleId="5E6EBB380A284DA48F4561428A2F40A8">
    <w:name w:val="5E6EBB380A284DA48F4561428A2F40A8"/>
    <w:rsid w:val="00105B39"/>
  </w:style>
  <w:style w:type="paragraph" w:customStyle="1" w:styleId="2EF575227C9E405B86B54D16007618FB">
    <w:name w:val="2EF575227C9E405B86B54D16007618FB"/>
    <w:rsid w:val="00105B39"/>
  </w:style>
  <w:style w:type="paragraph" w:customStyle="1" w:styleId="EA273A70DBE749E192BA5FA0117B7747">
    <w:name w:val="EA273A70DBE749E192BA5FA0117B7747"/>
    <w:rsid w:val="00105B39"/>
  </w:style>
  <w:style w:type="paragraph" w:customStyle="1" w:styleId="D575D08162DA433DAA350C6EA57E1204">
    <w:name w:val="D575D08162DA433DAA350C6EA57E1204"/>
    <w:rsid w:val="00105B39"/>
  </w:style>
  <w:style w:type="paragraph" w:customStyle="1" w:styleId="DF80037DFF9847AA9108B99BB370285F">
    <w:name w:val="DF80037DFF9847AA9108B99BB370285F"/>
    <w:rsid w:val="00105B39"/>
  </w:style>
  <w:style w:type="paragraph" w:customStyle="1" w:styleId="0F927A85A9744F36828421D1AC674ECA">
    <w:name w:val="0F927A85A9744F36828421D1AC674ECA"/>
    <w:rsid w:val="00105B39"/>
  </w:style>
  <w:style w:type="paragraph" w:customStyle="1" w:styleId="364F50A4495F434BB9338CCF3C40570E">
    <w:name w:val="364F50A4495F434BB9338CCF3C40570E"/>
    <w:rsid w:val="00105B39"/>
  </w:style>
  <w:style w:type="paragraph" w:customStyle="1" w:styleId="822C96BA80D54CC29CFE1CF3F0268A24">
    <w:name w:val="822C96BA80D54CC29CFE1CF3F0268A24"/>
    <w:rsid w:val="00105B39"/>
  </w:style>
  <w:style w:type="paragraph" w:customStyle="1" w:styleId="8F7FBEDC78BD40ABA3BF23EE311FF1FB">
    <w:name w:val="8F7FBEDC78BD40ABA3BF23EE311FF1FB"/>
    <w:rsid w:val="00105B39"/>
  </w:style>
  <w:style w:type="paragraph" w:customStyle="1" w:styleId="431FB620283C43439210F19A810CD445">
    <w:name w:val="431FB620283C43439210F19A810CD445"/>
    <w:rsid w:val="00105B39"/>
  </w:style>
  <w:style w:type="paragraph" w:customStyle="1" w:styleId="A425DBC0554045B6825CEDEDEE15E1B4">
    <w:name w:val="A425DBC0554045B6825CEDEDEE15E1B4"/>
    <w:rsid w:val="00105B39"/>
  </w:style>
  <w:style w:type="paragraph" w:customStyle="1" w:styleId="C4377E8751E04FAB9AB604163C2D805B">
    <w:name w:val="C4377E8751E04FAB9AB604163C2D805B"/>
    <w:rsid w:val="00105B39"/>
  </w:style>
  <w:style w:type="paragraph" w:customStyle="1" w:styleId="B3C15974550A4A4692999868E21DE38A">
    <w:name w:val="B3C15974550A4A4692999868E21DE38A"/>
    <w:rsid w:val="00105B39"/>
  </w:style>
  <w:style w:type="paragraph" w:customStyle="1" w:styleId="CE012CF1FA024FE1B929E88ADD5C7358">
    <w:name w:val="CE012CF1FA024FE1B929E88ADD5C7358"/>
    <w:rsid w:val="00105B39"/>
  </w:style>
  <w:style w:type="paragraph" w:customStyle="1" w:styleId="0CACCF871E6440369782D306CDF1D277">
    <w:name w:val="0CACCF871E6440369782D306CDF1D277"/>
    <w:rsid w:val="00105B39"/>
  </w:style>
  <w:style w:type="paragraph" w:customStyle="1" w:styleId="DAF4FB846EBA4D4BBC86A43841F264DE">
    <w:name w:val="DAF4FB846EBA4D4BBC86A43841F264DE"/>
    <w:rsid w:val="00105B39"/>
  </w:style>
  <w:style w:type="paragraph" w:customStyle="1" w:styleId="8455876EC7874C62960ADBD62BB689CF">
    <w:name w:val="8455876EC7874C62960ADBD62BB689CF"/>
    <w:rsid w:val="00105B39"/>
  </w:style>
  <w:style w:type="paragraph" w:customStyle="1" w:styleId="5DE5FCEBA3024205BF40353B2BF00270">
    <w:name w:val="5DE5FCEBA3024205BF40353B2BF00270"/>
    <w:rsid w:val="00105B39"/>
  </w:style>
  <w:style w:type="paragraph" w:customStyle="1" w:styleId="DABF47D1C86A43A19A2003838A9DEBE1">
    <w:name w:val="DABF47D1C86A43A19A2003838A9DEBE1"/>
    <w:rsid w:val="00105B39"/>
  </w:style>
  <w:style w:type="paragraph" w:customStyle="1" w:styleId="ACC37B771279431F91A59AF562443169">
    <w:name w:val="ACC37B771279431F91A59AF562443169"/>
    <w:rsid w:val="00105B39"/>
  </w:style>
  <w:style w:type="paragraph" w:customStyle="1" w:styleId="6C92D8813F6742878E8DCB87D3A4AAF5">
    <w:name w:val="6C92D8813F6742878E8DCB87D3A4AAF5"/>
    <w:rsid w:val="00105B39"/>
  </w:style>
  <w:style w:type="paragraph" w:customStyle="1" w:styleId="A81608DB7DBE49DD8E9431F4C022A647">
    <w:name w:val="A81608DB7DBE49DD8E9431F4C022A647"/>
    <w:rsid w:val="00105B39"/>
  </w:style>
  <w:style w:type="paragraph" w:customStyle="1" w:styleId="9E3DFBD1DF5E48728DE27F80397F9A27">
    <w:name w:val="9E3DFBD1DF5E48728DE27F80397F9A27"/>
    <w:rsid w:val="00105B39"/>
  </w:style>
  <w:style w:type="paragraph" w:customStyle="1" w:styleId="90C8314568214C40BB824641D33C69E7">
    <w:name w:val="90C8314568214C40BB824641D33C69E7"/>
    <w:rsid w:val="00105B39"/>
  </w:style>
  <w:style w:type="paragraph" w:customStyle="1" w:styleId="59C24B90D819415EA7647B871ABC736B">
    <w:name w:val="59C24B90D819415EA7647B871ABC736B"/>
    <w:rsid w:val="00105B39"/>
  </w:style>
  <w:style w:type="paragraph" w:customStyle="1" w:styleId="8E73DC919DCA4A2DA32352BB3E8A8235">
    <w:name w:val="8E73DC919DCA4A2DA32352BB3E8A8235"/>
    <w:rsid w:val="00105B39"/>
  </w:style>
  <w:style w:type="paragraph" w:customStyle="1" w:styleId="0D55CA0591F448DC928B064B70E39493">
    <w:name w:val="0D55CA0591F448DC928B064B70E39493"/>
    <w:rsid w:val="00105B39"/>
  </w:style>
  <w:style w:type="paragraph" w:customStyle="1" w:styleId="138740349D674AB3B51AE68B82E92438">
    <w:name w:val="138740349D674AB3B51AE68B82E92438"/>
    <w:rsid w:val="00105B39"/>
  </w:style>
  <w:style w:type="paragraph" w:customStyle="1" w:styleId="9306F83654F04C5B855E5C4A193AC7BB">
    <w:name w:val="9306F83654F04C5B855E5C4A193AC7BB"/>
    <w:rsid w:val="00105B39"/>
  </w:style>
  <w:style w:type="paragraph" w:customStyle="1" w:styleId="098ACD2461414700875C471A992B0BA8">
    <w:name w:val="098ACD2461414700875C471A992B0BA8"/>
    <w:rsid w:val="00105B39"/>
  </w:style>
  <w:style w:type="paragraph" w:customStyle="1" w:styleId="7611473ED5274CC5A80DE42276D54309">
    <w:name w:val="7611473ED5274CC5A80DE42276D54309"/>
    <w:rsid w:val="00105B39"/>
  </w:style>
  <w:style w:type="paragraph" w:customStyle="1" w:styleId="796612D90CCD4DCA89ACCDAC3F8E5B9C">
    <w:name w:val="796612D90CCD4DCA89ACCDAC3F8E5B9C"/>
    <w:rsid w:val="00105B39"/>
  </w:style>
  <w:style w:type="paragraph" w:customStyle="1" w:styleId="332A5DE825C8430691F390545BE4B291">
    <w:name w:val="332A5DE825C8430691F390545BE4B291"/>
    <w:rsid w:val="00105B39"/>
  </w:style>
  <w:style w:type="paragraph" w:customStyle="1" w:styleId="45CF3373A7974A0095B9C3BE594F7871">
    <w:name w:val="45CF3373A7974A0095B9C3BE594F7871"/>
    <w:rsid w:val="00105B39"/>
  </w:style>
  <w:style w:type="paragraph" w:customStyle="1" w:styleId="1302D946DB054ABE97E2C75283E1EEFC">
    <w:name w:val="1302D946DB054ABE97E2C75283E1EEFC"/>
    <w:rsid w:val="00105B39"/>
  </w:style>
  <w:style w:type="paragraph" w:customStyle="1" w:styleId="B82819FA79F642CD8C6F0622877C164E">
    <w:name w:val="B82819FA79F642CD8C6F0622877C164E"/>
    <w:rsid w:val="00105B39"/>
  </w:style>
  <w:style w:type="paragraph" w:customStyle="1" w:styleId="E2496B2051D74AC1BA12D8BD4696C0AA">
    <w:name w:val="E2496B2051D74AC1BA12D8BD4696C0AA"/>
    <w:rsid w:val="00105B39"/>
  </w:style>
  <w:style w:type="paragraph" w:customStyle="1" w:styleId="0A37935F11894749B9BDF8CD582C09E3">
    <w:name w:val="0A37935F11894749B9BDF8CD582C09E3"/>
    <w:rsid w:val="00105B39"/>
  </w:style>
  <w:style w:type="paragraph" w:customStyle="1" w:styleId="C6406127A15C4653991064001EC6786C">
    <w:name w:val="C6406127A15C4653991064001EC6786C"/>
    <w:rsid w:val="00105B39"/>
  </w:style>
  <w:style w:type="paragraph" w:customStyle="1" w:styleId="49BA18BB04E94DD5B16A20F29FDDE640">
    <w:name w:val="49BA18BB04E94DD5B16A20F29FDDE640"/>
    <w:rsid w:val="00105B39"/>
  </w:style>
  <w:style w:type="paragraph" w:customStyle="1" w:styleId="A5AFA30DB90C4F0D910B8E65A55F918E">
    <w:name w:val="A5AFA30DB90C4F0D910B8E65A55F918E"/>
    <w:rsid w:val="00105B39"/>
  </w:style>
  <w:style w:type="paragraph" w:customStyle="1" w:styleId="8D2422136E014E83AACF661CEE8D58C7">
    <w:name w:val="8D2422136E014E83AACF661CEE8D58C7"/>
    <w:rsid w:val="00105B39"/>
  </w:style>
  <w:style w:type="paragraph" w:customStyle="1" w:styleId="363288C42B114D919406440102028093">
    <w:name w:val="363288C42B114D919406440102028093"/>
    <w:rsid w:val="00105B39"/>
  </w:style>
  <w:style w:type="paragraph" w:customStyle="1" w:styleId="4EA8611BE51D4C009445BD7443ACB067">
    <w:name w:val="4EA8611BE51D4C009445BD7443ACB067"/>
    <w:rsid w:val="00105B39"/>
  </w:style>
  <w:style w:type="paragraph" w:customStyle="1" w:styleId="564AF24E5FFC4ADE964BB3CACF0A849F">
    <w:name w:val="564AF24E5FFC4ADE964BB3CACF0A849F"/>
    <w:rsid w:val="00105B39"/>
  </w:style>
  <w:style w:type="paragraph" w:customStyle="1" w:styleId="A9608B87B3E740D991174BE03368C699">
    <w:name w:val="A9608B87B3E740D991174BE03368C699"/>
    <w:rsid w:val="00105B39"/>
  </w:style>
  <w:style w:type="paragraph" w:customStyle="1" w:styleId="D26A124DBD134246B8A4BEF33A6D6296">
    <w:name w:val="D26A124DBD134246B8A4BEF33A6D6296"/>
    <w:rsid w:val="00105B39"/>
  </w:style>
  <w:style w:type="paragraph" w:customStyle="1" w:styleId="F55F1E24FC694FA4B20A528A8E79035E">
    <w:name w:val="F55F1E24FC694FA4B20A528A8E79035E"/>
    <w:rsid w:val="00105B39"/>
  </w:style>
  <w:style w:type="paragraph" w:customStyle="1" w:styleId="071B8F5EE1E04DECBC12EEFFCC4AE964">
    <w:name w:val="071B8F5EE1E04DECBC12EEFFCC4AE964"/>
    <w:rsid w:val="00105B39"/>
  </w:style>
  <w:style w:type="paragraph" w:customStyle="1" w:styleId="B6AE3F7150304E1D9E11A876F2D4C30D">
    <w:name w:val="B6AE3F7150304E1D9E11A876F2D4C30D"/>
    <w:rsid w:val="00105B39"/>
  </w:style>
  <w:style w:type="paragraph" w:customStyle="1" w:styleId="CC3F5BA67E394B649FB5F1D5DD279954">
    <w:name w:val="CC3F5BA67E394B649FB5F1D5DD279954"/>
    <w:rsid w:val="00105B39"/>
  </w:style>
  <w:style w:type="paragraph" w:customStyle="1" w:styleId="27751A8EF8844145944518B7682F89C9">
    <w:name w:val="27751A8EF8844145944518B7682F89C9"/>
    <w:rsid w:val="00105B39"/>
  </w:style>
  <w:style w:type="paragraph" w:customStyle="1" w:styleId="7FFCA66F7B60489AB356C0B453526EFA">
    <w:name w:val="7FFCA66F7B60489AB356C0B453526EFA"/>
    <w:rsid w:val="00105B39"/>
  </w:style>
  <w:style w:type="paragraph" w:customStyle="1" w:styleId="3D51EBE17B924704A1CCF973BB133BEB">
    <w:name w:val="3D51EBE17B924704A1CCF973BB133BEB"/>
    <w:rsid w:val="00105B39"/>
  </w:style>
  <w:style w:type="paragraph" w:customStyle="1" w:styleId="3A5D507D151E42BBBB32161B5F0BDE15">
    <w:name w:val="3A5D507D151E42BBBB32161B5F0BDE15"/>
    <w:rsid w:val="00105B39"/>
  </w:style>
  <w:style w:type="paragraph" w:customStyle="1" w:styleId="EB6136E667654656B1C6BB197D44BE29">
    <w:name w:val="EB6136E667654656B1C6BB197D44BE29"/>
    <w:rsid w:val="00105B39"/>
  </w:style>
  <w:style w:type="paragraph" w:customStyle="1" w:styleId="77CF7F3E92884304A907F1D62FA88148">
    <w:name w:val="77CF7F3E92884304A907F1D62FA88148"/>
    <w:rsid w:val="00105B39"/>
  </w:style>
  <w:style w:type="paragraph" w:customStyle="1" w:styleId="1537DAC6AF6845ED9909D2E260E367B5">
    <w:name w:val="1537DAC6AF6845ED9909D2E260E367B5"/>
    <w:rsid w:val="00105B39"/>
  </w:style>
  <w:style w:type="paragraph" w:customStyle="1" w:styleId="A1217F288CB2433383CD46D11FF284F3">
    <w:name w:val="A1217F288CB2433383CD46D11FF284F3"/>
    <w:rsid w:val="00105B39"/>
  </w:style>
  <w:style w:type="paragraph" w:customStyle="1" w:styleId="A8987E4560F7406E9E0814A68DF702D9">
    <w:name w:val="A8987E4560F7406E9E0814A68DF702D9"/>
    <w:rsid w:val="00105B39"/>
  </w:style>
  <w:style w:type="paragraph" w:customStyle="1" w:styleId="612344B10B22402BAB535EFED360E5E1">
    <w:name w:val="612344B10B22402BAB535EFED360E5E1"/>
    <w:rsid w:val="00105B39"/>
  </w:style>
  <w:style w:type="paragraph" w:customStyle="1" w:styleId="2C038A28E6174E32ABDC38B2E0756246">
    <w:name w:val="2C038A28E6174E32ABDC38B2E0756246"/>
    <w:rsid w:val="00105B39"/>
  </w:style>
  <w:style w:type="paragraph" w:customStyle="1" w:styleId="A7D1E7028F5E45F1B2305F40BAB24AD7">
    <w:name w:val="A7D1E7028F5E45F1B2305F40BAB24AD7"/>
    <w:rsid w:val="00105B39"/>
  </w:style>
  <w:style w:type="paragraph" w:customStyle="1" w:styleId="05C80FDE4F024ED3806A974BB63C6BF1">
    <w:name w:val="05C80FDE4F024ED3806A974BB63C6BF1"/>
    <w:rsid w:val="00105B39"/>
  </w:style>
  <w:style w:type="paragraph" w:customStyle="1" w:styleId="89114EA5DFF3487ABF5FA53E074C5CCB">
    <w:name w:val="89114EA5DFF3487ABF5FA53E074C5CCB"/>
    <w:rsid w:val="00105B39"/>
  </w:style>
  <w:style w:type="paragraph" w:customStyle="1" w:styleId="25BA8FA4261941F6A996E313A9F2BCC8">
    <w:name w:val="25BA8FA4261941F6A996E313A9F2BCC8"/>
    <w:rsid w:val="00105B39"/>
  </w:style>
  <w:style w:type="paragraph" w:customStyle="1" w:styleId="7060AAA9728844C0B33288C93ACAF931">
    <w:name w:val="7060AAA9728844C0B33288C93ACAF931"/>
    <w:rsid w:val="00105B39"/>
  </w:style>
  <w:style w:type="paragraph" w:customStyle="1" w:styleId="FAA0C298F34A497698542F8D2E25EABA">
    <w:name w:val="FAA0C298F34A497698542F8D2E25EABA"/>
    <w:rsid w:val="00105B39"/>
  </w:style>
  <w:style w:type="paragraph" w:customStyle="1" w:styleId="A1AF0631A2A5442D8BFC9BEA9E2FE2E0">
    <w:name w:val="A1AF0631A2A5442D8BFC9BEA9E2FE2E0"/>
    <w:rsid w:val="00105B39"/>
  </w:style>
  <w:style w:type="paragraph" w:customStyle="1" w:styleId="90DC3375E72848B1BD30BF7182F46724">
    <w:name w:val="90DC3375E72848B1BD30BF7182F46724"/>
    <w:rsid w:val="00105B39"/>
  </w:style>
  <w:style w:type="paragraph" w:customStyle="1" w:styleId="A00BFA9ED6F74EE3A19E5D385351F8AE">
    <w:name w:val="A00BFA9ED6F74EE3A19E5D385351F8AE"/>
    <w:rsid w:val="00105B39"/>
  </w:style>
  <w:style w:type="paragraph" w:customStyle="1" w:styleId="05EAA2928A994F8F9F23BE77EBFED452">
    <w:name w:val="05EAA2928A994F8F9F23BE77EBFED452"/>
    <w:rsid w:val="00105B39"/>
  </w:style>
  <w:style w:type="paragraph" w:customStyle="1" w:styleId="A990B50383E049B5946D58E1753B130E">
    <w:name w:val="A990B50383E049B5946D58E1753B130E"/>
    <w:rsid w:val="00105B39"/>
  </w:style>
  <w:style w:type="paragraph" w:customStyle="1" w:styleId="324927200DEC4FF88C1106F3584C5402">
    <w:name w:val="324927200DEC4FF88C1106F3584C5402"/>
    <w:rsid w:val="00105B39"/>
  </w:style>
  <w:style w:type="paragraph" w:customStyle="1" w:styleId="1A6FEBB0952B4C9D9BA3463CF38C182C">
    <w:name w:val="1A6FEBB0952B4C9D9BA3463CF38C182C"/>
    <w:rsid w:val="00105B39"/>
  </w:style>
  <w:style w:type="paragraph" w:customStyle="1" w:styleId="1B29950DF120494BAFCD3167963EE28B">
    <w:name w:val="1B29950DF120494BAFCD3167963EE28B"/>
    <w:rsid w:val="00105B39"/>
  </w:style>
  <w:style w:type="paragraph" w:customStyle="1" w:styleId="764242BE76604A2BBB6EBDAEEAD19376">
    <w:name w:val="764242BE76604A2BBB6EBDAEEAD19376"/>
    <w:rsid w:val="00105B39"/>
  </w:style>
  <w:style w:type="paragraph" w:customStyle="1" w:styleId="6DC0A899A1734FC3AF0B244AAA2259CD">
    <w:name w:val="6DC0A899A1734FC3AF0B244AAA2259CD"/>
    <w:rsid w:val="00105B39"/>
  </w:style>
  <w:style w:type="paragraph" w:customStyle="1" w:styleId="E46E0B38FB7C4E479235FC6A12A17F6A">
    <w:name w:val="E46E0B38FB7C4E479235FC6A12A17F6A"/>
    <w:rsid w:val="00105B39"/>
  </w:style>
  <w:style w:type="paragraph" w:customStyle="1" w:styleId="49C55408C12A45529674A7FD0B3EA20C">
    <w:name w:val="49C55408C12A45529674A7FD0B3EA20C"/>
    <w:rsid w:val="00105B39"/>
  </w:style>
  <w:style w:type="paragraph" w:customStyle="1" w:styleId="A03EDAA4AF3A4C81B13081FF24CE5600">
    <w:name w:val="A03EDAA4AF3A4C81B13081FF24CE5600"/>
    <w:rsid w:val="00105B39"/>
  </w:style>
  <w:style w:type="paragraph" w:customStyle="1" w:styleId="5844E40CA13C461692B1CC8A5FDAE815">
    <w:name w:val="5844E40CA13C461692B1CC8A5FDAE815"/>
    <w:rsid w:val="00105B39"/>
  </w:style>
  <w:style w:type="paragraph" w:customStyle="1" w:styleId="CB2F8081660D474EBFF36F61E5E3BB63">
    <w:name w:val="CB2F8081660D474EBFF36F61E5E3BB63"/>
    <w:rsid w:val="00105B39"/>
  </w:style>
  <w:style w:type="paragraph" w:customStyle="1" w:styleId="3FE2C3840248424C9346AF8519E38A70">
    <w:name w:val="3FE2C3840248424C9346AF8519E38A70"/>
    <w:rsid w:val="00105B39"/>
  </w:style>
  <w:style w:type="paragraph" w:customStyle="1" w:styleId="A391578852BF4C2487251776CD5712D3">
    <w:name w:val="A391578852BF4C2487251776CD5712D3"/>
    <w:rsid w:val="00105B39"/>
  </w:style>
  <w:style w:type="paragraph" w:customStyle="1" w:styleId="65A457E05FF44807BCF900D9B1D8036D">
    <w:name w:val="65A457E05FF44807BCF900D9B1D8036D"/>
    <w:rsid w:val="00105B39"/>
  </w:style>
  <w:style w:type="paragraph" w:customStyle="1" w:styleId="56E7514464774FEF9A73AC522ABC40BC">
    <w:name w:val="56E7514464774FEF9A73AC522ABC40BC"/>
    <w:rsid w:val="00105B39"/>
  </w:style>
  <w:style w:type="paragraph" w:customStyle="1" w:styleId="E0099DDB009A42A29DBE2A6FB70773D9">
    <w:name w:val="E0099DDB009A42A29DBE2A6FB70773D9"/>
    <w:rsid w:val="00105B39"/>
  </w:style>
  <w:style w:type="paragraph" w:customStyle="1" w:styleId="550F17E5E34246D1AAACA03BBBEF9C9A">
    <w:name w:val="550F17E5E34246D1AAACA03BBBEF9C9A"/>
    <w:rsid w:val="00105B39"/>
  </w:style>
  <w:style w:type="paragraph" w:customStyle="1" w:styleId="DD7593ED5995433D996BC360827B8538">
    <w:name w:val="DD7593ED5995433D996BC360827B8538"/>
    <w:rsid w:val="00105B39"/>
  </w:style>
  <w:style w:type="paragraph" w:customStyle="1" w:styleId="64CE305732044DADBEE55C29486BD184">
    <w:name w:val="64CE305732044DADBEE55C29486BD184"/>
    <w:rsid w:val="00105B39"/>
  </w:style>
  <w:style w:type="paragraph" w:customStyle="1" w:styleId="970A3D5E6F3F4EF4980F2DDB65C590A4">
    <w:name w:val="970A3D5E6F3F4EF4980F2DDB65C590A4"/>
    <w:rsid w:val="00105B39"/>
  </w:style>
  <w:style w:type="paragraph" w:customStyle="1" w:styleId="AA92326516B34FBB8E5197529FB0E7FC">
    <w:name w:val="AA92326516B34FBB8E5197529FB0E7FC"/>
    <w:rsid w:val="00105B39"/>
  </w:style>
  <w:style w:type="paragraph" w:customStyle="1" w:styleId="F9E1DE9D716E4F91B00CC9D2A6BD4D61">
    <w:name w:val="F9E1DE9D716E4F91B00CC9D2A6BD4D61"/>
    <w:rsid w:val="00105B39"/>
  </w:style>
  <w:style w:type="paragraph" w:customStyle="1" w:styleId="FFA1E49612C94DA9BB7AC56D8BF3FD8F">
    <w:name w:val="FFA1E49612C94DA9BB7AC56D8BF3FD8F"/>
    <w:rsid w:val="00105B39"/>
  </w:style>
  <w:style w:type="paragraph" w:customStyle="1" w:styleId="3782933114F04F2E8F5562CDEA052770">
    <w:name w:val="3782933114F04F2E8F5562CDEA052770"/>
    <w:rsid w:val="00105B39"/>
  </w:style>
  <w:style w:type="paragraph" w:customStyle="1" w:styleId="A3448D606E9849D68844CCAF11435EB7">
    <w:name w:val="A3448D606E9849D68844CCAF11435EB7"/>
    <w:rsid w:val="00105B39"/>
  </w:style>
  <w:style w:type="paragraph" w:customStyle="1" w:styleId="294132BB0DB04A62AE8D9C0C690FA968">
    <w:name w:val="294132BB0DB04A62AE8D9C0C690FA968"/>
    <w:rsid w:val="00105B39"/>
  </w:style>
  <w:style w:type="paragraph" w:customStyle="1" w:styleId="8B0A9AF25CD04BBD90034CC78C79EBA5">
    <w:name w:val="8B0A9AF25CD04BBD90034CC78C79EBA5"/>
    <w:rsid w:val="00105B39"/>
  </w:style>
  <w:style w:type="paragraph" w:customStyle="1" w:styleId="32CFA3314F5B4A2CB229979AA7213A36">
    <w:name w:val="32CFA3314F5B4A2CB229979AA7213A36"/>
    <w:rsid w:val="00105B39"/>
  </w:style>
  <w:style w:type="paragraph" w:customStyle="1" w:styleId="1BB60276B8894818A6E10167209E13AF">
    <w:name w:val="1BB60276B8894818A6E10167209E13AF"/>
    <w:rsid w:val="00105B39"/>
  </w:style>
  <w:style w:type="paragraph" w:customStyle="1" w:styleId="C3710F1AA087486B8671F6B3A0373F5A">
    <w:name w:val="C3710F1AA087486B8671F6B3A0373F5A"/>
    <w:rsid w:val="00105B39"/>
  </w:style>
  <w:style w:type="paragraph" w:customStyle="1" w:styleId="13AD2F049A6D421BBF16692DAD0D4595">
    <w:name w:val="13AD2F049A6D421BBF16692DAD0D4595"/>
    <w:rsid w:val="00105B39"/>
  </w:style>
  <w:style w:type="paragraph" w:customStyle="1" w:styleId="6C7AD88AEA144F9FBDAF8C3D6BFAB4B7">
    <w:name w:val="6C7AD88AEA144F9FBDAF8C3D6BFAB4B7"/>
    <w:rsid w:val="00105B39"/>
  </w:style>
  <w:style w:type="paragraph" w:customStyle="1" w:styleId="56FC51E26BDE4B3C84D2E46924F51887">
    <w:name w:val="56FC51E26BDE4B3C84D2E46924F51887"/>
    <w:rsid w:val="00105B39"/>
  </w:style>
  <w:style w:type="paragraph" w:customStyle="1" w:styleId="A58B462AEB77435BA7C3941D649FC601">
    <w:name w:val="A58B462AEB77435BA7C3941D649FC601"/>
    <w:rsid w:val="00105B39"/>
  </w:style>
  <w:style w:type="paragraph" w:customStyle="1" w:styleId="22129ED7359B4296AC221E3403695432">
    <w:name w:val="22129ED7359B4296AC221E3403695432"/>
    <w:rsid w:val="00105B39"/>
  </w:style>
  <w:style w:type="paragraph" w:customStyle="1" w:styleId="11C34D10537C4BAFBAB8C4E0266BD249">
    <w:name w:val="11C34D10537C4BAFBAB8C4E0266BD249"/>
    <w:rsid w:val="00105B39"/>
  </w:style>
  <w:style w:type="paragraph" w:customStyle="1" w:styleId="33816336916F4CF692364F88C37E8E44">
    <w:name w:val="33816336916F4CF692364F88C37E8E44"/>
    <w:rsid w:val="00105B39"/>
  </w:style>
  <w:style w:type="paragraph" w:customStyle="1" w:styleId="DA66745B7F164179BABCEC67C84617D9">
    <w:name w:val="DA66745B7F164179BABCEC67C84617D9"/>
    <w:rsid w:val="00105B39"/>
  </w:style>
  <w:style w:type="paragraph" w:customStyle="1" w:styleId="0502474EDF0D4E7AA8AB314CD6003564">
    <w:name w:val="0502474EDF0D4E7AA8AB314CD6003564"/>
    <w:rsid w:val="00105B39"/>
  </w:style>
  <w:style w:type="paragraph" w:customStyle="1" w:styleId="484FEB22A88A40A991184A2C44D2409C">
    <w:name w:val="484FEB22A88A40A991184A2C44D2409C"/>
    <w:rsid w:val="00105B39"/>
  </w:style>
  <w:style w:type="paragraph" w:customStyle="1" w:styleId="41661974C7814F5E99D7210896CF631E">
    <w:name w:val="41661974C7814F5E99D7210896CF631E"/>
    <w:rsid w:val="00105B39"/>
  </w:style>
  <w:style w:type="paragraph" w:customStyle="1" w:styleId="BDAC0E79A9BD408EBA6132F7F5C27008">
    <w:name w:val="BDAC0E79A9BD408EBA6132F7F5C27008"/>
    <w:rsid w:val="00105B39"/>
  </w:style>
  <w:style w:type="paragraph" w:customStyle="1" w:styleId="72349A69CBC648BFB10D42CFD4554DD8">
    <w:name w:val="72349A69CBC648BFB10D42CFD4554DD8"/>
    <w:rsid w:val="00105B39"/>
  </w:style>
  <w:style w:type="paragraph" w:customStyle="1" w:styleId="AF2B4FC2B6F54D8E8BE1C0C8DF0C769C">
    <w:name w:val="AF2B4FC2B6F54D8E8BE1C0C8DF0C769C"/>
    <w:rsid w:val="00105B39"/>
  </w:style>
  <w:style w:type="paragraph" w:customStyle="1" w:styleId="D5F08AADFCEA447D821A36214026C797">
    <w:name w:val="D5F08AADFCEA447D821A36214026C797"/>
    <w:rsid w:val="00105B39"/>
  </w:style>
  <w:style w:type="paragraph" w:customStyle="1" w:styleId="531E4CCE66E0438B9278E0E879A6691C">
    <w:name w:val="531E4CCE66E0438B9278E0E879A6691C"/>
    <w:rsid w:val="00105B39"/>
  </w:style>
  <w:style w:type="paragraph" w:customStyle="1" w:styleId="4ABEE52543F94FA89CE2A6CACB7D1175">
    <w:name w:val="4ABEE52543F94FA89CE2A6CACB7D1175"/>
    <w:rsid w:val="00105B39"/>
  </w:style>
  <w:style w:type="paragraph" w:customStyle="1" w:styleId="AE31A1EE49F647429A2991B0D1FAD5BE">
    <w:name w:val="AE31A1EE49F647429A2991B0D1FAD5BE"/>
    <w:rsid w:val="00105B39"/>
  </w:style>
  <w:style w:type="paragraph" w:customStyle="1" w:styleId="F9EBF4AEFD8844EB96C5D521E0C4B392">
    <w:name w:val="F9EBF4AEFD8844EB96C5D521E0C4B392"/>
    <w:rsid w:val="00105B39"/>
  </w:style>
  <w:style w:type="paragraph" w:customStyle="1" w:styleId="C4994F8E60E54F8DA9798F65C17AFC6B">
    <w:name w:val="C4994F8E60E54F8DA9798F65C17AFC6B"/>
    <w:rsid w:val="00105B39"/>
  </w:style>
  <w:style w:type="paragraph" w:customStyle="1" w:styleId="D95F53CBD53E4962B609C10B37DFECEC">
    <w:name w:val="D95F53CBD53E4962B609C10B37DFECEC"/>
    <w:rsid w:val="00105B39"/>
  </w:style>
  <w:style w:type="paragraph" w:customStyle="1" w:styleId="47F333D2E1184B6A8714B88F279628FE">
    <w:name w:val="47F333D2E1184B6A8714B88F279628FE"/>
    <w:rsid w:val="00105B39"/>
  </w:style>
  <w:style w:type="paragraph" w:customStyle="1" w:styleId="68C486733D974C33B3BFDE486D5AE078">
    <w:name w:val="68C486733D974C33B3BFDE486D5AE078"/>
    <w:rsid w:val="00105B39"/>
  </w:style>
  <w:style w:type="paragraph" w:customStyle="1" w:styleId="8CBD6E38BD0445BCA03588BE3469673C">
    <w:name w:val="8CBD6E38BD0445BCA03588BE3469673C"/>
    <w:rsid w:val="00105B39"/>
  </w:style>
  <w:style w:type="paragraph" w:customStyle="1" w:styleId="A749E927C0AF41A5BC150952D334BF17">
    <w:name w:val="A749E927C0AF41A5BC150952D334BF17"/>
    <w:rsid w:val="00105B39"/>
  </w:style>
  <w:style w:type="paragraph" w:customStyle="1" w:styleId="AE9FADF3C61D4A7AA3505004308F713F">
    <w:name w:val="AE9FADF3C61D4A7AA3505004308F713F"/>
    <w:rsid w:val="00105B39"/>
  </w:style>
  <w:style w:type="paragraph" w:customStyle="1" w:styleId="A3BF4020EFF746F185A9841806604320">
    <w:name w:val="A3BF4020EFF746F185A9841806604320"/>
    <w:rsid w:val="00105B39"/>
  </w:style>
  <w:style w:type="paragraph" w:customStyle="1" w:styleId="992C7D32D1A249BBB32C994910998C93">
    <w:name w:val="992C7D32D1A249BBB32C994910998C93"/>
    <w:rsid w:val="00105B39"/>
  </w:style>
  <w:style w:type="paragraph" w:customStyle="1" w:styleId="98E7DF78C3AE4E37A5EC61BF4D514C29">
    <w:name w:val="98E7DF78C3AE4E37A5EC61BF4D514C29"/>
    <w:rsid w:val="00105B39"/>
  </w:style>
  <w:style w:type="paragraph" w:customStyle="1" w:styleId="57C45C12407A43A8B338417DFC996DB2">
    <w:name w:val="57C45C12407A43A8B338417DFC996DB2"/>
    <w:rsid w:val="00105B39"/>
  </w:style>
  <w:style w:type="paragraph" w:customStyle="1" w:styleId="29180FB7822C4224BE01938CFB025DD0">
    <w:name w:val="29180FB7822C4224BE01938CFB025DD0"/>
    <w:rsid w:val="00105B39"/>
  </w:style>
  <w:style w:type="paragraph" w:customStyle="1" w:styleId="3064509F237A46958E2151C2B8DAA8B4">
    <w:name w:val="3064509F237A46958E2151C2B8DAA8B4"/>
    <w:rsid w:val="00105B39"/>
  </w:style>
  <w:style w:type="paragraph" w:customStyle="1" w:styleId="EA61A50D4FD0436A9F6DAC0649449E7B">
    <w:name w:val="EA61A50D4FD0436A9F6DAC0649449E7B"/>
    <w:rsid w:val="00105B39"/>
  </w:style>
  <w:style w:type="paragraph" w:customStyle="1" w:styleId="99DC7A50C996408DB2AF564DC758B38F">
    <w:name w:val="99DC7A50C996408DB2AF564DC758B38F"/>
    <w:rsid w:val="00105B39"/>
  </w:style>
  <w:style w:type="paragraph" w:customStyle="1" w:styleId="CB4FF9D853B34216A3685917088C0283">
    <w:name w:val="CB4FF9D853B34216A3685917088C0283"/>
    <w:rsid w:val="00105B39"/>
  </w:style>
  <w:style w:type="paragraph" w:customStyle="1" w:styleId="47ADC69BC367440893452DA5B2D9A7A5">
    <w:name w:val="47ADC69BC367440893452DA5B2D9A7A5"/>
    <w:rsid w:val="00105B39"/>
  </w:style>
  <w:style w:type="paragraph" w:customStyle="1" w:styleId="54A171EEE3F940C4A8352B6CEA24E49D">
    <w:name w:val="54A171EEE3F940C4A8352B6CEA24E49D"/>
    <w:rsid w:val="00105B39"/>
  </w:style>
  <w:style w:type="paragraph" w:customStyle="1" w:styleId="F0131B6AF1664504889EFAB17A45BC43">
    <w:name w:val="F0131B6AF1664504889EFAB17A45BC43"/>
    <w:rsid w:val="00105B39"/>
  </w:style>
  <w:style w:type="paragraph" w:customStyle="1" w:styleId="D923332D1D654A6EB7899D7FB28C2014">
    <w:name w:val="D923332D1D654A6EB7899D7FB28C2014"/>
    <w:rsid w:val="00105B39"/>
  </w:style>
  <w:style w:type="paragraph" w:customStyle="1" w:styleId="4203C0613EDB4A4A9ADC242EDA65027C">
    <w:name w:val="4203C0613EDB4A4A9ADC242EDA65027C"/>
    <w:rsid w:val="00105B39"/>
  </w:style>
  <w:style w:type="paragraph" w:customStyle="1" w:styleId="29647928290B49E9B993C9426D9A9909">
    <w:name w:val="29647928290B49E9B993C9426D9A9909"/>
    <w:rsid w:val="00105B39"/>
  </w:style>
  <w:style w:type="paragraph" w:customStyle="1" w:styleId="31D5DB2494DD45EC85E4F1B23087311A">
    <w:name w:val="31D5DB2494DD45EC85E4F1B23087311A"/>
    <w:rsid w:val="00105B39"/>
  </w:style>
  <w:style w:type="paragraph" w:customStyle="1" w:styleId="EF560F89839A4B56BE8D98C7EA1C7B2C">
    <w:name w:val="EF560F89839A4B56BE8D98C7EA1C7B2C"/>
    <w:rsid w:val="00105B39"/>
  </w:style>
  <w:style w:type="paragraph" w:customStyle="1" w:styleId="C5628BBF49454A6BB77DEFDE15E2C7EC">
    <w:name w:val="C5628BBF49454A6BB77DEFDE15E2C7EC"/>
    <w:rsid w:val="00105B39"/>
  </w:style>
  <w:style w:type="paragraph" w:customStyle="1" w:styleId="259F7C733E704C579B652567A34100F0">
    <w:name w:val="259F7C733E704C579B652567A34100F0"/>
    <w:rsid w:val="00105B39"/>
  </w:style>
  <w:style w:type="paragraph" w:customStyle="1" w:styleId="93F72F06D4FD407ABCCC4C9FCDCE3E8B">
    <w:name w:val="93F72F06D4FD407ABCCC4C9FCDCE3E8B"/>
    <w:rsid w:val="00105B39"/>
  </w:style>
  <w:style w:type="paragraph" w:customStyle="1" w:styleId="90328806558E431E95612AE16909297A">
    <w:name w:val="90328806558E431E95612AE16909297A"/>
    <w:rsid w:val="00105B39"/>
  </w:style>
  <w:style w:type="paragraph" w:customStyle="1" w:styleId="48F9745726324FA0BE8A5D6A2AF97341">
    <w:name w:val="48F9745726324FA0BE8A5D6A2AF97341"/>
    <w:rsid w:val="00105B39"/>
  </w:style>
  <w:style w:type="paragraph" w:customStyle="1" w:styleId="5F114D598AE74306BEC995DECA9C4131">
    <w:name w:val="5F114D598AE74306BEC995DECA9C4131"/>
    <w:rsid w:val="00105B39"/>
  </w:style>
  <w:style w:type="paragraph" w:customStyle="1" w:styleId="6F2F9EEBBDF740C79A849666F766783D">
    <w:name w:val="6F2F9EEBBDF740C79A849666F766783D"/>
    <w:rsid w:val="00105B39"/>
  </w:style>
  <w:style w:type="paragraph" w:customStyle="1" w:styleId="EEB81B3EC30C40499A7621C501422CF8">
    <w:name w:val="EEB81B3EC30C40499A7621C501422CF8"/>
    <w:rsid w:val="00105B39"/>
  </w:style>
  <w:style w:type="paragraph" w:customStyle="1" w:styleId="A0D84FAB38F44F6299EAE461334E00E7">
    <w:name w:val="A0D84FAB38F44F6299EAE461334E00E7"/>
    <w:rsid w:val="00105B39"/>
  </w:style>
  <w:style w:type="paragraph" w:customStyle="1" w:styleId="A742FE4EC1CB48FCB718166D209933E4">
    <w:name w:val="A742FE4EC1CB48FCB718166D209933E4"/>
    <w:rsid w:val="00105B39"/>
  </w:style>
  <w:style w:type="paragraph" w:customStyle="1" w:styleId="CEE9C0FB7E70483B83E9D4BC94C3CA2D">
    <w:name w:val="CEE9C0FB7E70483B83E9D4BC94C3CA2D"/>
    <w:rsid w:val="00105B39"/>
  </w:style>
  <w:style w:type="paragraph" w:customStyle="1" w:styleId="5D5D684048F34153BB8360B6407CF916">
    <w:name w:val="5D5D684048F34153BB8360B6407CF916"/>
    <w:rsid w:val="00105B39"/>
  </w:style>
  <w:style w:type="paragraph" w:customStyle="1" w:styleId="B771107DCE96408EBB224D1E9B9F53F7">
    <w:name w:val="B771107DCE96408EBB224D1E9B9F53F7"/>
    <w:rsid w:val="00105B39"/>
  </w:style>
  <w:style w:type="paragraph" w:customStyle="1" w:styleId="24E4C478AA714237B1D6409626B9597E">
    <w:name w:val="24E4C478AA714237B1D6409626B9597E"/>
    <w:rsid w:val="00105B39"/>
  </w:style>
  <w:style w:type="paragraph" w:customStyle="1" w:styleId="9B078AF6F04B4DDDBEBEA9063044FF4A">
    <w:name w:val="9B078AF6F04B4DDDBEBEA9063044FF4A"/>
    <w:rsid w:val="00105B39"/>
  </w:style>
  <w:style w:type="paragraph" w:customStyle="1" w:styleId="7F06E4D5F4B24510B702B1DA9F30B83F">
    <w:name w:val="7F06E4D5F4B24510B702B1DA9F30B83F"/>
    <w:rsid w:val="00105B39"/>
  </w:style>
  <w:style w:type="paragraph" w:customStyle="1" w:styleId="7530180051EE4F6CBD90A1A168809712">
    <w:name w:val="7530180051EE4F6CBD90A1A168809712"/>
    <w:rsid w:val="00105B39"/>
  </w:style>
  <w:style w:type="paragraph" w:customStyle="1" w:styleId="DB34278E8F3E4A8CA17CC2A9746EF160">
    <w:name w:val="DB34278E8F3E4A8CA17CC2A9746EF160"/>
    <w:rsid w:val="00105B39"/>
  </w:style>
  <w:style w:type="paragraph" w:customStyle="1" w:styleId="FA66C74EA3264D0F898E7BCA3C5CD438">
    <w:name w:val="FA66C74EA3264D0F898E7BCA3C5CD438"/>
    <w:rsid w:val="00105B39"/>
  </w:style>
  <w:style w:type="paragraph" w:customStyle="1" w:styleId="C6E2858335944B19812C881CD1423309">
    <w:name w:val="C6E2858335944B19812C881CD1423309"/>
    <w:rsid w:val="00105B39"/>
  </w:style>
  <w:style w:type="paragraph" w:customStyle="1" w:styleId="F27E3B3F354B4BB29F567E85220204DC">
    <w:name w:val="F27E3B3F354B4BB29F567E85220204DC"/>
    <w:rsid w:val="00105B39"/>
  </w:style>
  <w:style w:type="paragraph" w:customStyle="1" w:styleId="AA22E5C795A4498A82E38401CCAB3E51">
    <w:name w:val="AA22E5C795A4498A82E38401CCAB3E51"/>
    <w:rsid w:val="00105B39"/>
  </w:style>
  <w:style w:type="paragraph" w:customStyle="1" w:styleId="7C6BB8A8EE4D4D449A8662D19C25999D">
    <w:name w:val="7C6BB8A8EE4D4D449A8662D19C25999D"/>
    <w:rsid w:val="00105B39"/>
  </w:style>
  <w:style w:type="paragraph" w:customStyle="1" w:styleId="D0FF79D753E04CC7A0F8170D3C0FE8D3">
    <w:name w:val="D0FF79D753E04CC7A0F8170D3C0FE8D3"/>
    <w:rsid w:val="00105B39"/>
  </w:style>
  <w:style w:type="paragraph" w:customStyle="1" w:styleId="129D7357A5CF4D42BA833522B8ADFA14">
    <w:name w:val="129D7357A5CF4D42BA833522B8ADFA14"/>
    <w:rsid w:val="00105B39"/>
  </w:style>
  <w:style w:type="paragraph" w:customStyle="1" w:styleId="1F70A44B828D4CE18ED57CE7AE0907A2">
    <w:name w:val="1F70A44B828D4CE18ED57CE7AE0907A2"/>
    <w:rsid w:val="00105B39"/>
  </w:style>
  <w:style w:type="paragraph" w:customStyle="1" w:styleId="C28CB34C6865495D89C868EC2CBF31C2">
    <w:name w:val="C28CB34C6865495D89C868EC2CBF31C2"/>
    <w:rsid w:val="00105B39"/>
  </w:style>
  <w:style w:type="paragraph" w:customStyle="1" w:styleId="7767F0E518624DB28FD9FC16A1A48CB3">
    <w:name w:val="7767F0E518624DB28FD9FC16A1A48CB3"/>
    <w:rsid w:val="00105B39"/>
  </w:style>
  <w:style w:type="paragraph" w:customStyle="1" w:styleId="247002B9EA4F44FC93B237EE0F9BE525">
    <w:name w:val="247002B9EA4F44FC93B237EE0F9BE525"/>
    <w:rsid w:val="00105B39"/>
  </w:style>
  <w:style w:type="paragraph" w:customStyle="1" w:styleId="844F4F3645DB411190CB43613A9A7F78">
    <w:name w:val="844F4F3645DB411190CB43613A9A7F78"/>
    <w:rsid w:val="00105B39"/>
  </w:style>
  <w:style w:type="paragraph" w:customStyle="1" w:styleId="981CAB64E884433C9F65B27846899F06">
    <w:name w:val="981CAB64E884433C9F65B27846899F06"/>
    <w:rsid w:val="00105B39"/>
  </w:style>
  <w:style w:type="paragraph" w:customStyle="1" w:styleId="B89BE9F56CA24B2FB2956EBD5525CCE2">
    <w:name w:val="B89BE9F56CA24B2FB2956EBD5525CCE2"/>
    <w:rsid w:val="00105B39"/>
  </w:style>
  <w:style w:type="paragraph" w:customStyle="1" w:styleId="CE0EB4CD0CFC43CF83A21627D284C22B">
    <w:name w:val="CE0EB4CD0CFC43CF83A21627D284C22B"/>
    <w:rsid w:val="00105B39"/>
  </w:style>
  <w:style w:type="paragraph" w:customStyle="1" w:styleId="E433ADE4C7F04542BB289516FA4CFB60">
    <w:name w:val="E433ADE4C7F04542BB289516FA4CFB60"/>
    <w:rsid w:val="00105B39"/>
  </w:style>
  <w:style w:type="paragraph" w:customStyle="1" w:styleId="625626C1CCDE47B4BA37E99DA45A22C2">
    <w:name w:val="625626C1CCDE47B4BA37E99DA45A22C2"/>
    <w:rsid w:val="00105B39"/>
  </w:style>
  <w:style w:type="paragraph" w:customStyle="1" w:styleId="8B4C0EE3AFB248118215E78C38AB1759">
    <w:name w:val="8B4C0EE3AFB248118215E78C38AB1759"/>
    <w:rsid w:val="00105B39"/>
  </w:style>
  <w:style w:type="paragraph" w:customStyle="1" w:styleId="447097947E104886B493DF26407806B1">
    <w:name w:val="447097947E104886B493DF26407806B1"/>
    <w:rsid w:val="00105B39"/>
  </w:style>
  <w:style w:type="paragraph" w:customStyle="1" w:styleId="150A4E8F61CB44D5A2F86B2DE52FAEE7">
    <w:name w:val="150A4E8F61CB44D5A2F86B2DE52FAEE7"/>
    <w:rsid w:val="00105B39"/>
  </w:style>
  <w:style w:type="paragraph" w:customStyle="1" w:styleId="D894DE1660E34AF7880010B787884A81">
    <w:name w:val="D894DE1660E34AF7880010B787884A81"/>
    <w:rsid w:val="00105B39"/>
  </w:style>
  <w:style w:type="paragraph" w:customStyle="1" w:styleId="704FC83691BF431FAD72C2F0D3787ABD">
    <w:name w:val="704FC83691BF431FAD72C2F0D3787ABD"/>
    <w:rsid w:val="00105B39"/>
  </w:style>
  <w:style w:type="paragraph" w:customStyle="1" w:styleId="E53FADF8C30247F2ADB4D8D12B1268AB">
    <w:name w:val="E53FADF8C30247F2ADB4D8D12B1268AB"/>
    <w:rsid w:val="00105B39"/>
  </w:style>
  <w:style w:type="paragraph" w:customStyle="1" w:styleId="1500A9FA4BD148A082C0742AB9A0220C">
    <w:name w:val="1500A9FA4BD148A082C0742AB9A0220C"/>
    <w:rsid w:val="00105B39"/>
  </w:style>
  <w:style w:type="paragraph" w:customStyle="1" w:styleId="EA30D6FF3AB242E6AFDB8989BDC7853D">
    <w:name w:val="EA30D6FF3AB242E6AFDB8989BDC7853D"/>
    <w:rsid w:val="00105B39"/>
  </w:style>
  <w:style w:type="paragraph" w:customStyle="1" w:styleId="DAC5323DF53044D98C79E95856C32B5A">
    <w:name w:val="DAC5323DF53044D98C79E95856C32B5A"/>
    <w:rsid w:val="00105B39"/>
  </w:style>
  <w:style w:type="paragraph" w:customStyle="1" w:styleId="226F01E147AA4FCFA3892FA2CEDAC9BE">
    <w:name w:val="226F01E147AA4FCFA3892FA2CEDAC9BE"/>
    <w:rsid w:val="00105B39"/>
  </w:style>
  <w:style w:type="paragraph" w:customStyle="1" w:styleId="CB5C257FEB28446EA2BB67D8C5FB19AB">
    <w:name w:val="CB5C257FEB28446EA2BB67D8C5FB19AB"/>
    <w:rsid w:val="00105B39"/>
  </w:style>
  <w:style w:type="paragraph" w:customStyle="1" w:styleId="93091CA4674F4C6380D2F0E82BFD5F05">
    <w:name w:val="93091CA4674F4C6380D2F0E82BFD5F05"/>
    <w:rsid w:val="00105B39"/>
  </w:style>
  <w:style w:type="paragraph" w:customStyle="1" w:styleId="59BC2964051B4DA1A5987FC1E29C0170">
    <w:name w:val="59BC2964051B4DA1A5987FC1E29C0170"/>
    <w:rsid w:val="00105B39"/>
  </w:style>
  <w:style w:type="paragraph" w:customStyle="1" w:styleId="2D255394B27E4E9EA1D128A606349DAD">
    <w:name w:val="2D255394B27E4E9EA1D128A606349DAD"/>
    <w:rsid w:val="00105B39"/>
  </w:style>
  <w:style w:type="paragraph" w:customStyle="1" w:styleId="58B70731D11F4B2C8E12DEDFCE2E2A86">
    <w:name w:val="58B70731D11F4B2C8E12DEDFCE2E2A86"/>
    <w:rsid w:val="00105B39"/>
  </w:style>
  <w:style w:type="paragraph" w:customStyle="1" w:styleId="A9D458AC76564C5E87D6AB537751AA71">
    <w:name w:val="A9D458AC76564C5E87D6AB537751AA71"/>
    <w:rsid w:val="00105B39"/>
  </w:style>
  <w:style w:type="paragraph" w:customStyle="1" w:styleId="A2B8D59D0B8E42F3A1F73DC4DDEF4591">
    <w:name w:val="A2B8D59D0B8E42F3A1F73DC4DDEF4591"/>
    <w:rsid w:val="00105B39"/>
  </w:style>
  <w:style w:type="paragraph" w:customStyle="1" w:styleId="01851D5707F043DCA2C3711A94CC4D02">
    <w:name w:val="01851D5707F043DCA2C3711A94CC4D02"/>
    <w:rsid w:val="00105B39"/>
  </w:style>
  <w:style w:type="paragraph" w:customStyle="1" w:styleId="79770F2651AF4766B3DD9EC6642C57DE">
    <w:name w:val="79770F2651AF4766B3DD9EC6642C57DE"/>
    <w:rsid w:val="00105B39"/>
  </w:style>
  <w:style w:type="paragraph" w:customStyle="1" w:styleId="EC904ECD745B4898AAA230045DBA092B">
    <w:name w:val="EC904ECD745B4898AAA230045DBA092B"/>
    <w:rsid w:val="00105B39"/>
  </w:style>
  <w:style w:type="paragraph" w:customStyle="1" w:styleId="36DE6656F75846DCB0D92F31479C5D9B">
    <w:name w:val="36DE6656F75846DCB0D92F31479C5D9B"/>
    <w:rsid w:val="00105B39"/>
  </w:style>
  <w:style w:type="paragraph" w:customStyle="1" w:styleId="BB57306F71B14857946C5F35DC0A9708">
    <w:name w:val="BB57306F71B14857946C5F35DC0A9708"/>
    <w:rsid w:val="00105B39"/>
  </w:style>
  <w:style w:type="paragraph" w:customStyle="1" w:styleId="2521C8CF30D1470C82B881983118D902">
    <w:name w:val="2521C8CF30D1470C82B881983118D902"/>
    <w:rsid w:val="00105B39"/>
  </w:style>
  <w:style w:type="paragraph" w:customStyle="1" w:styleId="9B2A9891CD0646CF858991ECB8F9AD19">
    <w:name w:val="9B2A9891CD0646CF858991ECB8F9AD19"/>
    <w:rsid w:val="00105B39"/>
  </w:style>
  <w:style w:type="paragraph" w:customStyle="1" w:styleId="F39D890328A14A33B958F7D66008C1B0">
    <w:name w:val="F39D890328A14A33B958F7D66008C1B0"/>
    <w:rsid w:val="00105B39"/>
  </w:style>
  <w:style w:type="paragraph" w:customStyle="1" w:styleId="0D264D0520EE4B73A9E4AC62B3EB1D31">
    <w:name w:val="0D264D0520EE4B73A9E4AC62B3EB1D31"/>
    <w:rsid w:val="00105B39"/>
  </w:style>
  <w:style w:type="paragraph" w:customStyle="1" w:styleId="8FB51E7E22654172B767A019D1570AF9">
    <w:name w:val="8FB51E7E22654172B767A019D1570AF9"/>
    <w:rsid w:val="00105B39"/>
  </w:style>
  <w:style w:type="paragraph" w:customStyle="1" w:styleId="C61436CD17244112AB34DBEF75B6BC4B">
    <w:name w:val="C61436CD17244112AB34DBEF75B6BC4B"/>
    <w:rsid w:val="00105B39"/>
  </w:style>
  <w:style w:type="paragraph" w:customStyle="1" w:styleId="C228611D94F74CD0A4A5E9A39792E244">
    <w:name w:val="C228611D94F74CD0A4A5E9A39792E244"/>
    <w:rsid w:val="00105B39"/>
  </w:style>
  <w:style w:type="paragraph" w:customStyle="1" w:styleId="6AF634CF4BAA475A9A3AB62C21253B9A">
    <w:name w:val="6AF634CF4BAA475A9A3AB62C21253B9A"/>
    <w:rsid w:val="00105B39"/>
  </w:style>
  <w:style w:type="paragraph" w:customStyle="1" w:styleId="E40D8DCEE507461A9D194B6402FC3F78">
    <w:name w:val="E40D8DCEE507461A9D194B6402FC3F78"/>
    <w:rsid w:val="00105B39"/>
  </w:style>
  <w:style w:type="paragraph" w:customStyle="1" w:styleId="410408E3E99D4B768E70D68CB0951CA5">
    <w:name w:val="410408E3E99D4B768E70D68CB0951CA5"/>
    <w:rsid w:val="00105B39"/>
  </w:style>
  <w:style w:type="paragraph" w:customStyle="1" w:styleId="A47DECE650A44E8E8A57D6C16509272B">
    <w:name w:val="A47DECE650A44E8E8A57D6C16509272B"/>
    <w:rsid w:val="00105B39"/>
  </w:style>
  <w:style w:type="paragraph" w:customStyle="1" w:styleId="AF4C11A26CC2468F94F9B3B63062F732">
    <w:name w:val="AF4C11A26CC2468F94F9B3B63062F732"/>
    <w:rsid w:val="00105B39"/>
  </w:style>
  <w:style w:type="paragraph" w:customStyle="1" w:styleId="131353C7EAD54EE8946ED01ABD34C53D">
    <w:name w:val="131353C7EAD54EE8946ED01ABD34C53D"/>
    <w:rsid w:val="00105B39"/>
  </w:style>
  <w:style w:type="paragraph" w:customStyle="1" w:styleId="AD4FE0F08CB44158BC15345C44A7D2EF">
    <w:name w:val="AD4FE0F08CB44158BC15345C44A7D2EF"/>
    <w:rsid w:val="00105B39"/>
  </w:style>
  <w:style w:type="paragraph" w:customStyle="1" w:styleId="EC3C93278F8E481EA3166ADD0686854D">
    <w:name w:val="EC3C93278F8E481EA3166ADD0686854D"/>
    <w:rsid w:val="00105B39"/>
  </w:style>
  <w:style w:type="paragraph" w:customStyle="1" w:styleId="46F72D0CB5B248C6864014BF60747D5A">
    <w:name w:val="46F72D0CB5B248C6864014BF60747D5A"/>
    <w:rsid w:val="00105B39"/>
  </w:style>
  <w:style w:type="paragraph" w:customStyle="1" w:styleId="D12D002C084C47779B8AA085B2057F9D">
    <w:name w:val="D12D002C084C47779B8AA085B2057F9D"/>
    <w:rsid w:val="00105B39"/>
  </w:style>
  <w:style w:type="paragraph" w:customStyle="1" w:styleId="E92C74BEF4F0412BBAAFB8897D199027">
    <w:name w:val="E92C74BEF4F0412BBAAFB8897D199027"/>
    <w:rsid w:val="00105B39"/>
  </w:style>
  <w:style w:type="paragraph" w:customStyle="1" w:styleId="DA45A47C5EF34A2FAB92227742FBC815">
    <w:name w:val="DA45A47C5EF34A2FAB92227742FBC815"/>
    <w:rsid w:val="00105B39"/>
  </w:style>
  <w:style w:type="paragraph" w:customStyle="1" w:styleId="05B845DB88FB4D5AAD5B2060366746EB">
    <w:name w:val="05B845DB88FB4D5AAD5B2060366746EB"/>
    <w:rsid w:val="00105B39"/>
  </w:style>
  <w:style w:type="paragraph" w:customStyle="1" w:styleId="4793D64B97E34BA68781ADD57253BDC4">
    <w:name w:val="4793D64B97E34BA68781ADD57253BDC4"/>
    <w:rsid w:val="00105B39"/>
  </w:style>
  <w:style w:type="paragraph" w:customStyle="1" w:styleId="E18267BD62E347E89302CF69FA8C4964">
    <w:name w:val="E18267BD62E347E89302CF69FA8C4964"/>
    <w:rsid w:val="00105B39"/>
  </w:style>
  <w:style w:type="paragraph" w:customStyle="1" w:styleId="B0707602686E450B9332CEE20735569D">
    <w:name w:val="B0707602686E450B9332CEE20735569D"/>
    <w:rsid w:val="00105B39"/>
  </w:style>
  <w:style w:type="paragraph" w:customStyle="1" w:styleId="21F362943F974989AE7C0D6B116439A9">
    <w:name w:val="21F362943F974989AE7C0D6B116439A9"/>
    <w:rsid w:val="00105B39"/>
  </w:style>
  <w:style w:type="paragraph" w:customStyle="1" w:styleId="9B1D2B11925A4494A8221A697FAE1FDF">
    <w:name w:val="9B1D2B11925A4494A8221A697FAE1FDF"/>
    <w:rsid w:val="00105B39"/>
  </w:style>
  <w:style w:type="paragraph" w:customStyle="1" w:styleId="DA260A2065C944FBAC090B26E83A109B">
    <w:name w:val="DA260A2065C944FBAC090B26E83A109B"/>
    <w:rsid w:val="00105B39"/>
  </w:style>
  <w:style w:type="paragraph" w:customStyle="1" w:styleId="C60C3F1152B340B485F462B10AF99D42">
    <w:name w:val="C60C3F1152B340B485F462B10AF99D42"/>
    <w:rsid w:val="00105B39"/>
  </w:style>
  <w:style w:type="paragraph" w:customStyle="1" w:styleId="8BE4D77676E5490DAA650FA9E18E22D9">
    <w:name w:val="8BE4D77676E5490DAA650FA9E18E22D9"/>
    <w:rsid w:val="00105B39"/>
  </w:style>
  <w:style w:type="paragraph" w:customStyle="1" w:styleId="95CE4D0971294FB5B0CF23021445DD77">
    <w:name w:val="95CE4D0971294FB5B0CF23021445DD77"/>
    <w:rsid w:val="00105B39"/>
  </w:style>
  <w:style w:type="paragraph" w:customStyle="1" w:styleId="DC8C8B1A770345F482B84AEE0754D689">
    <w:name w:val="DC8C8B1A770345F482B84AEE0754D689"/>
    <w:rsid w:val="00105B39"/>
  </w:style>
  <w:style w:type="paragraph" w:customStyle="1" w:styleId="3F198B73D67A4FB0AEE730848EEA92D9">
    <w:name w:val="3F198B73D67A4FB0AEE730848EEA92D9"/>
    <w:rsid w:val="00105B39"/>
  </w:style>
  <w:style w:type="paragraph" w:customStyle="1" w:styleId="8B4C52F1359F40B49CE015B1F04E583C">
    <w:name w:val="8B4C52F1359F40B49CE015B1F04E583C"/>
    <w:rsid w:val="00105B39"/>
  </w:style>
  <w:style w:type="paragraph" w:customStyle="1" w:styleId="D4C315ED804C466C9655F598AA73F7BA">
    <w:name w:val="D4C315ED804C466C9655F598AA73F7BA"/>
    <w:rsid w:val="00105B39"/>
  </w:style>
  <w:style w:type="paragraph" w:customStyle="1" w:styleId="6B947FA3A963486B9EBDE77741939429">
    <w:name w:val="6B947FA3A963486B9EBDE77741939429"/>
    <w:rsid w:val="00105B39"/>
  </w:style>
  <w:style w:type="paragraph" w:customStyle="1" w:styleId="C9A18CE8FDE8406B89E0C2DC4AC8F787">
    <w:name w:val="C9A18CE8FDE8406B89E0C2DC4AC8F787"/>
    <w:rsid w:val="00105B39"/>
  </w:style>
  <w:style w:type="paragraph" w:customStyle="1" w:styleId="03D3BDAD2D634B439D6583E9B2BBB7EE">
    <w:name w:val="03D3BDAD2D634B439D6583E9B2BBB7EE"/>
    <w:rsid w:val="00105B39"/>
  </w:style>
  <w:style w:type="paragraph" w:customStyle="1" w:styleId="47C74E79ECB04566BA88C8B692E329C9">
    <w:name w:val="47C74E79ECB04566BA88C8B692E329C9"/>
    <w:rsid w:val="00105B39"/>
  </w:style>
  <w:style w:type="paragraph" w:customStyle="1" w:styleId="114AA6D79328479A9E2DB073EF712B7F">
    <w:name w:val="114AA6D79328479A9E2DB073EF712B7F"/>
    <w:rsid w:val="00105B39"/>
  </w:style>
  <w:style w:type="paragraph" w:customStyle="1" w:styleId="1C489266A5CF4BEF879DE2B6E9B39AF4">
    <w:name w:val="1C489266A5CF4BEF879DE2B6E9B39AF4"/>
    <w:rsid w:val="00105B39"/>
  </w:style>
  <w:style w:type="paragraph" w:customStyle="1" w:styleId="1653602C2CE943B5BF1EEADC2DA19A8E">
    <w:name w:val="1653602C2CE943B5BF1EEADC2DA19A8E"/>
    <w:rsid w:val="00105B39"/>
  </w:style>
  <w:style w:type="paragraph" w:customStyle="1" w:styleId="903361BF7A3545EA96C4180E6F8541D3">
    <w:name w:val="903361BF7A3545EA96C4180E6F8541D3"/>
    <w:rsid w:val="00105B39"/>
  </w:style>
  <w:style w:type="paragraph" w:customStyle="1" w:styleId="68473CD9ED2041CC91A637A4C6D4AE4F">
    <w:name w:val="68473CD9ED2041CC91A637A4C6D4AE4F"/>
    <w:rsid w:val="00105B39"/>
  </w:style>
  <w:style w:type="paragraph" w:customStyle="1" w:styleId="AB41F3E1EDC64A529A79A0FF66026A89">
    <w:name w:val="AB41F3E1EDC64A529A79A0FF66026A89"/>
    <w:rsid w:val="00105B39"/>
  </w:style>
  <w:style w:type="paragraph" w:customStyle="1" w:styleId="3476C49988DE4AF893F1FD2A8290C9B3">
    <w:name w:val="3476C49988DE4AF893F1FD2A8290C9B3"/>
    <w:rsid w:val="00105B39"/>
  </w:style>
  <w:style w:type="paragraph" w:customStyle="1" w:styleId="9CF4DAD1A57C4285BC94DF1F938442FF">
    <w:name w:val="9CF4DAD1A57C4285BC94DF1F938442FF"/>
    <w:rsid w:val="00105B39"/>
  </w:style>
  <w:style w:type="paragraph" w:customStyle="1" w:styleId="C150DFA4BF0C41A0A085B5864683BF44">
    <w:name w:val="C150DFA4BF0C41A0A085B5864683BF44"/>
    <w:rsid w:val="00105B39"/>
  </w:style>
  <w:style w:type="paragraph" w:customStyle="1" w:styleId="81AD1DD221D24BA19209B0843BD6CE0A">
    <w:name w:val="81AD1DD221D24BA19209B0843BD6CE0A"/>
    <w:rsid w:val="00105B39"/>
  </w:style>
  <w:style w:type="paragraph" w:customStyle="1" w:styleId="ECD6F0FE96E3486DB8B2A3EF141CCEB1">
    <w:name w:val="ECD6F0FE96E3486DB8B2A3EF141CCEB1"/>
    <w:rsid w:val="00105B39"/>
  </w:style>
  <w:style w:type="paragraph" w:customStyle="1" w:styleId="8F98FCCAF5224B2792C9211091FFB5DB">
    <w:name w:val="8F98FCCAF5224B2792C9211091FFB5DB"/>
    <w:rsid w:val="00105B39"/>
  </w:style>
  <w:style w:type="paragraph" w:customStyle="1" w:styleId="FD6D237D5ACF4497B90BB821C0961B83">
    <w:name w:val="FD6D237D5ACF4497B90BB821C0961B83"/>
    <w:rsid w:val="00105B39"/>
  </w:style>
  <w:style w:type="paragraph" w:customStyle="1" w:styleId="A13EECB7A7F54210B8866D8BFC2DA847">
    <w:name w:val="A13EECB7A7F54210B8866D8BFC2DA847"/>
    <w:rsid w:val="00105B39"/>
  </w:style>
  <w:style w:type="paragraph" w:customStyle="1" w:styleId="AC3AF623FC1C49F7B42D6934607C315C">
    <w:name w:val="AC3AF623FC1C49F7B42D6934607C315C"/>
    <w:rsid w:val="00105B39"/>
  </w:style>
  <w:style w:type="paragraph" w:customStyle="1" w:styleId="C6EE865812624D178603320A15373DAC">
    <w:name w:val="C6EE865812624D178603320A15373DAC"/>
    <w:rsid w:val="00105B39"/>
  </w:style>
  <w:style w:type="paragraph" w:customStyle="1" w:styleId="1BB291231ABE42648FA970C6A5B7DD54">
    <w:name w:val="1BB291231ABE42648FA970C6A5B7DD54"/>
    <w:rsid w:val="00105B39"/>
  </w:style>
  <w:style w:type="paragraph" w:customStyle="1" w:styleId="E6D41BFC772E45F58E23D4DF525ADB83">
    <w:name w:val="E6D41BFC772E45F58E23D4DF525ADB83"/>
    <w:rsid w:val="00105B39"/>
  </w:style>
  <w:style w:type="paragraph" w:customStyle="1" w:styleId="793DFA6327264E63A9E313D7C66388D4">
    <w:name w:val="793DFA6327264E63A9E313D7C66388D4"/>
    <w:rsid w:val="00105B39"/>
  </w:style>
  <w:style w:type="paragraph" w:customStyle="1" w:styleId="0CE2F1652F5843F0B9B8827B64A3F6F0">
    <w:name w:val="0CE2F1652F5843F0B9B8827B64A3F6F0"/>
    <w:rsid w:val="00105B39"/>
  </w:style>
  <w:style w:type="paragraph" w:customStyle="1" w:styleId="E81DB8C3722F4E2C8F02E76ABE7EF810">
    <w:name w:val="E81DB8C3722F4E2C8F02E76ABE7EF810"/>
    <w:rsid w:val="00105B39"/>
  </w:style>
  <w:style w:type="paragraph" w:customStyle="1" w:styleId="E28578B8D43E4D0BB2D337217ECAC14C">
    <w:name w:val="E28578B8D43E4D0BB2D337217ECAC14C"/>
    <w:rsid w:val="00105B39"/>
  </w:style>
  <w:style w:type="paragraph" w:customStyle="1" w:styleId="F26CC2C603AF4E02A757B4E120584DE2">
    <w:name w:val="F26CC2C603AF4E02A757B4E120584DE2"/>
    <w:rsid w:val="00105B39"/>
  </w:style>
  <w:style w:type="paragraph" w:customStyle="1" w:styleId="842563310BDA4A7696425063E19350B6">
    <w:name w:val="842563310BDA4A7696425063E19350B6"/>
    <w:rsid w:val="00105B39"/>
  </w:style>
  <w:style w:type="paragraph" w:customStyle="1" w:styleId="F1F1011FC490407E8A250B8E8C4A6540">
    <w:name w:val="F1F1011FC490407E8A250B8E8C4A6540"/>
    <w:rsid w:val="00105B39"/>
  </w:style>
  <w:style w:type="paragraph" w:customStyle="1" w:styleId="CD0830AAC15C450B8B9FF95E1DA78675">
    <w:name w:val="CD0830AAC15C450B8B9FF95E1DA78675"/>
    <w:rsid w:val="00105B39"/>
  </w:style>
  <w:style w:type="paragraph" w:customStyle="1" w:styleId="1D0F4AB5D6C145D0846EF3E59AC80AE5">
    <w:name w:val="1D0F4AB5D6C145D0846EF3E59AC80AE5"/>
    <w:rsid w:val="00105B39"/>
  </w:style>
  <w:style w:type="paragraph" w:customStyle="1" w:styleId="F64FAB38121545A49D47A1F87B1A0ED9">
    <w:name w:val="F64FAB38121545A49D47A1F87B1A0ED9"/>
    <w:rsid w:val="00105B39"/>
  </w:style>
  <w:style w:type="paragraph" w:customStyle="1" w:styleId="BBB8C89FD3E24831BAC8BDD10913440F">
    <w:name w:val="BBB8C89FD3E24831BAC8BDD10913440F"/>
    <w:rsid w:val="00105B39"/>
  </w:style>
  <w:style w:type="paragraph" w:customStyle="1" w:styleId="8A03F692450B402AB4DC2B3A8592C42A">
    <w:name w:val="8A03F692450B402AB4DC2B3A8592C42A"/>
    <w:rsid w:val="00105B39"/>
  </w:style>
  <w:style w:type="paragraph" w:customStyle="1" w:styleId="169789C6FF3F4EB99DAA782340994F28">
    <w:name w:val="169789C6FF3F4EB99DAA782340994F28"/>
    <w:rsid w:val="00105B39"/>
  </w:style>
  <w:style w:type="paragraph" w:customStyle="1" w:styleId="1A5745630CE04B72A0746E7B872581E3">
    <w:name w:val="1A5745630CE04B72A0746E7B872581E3"/>
    <w:rsid w:val="00105B39"/>
  </w:style>
  <w:style w:type="paragraph" w:customStyle="1" w:styleId="67AA480A387A4B1AA42F78EADF7A517F">
    <w:name w:val="67AA480A387A4B1AA42F78EADF7A517F"/>
    <w:rsid w:val="00105B39"/>
  </w:style>
  <w:style w:type="paragraph" w:customStyle="1" w:styleId="E8AD6093EEB04458AE8AAAAC3F98222F">
    <w:name w:val="E8AD6093EEB04458AE8AAAAC3F98222F"/>
    <w:rsid w:val="00105B39"/>
  </w:style>
  <w:style w:type="paragraph" w:customStyle="1" w:styleId="AA5D60DA526141468E94A2E5DD74F3FB">
    <w:name w:val="AA5D60DA526141468E94A2E5DD74F3FB"/>
    <w:rsid w:val="00105B39"/>
  </w:style>
  <w:style w:type="paragraph" w:customStyle="1" w:styleId="1C49A1EAF5794B47B045B49CABCBC68C">
    <w:name w:val="1C49A1EAF5794B47B045B49CABCBC68C"/>
    <w:rsid w:val="00105B39"/>
  </w:style>
  <w:style w:type="paragraph" w:customStyle="1" w:styleId="A06BED8CF6714037A7D9A852DD39242E">
    <w:name w:val="A06BED8CF6714037A7D9A852DD39242E"/>
    <w:rsid w:val="00105B39"/>
  </w:style>
  <w:style w:type="paragraph" w:customStyle="1" w:styleId="DE5251BBE34C49A6975DC777FC67DD9A">
    <w:name w:val="DE5251BBE34C49A6975DC777FC67DD9A"/>
    <w:rsid w:val="00105B39"/>
  </w:style>
  <w:style w:type="paragraph" w:customStyle="1" w:styleId="B890B85920AD44CCA8B45859AD1AC959">
    <w:name w:val="B890B85920AD44CCA8B45859AD1AC959"/>
    <w:rsid w:val="00105B39"/>
  </w:style>
  <w:style w:type="paragraph" w:customStyle="1" w:styleId="6BD397DA2E4A4424B353ADD1DD5A964E">
    <w:name w:val="6BD397DA2E4A4424B353ADD1DD5A964E"/>
    <w:rsid w:val="00105B39"/>
  </w:style>
  <w:style w:type="paragraph" w:customStyle="1" w:styleId="D451273C659C48B191C694FF05C3C64A">
    <w:name w:val="D451273C659C48B191C694FF05C3C64A"/>
    <w:rsid w:val="00105B39"/>
  </w:style>
  <w:style w:type="paragraph" w:customStyle="1" w:styleId="059ACDCA17F346AEA1380FC81A071074">
    <w:name w:val="059ACDCA17F346AEA1380FC81A071074"/>
    <w:rsid w:val="00105B39"/>
  </w:style>
  <w:style w:type="paragraph" w:customStyle="1" w:styleId="6954870AB1AD45F39E23756BCD437632">
    <w:name w:val="6954870AB1AD45F39E23756BCD437632"/>
    <w:rsid w:val="00105B39"/>
  </w:style>
  <w:style w:type="paragraph" w:customStyle="1" w:styleId="C735047D0A744DAAA2CB77C8A00FBC38">
    <w:name w:val="C735047D0A744DAAA2CB77C8A00FBC38"/>
    <w:rsid w:val="00105B39"/>
  </w:style>
  <w:style w:type="paragraph" w:customStyle="1" w:styleId="4E124AED436B4A7BBDB0FAA1FA58DA9C">
    <w:name w:val="4E124AED436B4A7BBDB0FAA1FA58DA9C"/>
    <w:rsid w:val="00105B39"/>
  </w:style>
  <w:style w:type="paragraph" w:customStyle="1" w:styleId="D7187E2131614A09B22AD030E36F8C4D">
    <w:name w:val="D7187E2131614A09B22AD030E36F8C4D"/>
    <w:rsid w:val="00105B39"/>
  </w:style>
  <w:style w:type="paragraph" w:customStyle="1" w:styleId="A1DE251115E048AA8217F372EC1289C1">
    <w:name w:val="A1DE251115E048AA8217F372EC1289C1"/>
    <w:rsid w:val="00105B39"/>
  </w:style>
  <w:style w:type="paragraph" w:customStyle="1" w:styleId="504772FE24B641C19A2AB4C1718B9D79">
    <w:name w:val="504772FE24B641C19A2AB4C1718B9D79"/>
    <w:rsid w:val="00105B39"/>
  </w:style>
  <w:style w:type="paragraph" w:customStyle="1" w:styleId="4E9E33D9C11D4E72A1172A01C7519BBD">
    <w:name w:val="4E9E33D9C11D4E72A1172A01C7519BBD"/>
    <w:rsid w:val="00105B39"/>
  </w:style>
  <w:style w:type="paragraph" w:customStyle="1" w:styleId="549C8B73288A421CAF80C501DB33773D">
    <w:name w:val="549C8B73288A421CAF80C501DB33773D"/>
    <w:rsid w:val="00105B39"/>
  </w:style>
  <w:style w:type="paragraph" w:customStyle="1" w:styleId="4BA3CDAEB8CD484EAD0B294964987848">
    <w:name w:val="4BA3CDAEB8CD484EAD0B294964987848"/>
    <w:rsid w:val="00105B39"/>
  </w:style>
  <w:style w:type="paragraph" w:customStyle="1" w:styleId="57CE7B4342EF461FA732F9B5403D3175">
    <w:name w:val="57CE7B4342EF461FA732F9B5403D3175"/>
    <w:rsid w:val="00105B39"/>
  </w:style>
  <w:style w:type="paragraph" w:customStyle="1" w:styleId="423B1782572E40B6ADFB690B0FCB69E3">
    <w:name w:val="423B1782572E40B6ADFB690B0FCB69E3"/>
    <w:rsid w:val="00105B39"/>
  </w:style>
  <w:style w:type="paragraph" w:customStyle="1" w:styleId="FDDB8C804CB84900A73DF7C6CE9415CD">
    <w:name w:val="FDDB8C804CB84900A73DF7C6CE9415CD"/>
    <w:rsid w:val="00105B39"/>
  </w:style>
  <w:style w:type="paragraph" w:customStyle="1" w:styleId="DA3288A4BDD745589BC9B6C90E0B6DBB">
    <w:name w:val="DA3288A4BDD745589BC9B6C90E0B6DBB"/>
    <w:rsid w:val="00105B39"/>
  </w:style>
  <w:style w:type="paragraph" w:customStyle="1" w:styleId="B5A0DC53F48A414483ACBBEAEAF278ED">
    <w:name w:val="B5A0DC53F48A414483ACBBEAEAF278ED"/>
    <w:rsid w:val="00105B39"/>
  </w:style>
  <w:style w:type="paragraph" w:customStyle="1" w:styleId="5B802D16EC834BCCAC632525F8B35C8C">
    <w:name w:val="5B802D16EC834BCCAC632525F8B35C8C"/>
    <w:rsid w:val="00105B39"/>
  </w:style>
  <w:style w:type="paragraph" w:customStyle="1" w:styleId="9235172AEFFC4D17886914BC5FE7FB95">
    <w:name w:val="9235172AEFFC4D17886914BC5FE7FB95"/>
    <w:rsid w:val="00105B39"/>
  </w:style>
  <w:style w:type="paragraph" w:customStyle="1" w:styleId="73FFACC3161741F9B54D8A0CA9863403">
    <w:name w:val="73FFACC3161741F9B54D8A0CA9863403"/>
    <w:rsid w:val="00105B39"/>
  </w:style>
  <w:style w:type="paragraph" w:customStyle="1" w:styleId="0DF79DC75BA746EDA956C145AABC01AA">
    <w:name w:val="0DF79DC75BA746EDA956C145AABC01AA"/>
    <w:rsid w:val="00105B39"/>
  </w:style>
  <w:style w:type="paragraph" w:customStyle="1" w:styleId="92DB4A90422A44CFB633BFE936B2B70C">
    <w:name w:val="92DB4A90422A44CFB633BFE936B2B70C"/>
    <w:rsid w:val="00105B39"/>
  </w:style>
  <w:style w:type="paragraph" w:customStyle="1" w:styleId="1E47482A6B4B4410B4877BC826B7C764">
    <w:name w:val="1E47482A6B4B4410B4877BC826B7C764"/>
    <w:rsid w:val="00105B39"/>
  </w:style>
  <w:style w:type="paragraph" w:customStyle="1" w:styleId="31A4726A0DFA4386A87193CEF0B867E6">
    <w:name w:val="31A4726A0DFA4386A87193CEF0B867E6"/>
    <w:rsid w:val="00105B39"/>
  </w:style>
  <w:style w:type="paragraph" w:customStyle="1" w:styleId="0E8621F8BA674956AC487836ABA3F0C3">
    <w:name w:val="0E8621F8BA674956AC487836ABA3F0C3"/>
    <w:rsid w:val="00105B39"/>
  </w:style>
  <w:style w:type="paragraph" w:customStyle="1" w:styleId="CF11B3B60CF44C8C8CB6A225D8D65920">
    <w:name w:val="CF11B3B60CF44C8C8CB6A225D8D65920"/>
    <w:rsid w:val="00105B39"/>
  </w:style>
  <w:style w:type="paragraph" w:customStyle="1" w:styleId="3CE5443BDFF342288EF1FB1DA8630D70">
    <w:name w:val="3CE5443BDFF342288EF1FB1DA8630D70"/>
    <w:rsid w:val="00105B39"/>
  </w:style>
  <w:style w:type="paragraph" w:customStyle="1" w:styleId="67F2796C2EFA4FA3A8B98DB9C3E5D314">
    <w:name w:val="67F2796C2EFA4FA3A8B98DB9C3E5D314"/>
    <w:rsid w:val="00105B39"/>
  </w:style>
  <w:style w:type="paragraph" w:customStyle="1" w:styleId="6E73411F574D4AC6B05822FC8A3E5FD9">
    <w:name w:val="6E73411F574D4AC6B05822FC8A3E5FD9"/>
    <w:rsid w:val="00105B39"/>
  </w:style>
  <w:style w:type="paragraph" w:customStyle="1" w:styleId="FEAA1A48B33B4A5C81A22182EB48D26F">
    <w:name w:val="FEAA1A48B33B4A5C81A22182EB48D26F"/>
    <w:rsid w:val="00105B39"/>
  </w:style>
  <w:style w:type="paragraph" w:customStyle="1" w:styleId="02488F55550E439499DB08FA41646C0A">
    <w:name w:val="02488F55550E439499DB08FA41646C0A"/>
    <w:rsid w:val="00105B39"/>
  </w:style>
  <w:style w:type="paragraph" w:customStyle="1" w:styleId="C3F2539DA0994998857209171303AA1D">
    <w:name w:val="C3F2539DA0994998857209171303AA1D"/>
    <w:rsid w:val="00105B39"/>
  </w:style>
  <w:style w:type="paragraph" w:customStyle="1" w:styleId="FA31A3F556D14173993F86A8447B4281">
    <w:name w:val="FA31A3F556D14173993F86A8447B4281"/>
    <w:rsid w:val="00105B39"/>
  </w:style>
  <w:style w:type="paragraph" w:customStyle="1" w:styleId="CE785886796A403EAEAAE47D84A87844">
    <w:name w:val="CE785886796A403EAEAAE47D84A87844"/>
    <w:rsid w:val="00105B39"/>
  </w:style>
  <w:style w:type="paragraph" w:customStyle="1" w:styleId="0AC79BD13070425C9253D65E1D0F22DC">
    <w:name w:val="0AC79BD13070425C9253D65E1D0F22DC"/>
    <w:rsid w:val="00105B39"/>
  </w:style>
  <w:style w:type="paragraph" w:customStyle="1" w:styleId="157F9D5593ED4A8EBA13630BAB0764A0">
    <w:name w:val="157F9D5593ED4A8EBA13630BAB0764A0"/>
    <w:rsid w:val="00105B39"/>
  </w:style>
  <w:style w:type="paragraph" w:customStyle="1" w:styleId="4AF368FB2DEF410D8F2472277CCBB6B1">
    <w:name w:val="4AF368FB2DEF410D8F2472277CCBB6B1"/>
    <w:rsid w:val="00105B39"/>
  </w:style>
  <w:style w:type="paragraph" w:customStyle="1" w:styleId="8A1A561D1CCE47FBA3D8D882E27EEB68">
    <w:name w:val="8A1A561D1CCE47FBA3D8D882E27EEB68"/>
    <w:rsid w:val="00105B39"/>
  </w:style>
  <w:style w:type="paragraph" w:customStyle="1" w:styleId="D5A68B59E8F24B66B94DEBD4C40E2B34">
    <w:name w:val="D5A68B59E8F24B66B94DEBD4C40E2B34"/>
    <w:rsid w:val="00105B39"/>
  </w:style>
  <w:style w:type="paragraph" w:customStyle="1" w:styleId="17085E6EB6DB4D0D907ECDF7CA79A21F">
    <w:name w:val="17085E6EB6DB4D0D907ECDF7CA79A21F"/>
    <w:rsid w:val="00105B39"/>
  </w:style>
  <w:style w:type="paragraph" w:customStyle="1" w:styleId="572A685E0F354B68871DCFE37E1A3195">
    <w:name w:val="572A685E0F354B68871DCFE37E1A3195"/>
    <w:rsid w:val="00105B39"/>
  </w:style>
  <w:style w:type="paragraph" w:customStyle="1" w:styleId="111DDAC8749F4C66B6C8D966C6C12869">
    <w:name w:val="111DDAC8749F4C66B6C8D966C6C12869"/>
    <w:rsid w:val="00105B39"/>
  </w:style>
  <w:style w:type="paragraph" w:customStyle="1" w:styleId="58E9329291D34C19A1870F3A52C98ECD">
    <w:name w:val="58E9329291D34C19A1870F3A52C98ECD"/>
    <w:rsid w:val="00105B39"/>
  </w:style>
  <w:style w:type="paragraph" w:customStyle="1" w:styleId="F7030043CBB3421ABC523B8AA01E0741">
    <w:name w:val="F7030043CBB3421ABC523B8AA01E0741"/>
    <w:rsid w:val="00105B39"/>
  </w:style>
  <w:style w:type="paragraph" w:customStyle="1" w:styleId="6FAC9BE31FA3482BB85101459083107E">
    <w:name w:val="6FAC9BE31FA3482BB85101459083107E"/>
    <w:rsid w:val="00105B39"/>
  </w:style>
  <w:style w:type="paragraph" w:customStyle="1" w:styleId="BFE5B88B729143C7A7D5DF8BF6CE0FE7">
    <w:name w:val="BFE5B88B729143C7A7D5DF8BF6CE0FE7"/>
    <w:rsid w:val="00105B39"/>
  </w:style>
  <w:style w:type="paragraph" w:customStyle="1" w:styleId="0252C768E4FA45B9A3F7B6CD289F7DFC">
    <w:name w:val="0252C768E4FA45B9A3F7B6CD289F7DFC"/>
    <w:rsid w:val="00105B39"/>
  </w:style>
  <w:style w:type="paragraph" w:customStyle="1" w:styleId="0158B7DAA2854B2BA3DEBD7643B2180C">
    <w:name w:val="0158B7DAA2854B2BA3DEBD7643B2180C"/>
    <w:rsid w:val="00105B39"/>
  </w:style>
  <w:style w:type="paragraph" w:customStyle="1" w:styleId="7F4011197B3B40CD86EF14EB5F02F0BF">
    <w:name w:val="7F4011197B3B40CD86EF14EB5F02F0BF"/>
    <w:rsid w:val="00105B39"/>
  </w:style>
  <w:style w:type="paragraph" w:customStyle="1" w:styleId="BB2C6B498B3D4FD5B9560ED0F4111432">
    <w:name w:val="BB2C6B498B3D4FD5B9560ED0F4111432"/>
    <w:rsid w:val="00105B39"/>
  </w:style>
  <w:style w:type="paragraph" w:customStyle="1" w:styleId="18A5AFE4E0494A269B60ABC4E31F8A1E">
    <w:name w:val="18A5AFE4E0494A269B60ABC4E31F8A1E"/>
    <w:rsid w:val="00105B39"/>
  </w:style>
  <w:style w:type="paragraph" w:customStyle="1" w:styleId="C8892B4C28374D9D86E96B522A5CCC95">
    <w:name w:val="C8892B4C28374D9D86E96B522A5CCC95"/>
    <w:rsid w:val="00105B39"/>
  </w:style>
  <w:style w:type="paragraph" w:customStyle="1" w:styleId="82B00E110EC54005BD2C056F4E4661A1">
    <w:name w:val="82B00E110EC54005BD2C056F4E4661A1"/>
    <w:rsid w:val="00105B39"/>
  </w:style>
  <w:style w:type="paragraph" w:customStyle="1" w:styleId="0D32A77C508B4AB39EDCBD78E8BD7F25">
    <w:name w:val="0D32A77C508B4AB39EDCBD78E8BD7F25"/>
    <w:rsid w:val="00105B39"/>
  </w:style>
  <w:style w:type="paragraph" w:customStyle="1" w:styleId="011D98EB332E432EB876013EFD97245B">
    <w:name w:val="011D98EB332E432EB876013EFD97245B"/>
    <w:rsid w:val="00105B39"/>
  </w:style>
  <w:style w:type="paragraph" w:customStyle="1" w:styleId="2D08DF79FA8B40D1B65F6EB4BDF669EA">
    <w:name w:val="2D08DF79FA8B40D1B65F6EB4BDF669EA"/>
    <w:rsid w:val="00105B39"/>
  </w:style>
  <w:style w:type="paragraph" w:customStyle="1" w:styleId="1B2EF346147F4EFF8F67D38481CB67CE">
    <w:name w:val="1B2EF346147F4EFF8F67D38481CB67CE"/>
    <w:rsid w:val="00105B39"/>
  </w:style>
  <w:style w:type="paragraph" w:customStyle="1" w:styleId="FA668AF1FAED4763BDF13F3C58DC8977">
    <w:name w:val="FA668AF1FAED4763BDF13F3C58DC8977"/>
    <w:rsid w:val="00105B39"/>
  </w:style>
  <w:style w:type="paragraph" w:customStyle="1" w:styleId="7C84187186FF45EB9B91049044531C7D">
    <w:name w:val="7C84187186FF45EB9B91049044531C7D"/>
    <w:rsid w:val="00105B39"/>
  </w:style>
  <w:style w:type="paragraph" w:customStyle="1" w:styleId="A19437A3C67F47DC944BC6D1BF25C09D">
    <w:name w:val="A19437A3C67F47DC944BC6D1BF25C09D"/>
    <w:rsid w:val="00105B39"/>
  </w:style>
  <w:style w:type="paragraph" w:customStyle="1" w:styleId="D2B0ACF0860C4EA1AC01458A2D0D7800">
    <w:name w:val="D2B0ACF0860C4EA1AC01458A2D0D7800"/>
    <w:rsid w:val="00105B39"/>
  </w:style>
  <w:style w:type="paragraph" w:customStyle="1" w:styleId="94B3AA378B934E46B0636CA72D3C8E8B">
    <w:name w:val="94B3AA378B934E46B0636CA72D3C8E8B"/>
    <w:rsid w:val="00105B39"/>
  </w:style>
  <w:style w:type="paragraph" w:customStyle="1" w:styleId="6FF7DA97A57C442788E0418015D461FB">
    <w:name w:val="6FF7DA97A57C442788E0418015D461FB"/>
    <w:rsid w:val="00105B39"/>
  </w:style>
  <w:style w:type="paragraph" w:customStyle="1" w:styleId="AF935F6F49B7439A8CC34EE0247F643A">
    <w:name w:val="AF935F6F49B7439A8CC34EE0247F643A"/>
    <w:rsid w:val="00105B39"/>
  </w:style>
  <w:style w:type="paragraph" w:customStyle="1" w:styleId="C6583271B5E34D278DD2535F8259AF03">
    <w:name w:val="C6583271B5E34D278DD2535F8259AF03"/>
    <w:rsid w:val="00105B39"/>
  </w:style>
  <w:style w:type="paragraph" w:customStyle="1" w:styleId="331223DD48D5409486D86E151535B513">
    <w:name w:val="331223DD48D5409486D86E151535B513"/>
    <w:rsid w:val="00105B39"/>
  </w:style>
  <w:style w:type="paragraph" w:customStyle="1" w:styleId="770DB86C18224732950C8512736705D7">
    <w:name w:val="770DB86C18224732950C8512736705D7"/>
    <w:rsid w:val="00105B39"/>
  </w:style>
  <w:style w:type="paragraph" w:customStyle="1" w:styleId="145195098C0744F6843C6236898DB9C2">
    <w:name w:val="145195098C0744F6843C6236898DB9C2"/>
    <w:rsid w:val="00105B39"/>
  </w:style>
  <w:style w:type="paragraph" w:customStyle="1" w:styleId="91897C23A8B143B7847247380BEFE0D7">
    <w:name w:val="91897C23A8B143B7847247380BEFE0D7"/>
    <w:rsid w:val="00105B39"/>
  </w:style>
  <w:style w:type="paragraph" w:customStyle="1" w:styleId="751B764DD4414003BE90B37191197D7A">
    <w:name w:val="751B764DD4414003BE90B37191197D7A"/>
    <w:rsid w:val="00105B39"/>
  </w:style>
  <w:style w:type="paragraph" w:customStyle="1" w:styleId="71D5BF4491244FED99929B78521947D3">
    <w:name w:val="71D5BF4491244FED99929B78521947D3"/>
    <w:rsid w:val="00105B39"/>
  </w:style>
  <w:style w:type="paragraph" w:customStyle="1" w:styleId="6F333CAEFDBC4A79924C086194943D20">
    <w:name w:val="6F333CAEFDBC4A79924C086194943D20"/>
    <w:rsid w:val="00105B39"/>
  </w:style>
  <w:style w:type="paragraph" w:customStyle="1" w:styleId="A296732F502D4A4F91BE39A39894C08A">
    <w:name w:val="A296732F502D4A4F91BE39A39894C08A"/>
    <w:rsid w:val="00105B39"/>
  </w:style>
  <w:style w:type="paragraph" w:customStyle="1" w:styleId="A54E2C3691D44705923F68C2EBD55273">
    <w:name w:val="A54E2C3691D44705923F68C2EBD55273"/>
    <w:rsid w:val="00105B39"/>
  </w:style>
  <w:style w:type="paragraph" w:customStyle="1" w:styleId="567966F592AC434791B151201E2E55A3">
    <w:name w:val="567966F592AC434791B151201E2E55A3"/>
    <w:rsid w:val="00105B39"/>
  </w:style>
  <w:style w:type="paragraph" w:customStyle="1" w:styleId="18007E5506344010B7E8FC3D48A3413C">
    <w:name w:val="18007E5506344010B7E8FC3D48A3413C"/>
    <w:rsid w:val="00105B39"/>
  </w:style>
  <w:style w:type="paragraph" w:customStyle="1" w:styleId="C241553966C946D79CC0E9B8627D4F68">
    <w:name w:val="C241553966C946D79CC0E9B8627D4F68"/>
    <w:rsid w:val="00105B39"/>
  </w:style>
  <w:style w:type="paragraph" w:customStyle="1" w:styleId="194DCE27731A4EFBA0A9F99446085474">
    <w:name w:val="194DCE27731A4EFBA0A9F99446085474"/>
    <w:rsid w:val="00105B39"/>
  </w:style>
  <w:style w:type="paragraph" w:customStyle="1" w:styleId="AF056390694C42789B1C4F6C07CB451E">
    <w:name w:val="AF056390694C42789B1C4F6C07CB451E"/>
    <w:rsid w:val="00105B39"/>
  </w:style>
  <w:style w:type="paragraph" w:customStyle="1" w:styleId="C0FD960868094C4E993805BD22B17788">
    <w:name w:val="C0FD960868094C4E993805BD22B17788"/>
    <w:rsid w:val="00105B39"/>
  </w:style>
  <w:style w:type="paragraph" w:customStyle="1" w:styleId="7208E64AB4CD4B20906660E1C273A296">
    <w:name w:val="7208E64AB4CD4B20906660E1C273A296"/>
    <w:rsid w:val="00105B39"/>
  </w:style>
  <w:style w:type="paragraph" w:customStyle="1" w:styleId="C415D1D53E344D20A7B85DD455B3B0A1">
    <w:name w:val="C415D1D53E344D20A7B85DD455B3B0A1"/>
    <w:rsid w:val="00105B39"/>
  </w:style>
  <w:style w:type="paragraph" w:customStyle="1" w:styleId="D5265DB005204CA791BABD484C10EB8F">
    <w:name w:val="D5265DB005204CA791BABD484C10EB8F"/>
    <w:rsid w:val="00105B39"/>
  </w:style>
  <w:style w:type="paragraph" w:customStyle="1" w:styleId="2496A4D69A384B7DA561935D1C1E9C7D">
    <w:name w:val="2496A4D69A384B7DA561935D1C1E9C7D"/>
    <w:rsid w:val="00105B39"/>
  </w:style>
  <w:style w:type="paragraph" w:customStyle="1" w:styleId="6AB136407FDA4222B281EF92944759B6">
    <w:name w:val="6AB136407FDA4222B281EF92944759B6"/>
    <w:rsid w:val="00105B39"/>
  </w:style>
  <w:style w:type="paragraph" w:customStyle="1" w:styleId="2D8D72DFDEBC40968B0052F4B1BDB6A4">
    <w:name w:val="2D8D72DFDEBC40968B0052F4B1BDB6A4"/>
    <w:rsid w:val="00105B39"/>
  </w:style>
  <w:style w:type="paragraph" w:customStyle="1" w:styleId="1851E26C171C41F483064CB4CAEC296B">
    <w:name w:val="1851E26C171C41F483064CB4CAEC296B"/>
    <w:rsid w:val="00105B39"/>
  </w:style>
  <w:style w:type="paragraph" w:customStyle="1" w:styleId="2602035D466E400583BC6C87E10A1B84">
    <w:name w:val="2602035D466E400583BC6C87E10A1B84"/>
    <w:rsid w:val="00105B39"/>
  </w:style>
  <w:style w:type="paragraph" w:customStyle="1" w:styleId="262737732A1D472DA71EA32F8D27E568">
    <w:name w:val="262737732A1D472DA71EA32F8D27E568"/>
    <w:rsid w:val="00105B39"/>
  </w:style>
  <w:style w:type="paragraph" w:customStyle="1" w:styleId="6E618AFE5D084EF1BEF16CB38C8C2FAB">
    <w:name w:val="6E618AFE5D084EF1BEF16CB38C8C2FAB"/>
    <w:rsid w:val="00105B39"/>
  </w:style>
  <w:style w:type="paragraph" w:customStyle="1" w:styleId="1313F1DAEFFE4E739793ABAE6CDC4BBA">
    <w:name w:val="1313F1DAEFFE4E739793ABAE6CDC4BBA"/>
    <w:rsid w:val="00105B39"/>
  </w:style>
  <w:style w:type="paragraph" w:customStyle="1" w:styleId="31EA84497B5942EDAEA24A44BE917343">
    <w:name w:val="31EA84497B5942EDAEA24A44BE917343"/>
    <w:rsid w:val="00105B39"/>
  </w:style>
  <w:style w:type="paragraph" w:customStyle="1" w:styleId="56039A748EB246CFBD31079610DE136E">
    <w:name w:val="56039A748EB246CFBD31079610DE136E"/>
    <w:rsid w:val="00105B39"/>
  </w:style>
  <w:style w:type="paragraph" w:customStyle="1" w:styleId="62C641C25C434FB3BB3E8D4BEB2155FA">
    <w:name w:val="62C641C25C434FB3BB3E8D4BEB2155FA"/>
    <w:rsid w:val="00105B39"/>
  </w:style>
  <w:style w:type="paragraph" w:customStyle="1" w:styleId="1271FAE39BF04347A52ACD45645FCB6B">
    <w:name w:val="1271FAE39BF04347A52ACD45645FCB6B"/>
    <w:rsid w:val="00105B39"/>
  </w:style>
  <w:style w:type="paragraph" w:customStyle="1" w:styleId="EBE4042600584575A671ED3912F99EDD">
    <w:name w:val="EBE4042600584575A671ED3912F99EDD"/>
    <w:rsid w:val="00105B39"/>
  </w:style>
  <w:style w:type="paragraph" w:customStyle="1" w:styleId="3AF056A1F564433B80288DD7E13CD30C">
    <w:name w:val="3AF056A1F564433B80288DD7E13CD30C"/>
    <w:rsid w:val="00105B39"/>
  </w:style>
  <w:style w:type="paragraph" w:customStyle="1" w:styleId="14B70EAA5FC1457188F8FAAA3920101C">
    <w:name w:val="14B70EAA5FC1457188F8FAAA3920101C"/>
    <w:rsid w:val="00105B39"/>
  </w:style>
  <w:style w:type="paragraph" w:customStyle="1" w:styleId="6D2B91E8D85C43BD84B888B8B608A803">
    <w:name w:val="6D2B91E8D85C43BD84B888B8B608A803"/>
    <w:rsid w:val="00105B39"/>
  </w:style>
  <w:style w:type="paragraph" w:customStyle="1" w:styleId="F411EEBEE08646128839902F46E579D5">
    <w:name w:val="F411EEBEE08646128839902F46E579D5"/>
    <w:rsid w:val="00105B39"/>
  </w:style>
  <w:style w:type="paragraph" w:customStyle="1" w:styleId="FE5FA2DE1D3044B39C1B40C2170AC72C">
    <w:name w:val="FE5FA2DE1D3044B39C1B40C2170AC72C"/>
    <w:rsid w:val="00105B39"/>
  </w:style>
  <w:style w:type="paragraph" w:customStyle="1" w:styleId="DF9BE7F0B8D24CEBA449DB9DBF3E899E">
    <w:name w:val="DF9BE7F0B8D24CEBA449DB9DBF3E899E"/>
    <w:rsid w:val="00105B39"/>
  </w:style>
  <w:style w:type="paragraph" w:customStyle="1" w:styleId="9D499345DC4C48CAA6B0EBC5E65B0ABB">
    <w:name w:val="9D499345DC4C48CAA6B0EBC5E65B0ABB"/>
    <w:rsid w:val="00105B39"/>
  </w:style>
  <w:style w:type="paragraph" w:customStyle="1" w:styleId="670485D3ABCA44AA8F525625B6C7F04A">
    <w:name w:val="670485D3ABCA44AA8F525625B6C7F04A"/>
    <w:rsid w:val="00105B39"/>
  </w:style>
  <w:style w:type="paragraph" w:customStyle="1" w:styleId="447D167F879E4551A23A7F6ABF37410D">
    <w:name w:val="447D167F879E4551A23A7F6ABF37410D"/>
    <w:rsid w:val="00105B39"/>
  </w:style>
  <w:style w:type="paragraph" w:customStyle="1" w:styleId="CDF7535DA46F45A1A4D65C3A9AAD795E">
    <w:name w:val="CDF7535DA46F45A1A4D65C3A9AAD795E"/>
    <w:rsid w:val="00105B39"/>
  </w:style>
  <w:style w:type="paragraph" w:customStyle="1" w:styleId="1D516A1C03F2452EB06165509BF3C9B0">
    <w:name w:val="1D516A1C03F2452EB06165509BF3C9B0"/>
    <w:rsid w:val="00105B39"/>
  </w:style>
  <w:style w:type="paragraph" w:customStyle="1" w:styleId="101C9F24C2FF486185ED92C63035D665">
    <w:name w:val="101C9F24C2FF486185ED92C63035D665"/>
    <w:rsid w:val="00105B39"/>
  </w:style>
  <w:style w:type="paragraph" w:customStyle="1" w:styleId="223B4B58531048EFBAC929B9F89249FC">
    <w:name w:val="223B4B58531048EFBAC929B9F89249FC"/>
    <w:rsid w:val="00105B39"/>
  </w:style>
  <w:style w:type="paragraph" w:customStyle="1" w:styleId="A728A4A8D9B64A08AA50CF23538E6254">
    <w:name w:val="A728A4A8D9B64A08AA50CF23538E6254"/>
    <w:rsid w:val="00105B39"/>
  </w:style>
  <w:style w:type="paragraph" w:customStyle="1" w:styleId="F21D5B10D3EA43F79646FD1A9702EFCC">
    <w:name w:val="F21D5B10D3EA43F79646FD1A9702EFCC"/>
    <w:rsid w:val="00105B39"/>
  </w:style>
  <w:style w:type="paragraph" w:customStyle="1" w:styleId="2D96671C806D4E34B4921133A252F324">
    <w:name w:val="2D96671C806D4E34B4921133A252F324"/>
    <w:rsid w:val="00105B39"/>
  </w:style>
  <w:style w:type="paragraph" w:customStyle="1" w:styleId="464312C2C1EB4149849FD1D99086EACD">
    <w:name w:val="464312C2C1EB4149849FD1D99086EACD"/>
    <w:rsid w:val="00105B39"/>
  </w:style>
  <w:style w:type="paragraph" w:customStyle="1" w:styleId="BE86A3E0ACD04EAF8F886E1FF26BAB46">
    <w:name w:val="BE86A3E0ACD04EAF8F886E1FF26BAB46"/>
    <w:rsid w:val="00105B39"/>
  </w:style>
  <w:style w:type="paragraph" w:customStyle="1" w:styleId="A16F3C30C7AF4167806F6892CF089842">
    <w:name w:val="A16F3C30C7AF4167806F6892CF089842"/>
    <w:rsid w:val="00105B39"/>
  </w:style>
  <w:style w:type="paragraph" w:customStyle="1" w:styleId="45D4429E5DEC4080B93567DB5080717D">
    <w:name w:val="45D4429E5DEC4080B93567DB5080717D"/>
    <w:rsid w:val="00105B39"/>
  </w:style>
  <w:style w:type="paragraph" w:customStyle="1" w:styleId="ADA54DE3B9CE400D977CBCE8F00423E4">
    <w:name w:val="ADA54DE3B9CE400D977CBCE8F00423E4"/>
    <w:rsid w:val="00105B39"/>
  </w:style>
  <w:style w:type="paragraph" w:customStyle="1" w:styleId="DBADED994A16405B86C1AE238E0270F5">
    <w:name w:val="DBADED994A16405B86C1AE238E0270F5"/>
    <w:rsid w:val="00105B39"/>
  </w:style>
  <w:style w:type="paragraph" w:customStyle="1" w:styleId="72C06FD52FD0443BB692E1F96D113E81">
    <w:name w:val="72C06FD52FD0443BB692E1F96D113E81"/>
    <w:rsid w:val="00105B39"/>
  </w:style>
  <w:style w:type="paragraph" w:customStyle="1" w:styleId="C86705C64EBB42CFB2D3B1A14C7CD0F5">
    <w:name w:val="C86705C64EBB42CFB2D3B1A14C7CD0F5"/>
    <w:rsid w:val="00105B39"/>
  </w:style>
  <w:style w:type="paragraph" w:customStyle="1" w:styleId="121BA3142E16410F9BD0216582DBBED0">
    <w:name w:val="121BA3142E16410F9BD0216582DBBED0"/>
    <w:rsid w:val="00105B39"/>
  </w:style>
  <w:style w:type="paragraph" w:customStyle="1" w:styleId="87713CD640694881BB30A581E941E6B9">
    <w:name w:val="87713CD640694881BB30A581E941E6B9"/>
    <w:rsid w:val="00105B39"/>
  </w:style>
  <w:style w:type="paragraph" w:customStyle="1" w:styleId="C4ED0C595CB442EF98F61FDD65EF8890">
    <w:name w:val="C4ED0C595CB442EF98F61FDD65EF8890"/>
    <w:rsid w:val="00105B39"/>
  </w:style>
  <w:style w:type="paragraph" w:customStyle="1" w:styleId="714841FEB11D4311A13F330EE310817E">
    <w:name w:val="714841FEB11D4311A13F330EE310817E"/>
    <w:rsid w:val="00105B39"/>
  </w:style>
  <w:style w:type="paragraph" w:customStyle="1" w:styleId="E62D6799AC7942129D43CC928C14FE1F">
    <w:name w:val="E62D6799AC7942129D43CC928C14FE1F"/>
    <w:rsid w:val="00105B39"/>
  </w:style>
  <w:style w:type="paragraph" w:customStyle="1" w:styleId="D27825BB5CE149D6BCDCBA7002CA81D8">
    <w:name w:val="D27825BB5CE149D6BCDCBA7002CA81D8"/>
    <w:rsid w:val="00105B39"/>
  </w:style>
  <w:style w:type="paragraph" w:customStyle="1" w:styleId="90D7BF8FB7AA4B70A372975D0C5067BC">
    <w:name w:val="90D7BF8FB7AA4B70A372975D0C5067BC"/>
    <w:rsid w:val="00105B39"/>
  </w:style>
  <w:style w:type="paragraph" w:customStyle="1" w:styleId="3956179865E1465E9945CBC2C10D1B4C">
    <w:name w:val="3956179865E1465E9945CBC2C10D1B4C"/>
    <w:rsid w:val="00105B39"/>
  </w:style>
  <w:style w:type="paragraph" w:customStyle="1" w:styleId="F7D9709C66314D188309F8872120813C">
    <w:name w:val="F7D9709C66314D188309F8872120813C"/>
    <w:rsid w:val="00105B39"/>
  </w:style>
  <w:style w:type="paragraph" w:customStyle="1" w:styleId="5E9BA85C7604477D8FF9FDC7A7DF2910">
    <w:name w:val="5E9BA85C7604477D8FF9FDC7A7DF2910"/>
    <w:rsid w:val="00105B39"/>
  </w:style>
  <w:style w:type="paragraph" w:customStyle="1" w:styleId="C09159A7D5CF4EF2A703058C3C8A6DDB">
    <w:name w:val="C09159A7D5CF4EF2A703058C3C8A6DDB"/>
    <w:rsid w:val="00105B39"/>
  </w:style>
  <w:style w:type="paragraph" w:customStyle="1" w:styleId="875849C8A0494C1CA1E426B9927AAB29">
    <w:name w:val="875849C8A0494C1CA1E426B9927AAB29"/>
    <w:rsid w:val="00105B39"/>
  </w:style>
  <w:style w:type="paragraph" w:customStyle="1" w:styleId="D6F8E6303DF5487EAE764A3BABB9E027">
    <w:name w:val="D6F8E6303DF5487EAE764A3BABB9E027"/>
    <w:rsid w:val="00105B39"/>
  </w:style>
  <w:style w:type="paragraph" w:customStyle="1" w:styleId="B976534677FD45EF850B34E42C4219F1">
    <w:name w:val="B976534677FD45EF850B34E42C4219F1"/>
    <w:rsid w:val="00105B39"/>
  </w:style>
  <w:style w:type="paragraph" w:customStyle="1" w:styleId="E7222FBBEF47420D929500B74A99F77A">
    <w:name w:val="E7222FBBEF47420D929500B74A99F77A"/>
    <w:rsid w:val="00105B39"/>
  </w:style>
  <w:style w:type="paragraph" w:customStyle="1" w:styleId="F9055270A21E4826A1F909ADDD6ED07D">
    <w:name w:val="F9055270A21E4826A1F909ADDD6ED07D"/>
    <w:rsid w:val="00105B39"/>
  </w:style>
  <w:style w:type="paragraph" w:customStyle="1" w:styleId="1E258593B9794877BF89718753C37A95">
    <w:name w:val="1E258593B9794877BF89718753C37A95"/>
    <w:rsid w:val="00105B39"/>
  </w:style>
  <w:style w:type="paragraph" w:customStyle="1" w:styleId="B8EC084FED924960AFD9CD524E8B6722">
    <w:name w:val="B8EC084FED924960AFD9CD524E8B6722"/>
    <w:rsid w:val="00105B39"/>
  </w:style>
  <w:style w:type="paragraph" w:customStyle="1" w:styleId="3912D8EDDBCA48F0AE0EA227DB67F7DA">
    <w:name w:val="3912D8EDDBCA48F0AE0EA227DB67F7DA"/>
    <w:rsid w:val="00105B39"/>
  </w:style>
  <w:style w:type="paragraph" w:customStyle="1" w:styleId="C1B15239375649C89398E8867A982D34">
    <w:name w:val="C1B15239375649C89398E8867A982D34"/>
    <w:rsid w:val="00105B39"/>
  </w:style>
  <w:style w:type="paragraph" w:customStyle="1" w:styleId="2070B5ADE2104D1B9026406E8704CF63">
    <w:name w:val="2070B5ADE2104D1B9026406E8704CF63"/>
    <w:rsid w:val="00105B39"/>
  </w:style>
  <w:style w:type="paragraph" w:customStyle="1" w:styleId="BE7DACD9F4EE464A9C6117629699312D">
    <w:name w:val="BE7DACD9F4EE464A9C6117629699312D"/>
    <w:rsid w:val="00105B39"/>
  </w:style>
  <w:style w:type="paragraph" w:customStyle="1" w:styleId="CC869E4556A147F78FAC1C0C0DAB2E31">
    <w:name w:val="CC869E4556A147F78FAC1C0C0DAB2E31"/>
    <w:rsid w:val="00105B39"/>
  </w:style>
  <w:style w:type="paragraph" w:customStyle="1" w:styleId="BBC44E03A9984CEBA32A796010554871">
    <w:name w:val="BBC44E03A9984CEBA32A796010554871"/>
    <w:rsid w:val="00105B39"/>
  </w:style>
  <w:style w:type="paragraph" w:customStyle="1" w:styleId="46E451CFAFDD46C982B86527446ABE94">
    <w:name w:val="46E451CFAFDD46C982B86527446ABE94"/>
    <w:rsid w:val="00105B39"/>
  </w:style>
  <w:style w:type="paragraph" w:customStyle="1" w:styleId="1C13927086F74E1AA3B2A30542F153A1">
    <w:name w:val="1C13927086F74E1AA3B2A30542F153A1"/>
    <w:rsid w:val="00105B39"/>
  </w:style>
  <w:style w:type="paragraph" w:customStyle="1" w:styleId="AF652CCC9DAF4C2AA9068B576CA2D2DD">
    <w:name w:val="AF652CCC9DAF4C2AA9068B576CA2D2DD"/>
    <w:rsid w:val="00105B39"/>
  </w:style>
  <w:style w:type="paragraph" w:customStyle="1" w:styleId="AADEA5BFFB544313AEF8393687D8FD09">
    <w:name w:val="AADEA5BFFB544313AEF8393687D8FD09"/>
    <w:rsid w:val="00105B39"/>
  </w:style>
  <w:style w:type="paragraph" w:customStyle="1" w:styleId="5276558E3B644691AF983FE192C0AE67">
    <w:name w:val="5276558E3B644691AF983FE192C0AE67"/>
    <w:rsid w:val="00105B39"/>
  </w:style>
  <w:style w:type="paragraph" w:customStyle="1" w:styleId="B2CF9A97DFEF47C3A6D5ED40B7985DC3">
    <w:name w:val="B2CF9A97DFEF47C3A6D5ED40B7985DC3"/>
    <w:rsid w:val="00105B39"/>
  </w:style>
  <w:style w:type="paragraph" w:customStyle="1" w:styleId="718423D9A5D043249E3C62F08C715CF3">
    <w:name w:val="718423D9A5D043249E3C62F08C715CF3"/>
    <w:rsid w:val="00105B39"/>
  </w:style>
  <w:style w:type="paragraph" w:customStyle="1" w:styleId="CF2980AE90D3456BB613014ED7E8A2F0">
    <w:name w:val="CF2980AE90D3456BB613014ED7E8A2F0"/>
    <w:rsid w:val="00105B39"/>
  </w:style>
  <w:style w:type="paragraph" w:customStyle="1" w:styleId="EADBFA284F83453098570600E4FC8611">
    <w:name w:val="EADBFA284F83453098570600E4FC8611"/>
    <w:rsid w:val="00105B39"/>
  </w:style>
  <w:style w:type="paragraph" w:customStyle="1" w:styleId="E047CBD94DB94F4A85804620C4A7C6B3">
    <w:name w:val="E047CBD94DB94F4A85804620C4A7C6B3"/>
    <w:rsid w:val="00105B39"/>
  </w:style>
  <w:style w:type="paragraph" w:customStyle="1" w:styleId="0E1DE5F50964494EA95B2B48817210E0">
    <w:name w:val="0E1DE5F50964494EA95B2B48817210E0"/>
    <w:rsid w:val="00105B39"/>
  </w:style>
  <w:style w:type="paragraph" w:customStyle="1" w:styleId="34596790A61E459CB241CE832AC8E7C1">
    <w:name w:val="34596790A61E459CB241CE832AC8E7C1"/>
    <w:rsid w:val="00105B39"/>
  </w:style>
  <w:style w:type="paragraph" w:customStyle="1" w:styleId="B3958CA7968F4C72903FE21C282C05BE">
    <w:name w:val="B3958CA7968F4C72903FE21C282C05BE"/>
    <w:rsid w:val="00105B39"/>
  </w:style>
  <w:style w:type="paragraph" w:customStyle="1" w:styleId="76220F487EC14EE1BC86A2AC33BBCDF5">
    <w:name w:val="76220F487EC14EE1BC86A2AC33BBCDF5"/>
    <w:rsid w:val="00105B39"/>
  </w:style>
  <w:style w:type="paragraph" w:customStyle="1" w:styleId="845EA28327694C82B617C2FA29FDBB71">
    <w:name w:val="845EA28327694C82B617C2FA29FDBB71"/>
    <w:rsid w:val="00105B39"/>
  </w:style>
  <w:style w:type="paragraph" w:customStyle="1" w:styleId="C3C22F61F51A497EB7A640B85713504E">
    <w:name w:val="C3C22F61F51A497EB7A640B85713504E"/>
    <w:rsid w:val="00105B39"/>
  </w:style>
  <w:style w:type="paragraph" w:customStyle="1" w:styleId="795262F855A04DEC930319F3ED9377EC">
    <w:name w:val="795262F855A04DEC930319F3ED9377EC"/>
    <w:rsid w:val="00105B39"/>
  </w:style>
  <w:style w:type="paragraph" w:customStyle="1" w:styleId="E07235CDBC5446599E1F03312861F898">
    <w:name w:val="E07235CDBC5446599E1F03312861F898"/>
    <w:rsid w:val="00105B39"/>
  </w:style>
  <w:style w:type="paragraph" w:customStyle="1" w:styleId="7EBE95A7F4C64D3291E9F861AB7DCBE4">
    <w:name w:val="7EBE95A7F4C64D3291E9F861AB7DCBE4"/>
    <w:rsid w:val="00105B39"/>
  </w:style>
  <w:style w:type="paragraph" w:customStyle="1" w:styleId="86DE8D70CF174CE88B9F58A6136B4DF5">
    <w:name w:val="86DE8D70CF174CE88B9F58A6136B4DF5"/>
    <w:rsid w:val="00105B39"/>
  </w:style>
  <w:style w:type="paragraph" w:customStyle="1" w:styleId="7F3709C193FB472F8AB1EF53BE592963">
    <w:name w:val="7F3709C193FB472F8AB1EF53BE592963"/>
    <w:rsid w:val="00105B39"/>
  </w:style>
  <w:style w:type="paragraph" w:customStyle="1" w:styleId="B31C2092423A43F183D39039211BE3D6">
    <w:name w:val="B31C2092423A43F183D39039211BE3D6"/>
    <w:rsid w:val="00105B39"/>
  </w:style>
  <w:style w:type="paragraph" w:customStyle="1" w:styleId="7EECD6E9DC4E4D539929660CFC2B83A8">
    <w:name w:val="7EECD6E9DC4E4D539929660CFC2B83A8"/>
    <w:rsid w:val="00105B39"/>
  </w:style>
  <w:style w:type="paragraph" w:customStyle="1" w:styleId="D06236C471D047799CE12D3A6B2F6E99">
    <w:name w:val="D06236C471D047799CE12D3A6B2F6E99"/>
    <w:rsid w:val="00105B39"/>
  </w:style>
  <w:style w:type="paragraph" w:customStyle="1" w:styleId="E897FA9164F040C595513F7102F593B9">
    <w:name w:val="E897FA9164F040C595513F7102F593B9"/>
    <w:rsid w:val="00105B39"/>
  </w:style>
  <w:style w:type="paragraph" w:customStyle="1" w:styleId="891D2E65C4A441028A7CE724E131D0D6">
    <w:name w:val="891D2E65C4A441028A7CE724E131D0D6"/>
    <w:rsid w:val="00105B39"/>
  </w:style>
  <w:style w:type="paragraph" w:customStyle="1" w:styleId="4E2536CDDEBE4AD0ABDE441082230246">
    <w:name w:val="4E2536CDDEBE4AD0ABDE441082230246"/>
    <w:rsid w:val="00105B39"/>
  </w:style>
  <w:style w:type="paragraph" w:customStyle="1" w:styleId="C76807585DA44CE1811C45617BCA8DA4">
    <w:name w:val="C76807585DA44CE1811C45617BCA8DA4"/>
    <w:rsid w:val="00105B39"/>
  </w:style>
  <w:style w:type="paragraph" w:customStyle="1" w:styleId="88422BF2893E4DFC89A480AAF2D2DD5B">
    <w:name w:val="88422BF2893E4DFC89A480AAF2D2DD5B"/>
    <w:rsid w:val="009337AB"/>
  </w:style>
  <w:style w:type="paragraph" w:customStyle="1" w:styleId="3F3C31E2A1FC45A789B4D13D53DCFCEC">
    <w:name w:val="3F3C31E2A1FC45A789B4D13D53DCFCEC"/>
    <w:rsid w:val="009337AB"/>
  </w:style>
  <w:style w:type="paragraph" w:customStyle="1" w:styleId="2F55CB0A85744655A3C55B1A4D7DC9EB">
    <w:name w:val="2F55CB0A85744655A3C55B1A4D7DC9EB"/>
    <w:rsid w:val="009337AB"/>
  </w:style>
  <w:style w:type="paragraph" w:customStyle="1" w:styleId="EDF21AF3484D43D5992890BE74AE9171">
    <w:name w:val="EDF21AF3484D43D5992890BE74AE9171"/>
    <w:rsid w:val="009337AB"/>
  </w:style>
  <w:style w:type="paragraph" w:customStyle="1" w:styleId="41695D74DEC0435B92B0890FD005267A">
    <w:name w:val="41695D74DEC0435B92B0890FD005267A"/>
    <w:rsid w:val="009337AB"/>
  </w:style>
  <w:style w:type="paragraph" w:customStyle="1" w:styleId="3E89BEAEAF374C41AB23DF84AD61BC37">
    <w:name w:val="3E89BEAEAF374C41AB23DF84AD61BC37"/>
    <w:rsid w:val="009337AB"/>
  </w:style>
  <w:style w:type="paragraph" w:customStyle="1" w:styleId="345F0D498CA14B68BD174F6A3574D277">
    <w:name w:val="345F0D498CA14B68BD174F6A3574D277"/>
    <w:rsid w:val="009337AB"/>
  </w:style>
  <w:style w:type="paragraph" w:customStyle="1" w:styleId="C261E460183C43C3B5C21D479D3F6301">
    <w:name w:val="C261E460183C43C3B5C21D479D3F6301"/>
    <w:rsid w:val="009337AB"/>
  </w:style>
  <w:style w:type="paragraph" w:customStyle="1" w:styleId="519C8B2CDE744AB99F1FB45DB19DC68B">
    <w:name w:val="519C8B2CDE744AB99F1FB45DB19DC68B"/>
    <w:rsid w:val="009337AB"/>
  </w:style>
  <w:style w:type="paragraph" w:customStyle="1" w:styleId="5AE811CA65494BC1AC75ABEB2DDB5854">
    <w:name w:val="5AE811CA65494BC1AC75ABEB2DDB5854"/>
    <w:rsid w:val="009337AB"/>
  </w:style>
  <w:style w:type="paragraph" w:customStyle="1" w:styleId="C7E4616DADD64C2BA6982D237C8BA9C1">
    <w:name w:val="C7E4616DADD64C2BA6982D237C8BA9C1"/>
    <w:rsid w:val="009337AB"/>
  </w:style>
  <w:style w:type="paragraph" w:customStyle="1" w:styleId="A93D1EA1B6DA40BFB4D2180A889D9DAF">
    <w:name w:val="A93D1EA1B6DA40BFB4D2180A889D9DAF"/>
    <w:rsid w:val="009337AB"/>
  </w:style>
  <w:style w:type="paragraph" w:customStyle="1" w:styleId="57BEA35ECB3E4454911FEF93F6693E0D">
    <w:name w:val="57BEA35ECB3E4454911FEF93F6693E0D"/>
    <w:rsid w:val="009337AB"/>
  </w:style>
  <w:style w:type="paragraph" w:customStyle="1" w:styleId="D71AC73921BF4266B1F4773F3C2A0ADA">
    <w:name w:val="D71AC73921BF4266B1F4773F3C2A0ADA"/>
    <w:rsid w:val="009337AB"/>
  </w:style>
  <w:style w:type="paragraph" w:customStyle="1" w:styleId="B1FBA5C504BE49E38E8BF0754A3C71B0">
    <w:name w:val="B1FBA5C504BE49E38E8BF0754A3C71B0"/>
    <w:rsid w:val="009337AB"/>
  </w:style>
  <w:style w:type="paragraph" w:customStyle="1" w:styleId="60A599C1BC24416F89220F0174883942">
    <w:name w:val="60A599C1BC24416F89220F0174883942"/>
    <w:rsid w:val="003B0F4F"/>
  </w:style>
  <w:style w:type="paragraph" w:customStyle="1" w:styleId="9BF3FD52DE014FF885B3A0EDB7932476">
    <w:name w:val="9BF3FD52DE014FF885B3A0EDB7932476"/>
    <w:rsid w:val="003B0F4F"/>
  </w:style>
  <w:style w:type="paragraph" w:customStyle="1" w:styleId="2B2024B95E7D4B37B5F0294881AC72FB">
    <w:name w:val="2B2024B95E7D4B37B5F0294881AC72FB"/>
    <w:rsid w:val="003B0F4F"/>
  </w:style>
  <w:style w:type="paragraph" w:customStyle="1" w:styleId="EB39CCCC835E45DC8A859105E89AC6F9">
    <w:name w:val="EB39CCCC835E45DC8A859105E89AC6F9"/>
    <w:rsid w:val="003B0F4F"/>
  </w:style>
  <w:style w:type="paragraph" w:customStyle="1" w:styleId="018EDF2D11E74E8A972CCFACA0E584C0">
    <w:name w:val="018EDF2D11E74E8A972CCFACA0E584C0"/>
    <w:rsid w:val="003B0F4F"/>
  </w:style>
  <w:style w:type="paragraph" w:customStyle="1" w:styleId="B5BA763F79444D51AA090A0DE8B38C17">
    <w:name w:val="B5BA763F79444D51AA090A0DE8B38C17"/>
    <w:rsid w:val="003B0F4F"/>
  </w:style>
  <w:style w:type="paragraph" w:customStyle="1" w:styleId="CF36A6FDB1DE49AEA3C07896C713FABB">
    <w:name w:val="CF36A6FDB1DE49AEA3C07896C713FABB"/>
    <w:rsid w:val="003B0F4F"/>
  </w:style>
  <w:style w:type="paragraph" w:customStyle="1" w:styleId="E42AE7FEFE6F4E9A84594D7D6EEF1BB9">
    <w:name w:val="E42AE7FEFE6F4E9A84594D7D6EEF1BB9"/>
    <w:rsid w:val="003B0F4F"/>
  </w:style>
  <w:style w:type="paragraph" w:customStyle="1" w:styleId="B336C43F34C843C28300E4A8BA8CB6B7">
    <w:name w:val="B336C43F34C843C28300E4A8BA8CB6B7"/>
    <w:rsid w:val="003B0F4F"/>
  </w:style>
  <w:style w:type="paragraph" w:customStyle="1" w:styleId="F54F2A27289143E7BDDE92E8EBFED74C1">
    <w:name w:val="F54F2A27289143E7BDDE92E8EBFED74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52E5FE16D594B23AB06E57EFD0D3EB01">
    <w:name w:val="352E5FE16D594B23AB06E57EFD0D3EB0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799021FAE4047F4ABCBAC42D7F32F171">
    <w:name w:val="6799021FAE4047F4ABCBAC42D7F32F17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0DDDED376A042BDB63B4402D807177C1">
    <w:name w:val="20DDDED376A042BDB63B4402D807177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8B4C52F1359F40B49CE015B1F04E583C1">
    <w:name w:val="8B4C52F1359F40B49CE015B1F04E583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4C315ED804C466C9655F598AA73F7BA1">
    <w:name w:val="D4C315ED804C466C9655F598AA73F7B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B947FA3A963486B9EBDE777419394291">
    <w:name w:val="6B947FA3A963486B9EBDE77741939429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9A18CE8FDE8406B89E0C2DC4AC8F7871">
    <w:name w:val="C9A18CE8FDE8406B89E0C2DC4AC8F787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3D3BDAD2D634B439D6583E9B2BBB7EE1">
    <w:name w:val="03D3BDAD2D634B439D6583E9B2BBB7EE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62D6799AC7942129D43CC928C14FE1F1">
    <w:name w:val="E62D6799AC7942129D43CC928C14FE1F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27825BB5CE149D6BCDCBA7002CA81D81">
    <w:name w:val="D27825BB5CE149D6BCDCBA7002CA81D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E89BEAEAF374C41AB23DF84AD61BC371">
    <w:name w:val="3E89BEAEAF374C41AB23DF84AD61BC37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45F0D498CA14B68BD174F6A3574D2771">
    <w:name w:val="345F0D498CA14B68BD174F6A3574D277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61E460183C43C3B5C21D479D3F63011">
    <w:name w:val="C261E460183C43C3B5C21D479D3F6301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19C8B2CDE744AB99F1FB45DB19DC68B1">
    <w:name w:val="519C8B2CDE744AB99F1FB45DB19DC68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AE811CA65494BC1AC75ABEB2DDB58541">
    <w:name w:val="5AE811CA65494BC1AC75ABEB2DDB5854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7E4616DADD64C2BA6982D237C8BA9C11">
    <w:name w:val="C7E4616DADD64C2BA6982D237C8BA9C1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93D1EA1B6DA40BFB4D2180A889D9DAF1">
    <w:name w:val="A93D1EA1B6DA40BFB4D2180A889D9DAF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7BEA35ECB3E4454911FEF93F6693E0D1">
    <w:name w:val="57BEA35ECB3E4454911FEF93F6693E0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71AC73921BF4266B1F4773F3C2A0ADA1">
    <w:name w:val="D71AC73921BF4266B1F4773F3C2A0AD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B1FBA5C504BE49E38E8BF0754A3C71B01">
    <w:name w:val="B1FBA5C504BE49E38E8BF0754A3C71B0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E7EE9F1D9D4D478F3F265ED58F86F11">
    <w:name w:val="75E7EE9F1D9D4D478F3F265ED58F86F1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251B5DD954F495FA2F0E1A9BAE449CF1">
    <w:name w:val="9251B5DD954F495FA2F0E1A9BAE449CF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F6E1CB3D722455CA3DEBA70B2E173AD1">
    <w:name w:val="2F6E1CB3D722455CA3DEBA70B2E173A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EF196D9EE54F8C97EE0E52C553D5E61">
    <w:name w:val="14EF196D9EE54F8C97EE0E52C553D5E6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DF1E7A89C464EDABAF16466169271D81">
    <w:name w:val="6DF1E7A89C464EDABAF16466169271D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94E6387435E4C43AE61C3964C47765D1">
    <w:name w:val="494E6387435E4C43AE61C3964C47765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51CB722F9F34A758BD0B8CAADC96FB81">
    <w:name w:val="E51CB722F9F34A758BD0B8CAADC96FB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357080211C14B86B95BCA4D40CF05821">
    <w:name w:val="F357080211C14B86B95BCA4D40CF0582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0BFD4CAB81174AA7B8D8BEFA222ABF571">
    <w:name w:val="0BFD4CAB81174AA7B8D8BEFA222ABF57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5F8F783FCE245EE8D2D39B5F57249CE1">
    <w:name w:val="65F8F783FCE245EE8D2D39B5F57249CE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2606AEF883A44B89C5E9B47827A5F251">
    <w:name w:val="F2606AEF883A44B89C5E9B47827A5F25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B9AB3F541748ACBB33660BD915D75D1">
    <w:name w:val="E7B9AB3F541748ACBB33660BD915D75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F9BF2FEC18A492CA318918B56BEACE01">
    <w:name w:val="CF9BF2FEC18A492CA318918B56BEACE0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863E684638449B8B3F6411C484A755C1">
    <w:name w:val="5863E684638449B8B3F6411C484A755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BB14B3997342A1B91FDA51FDF31CFB1">
    <w:name w:val="14BB14B3997342A1B91FDA51FDF31CF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7DD68BCF2D940B4955E2BC56B4D7E261">
    <w:name w:val="E7DD68BCF2D940B4955E2BC56B4D7E26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EDDCC90E4D4765B4DB41819F9258511">
    <w:name w:val="6FEDDCC90E4D4765B4DB41819F925851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4826AD3B22DD45EEA36DFD48C5B142C61">
    <w:name w:val="4826AD3B22DD45EEA36DFD48C5B142C6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51B764DD4414003BE90B37191197D7A1">
    <w:name w:val="751B764DD4414003BE90B37191197D7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1D5BF4491244FED99929B78521947D31">
    <w:name w:val="71D5BF4491244FED99929B78521947D3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F333CAEFDBC4A79924C086194943D201">
    <w:name w:val="6F333CAEFDBC4A79924C086194943D20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296732F502D4A4F91BE39A39894C08A1">
    <w:name w:val="A296732F502D4A4F91BE39A39894C08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54E2C3691D44705923F68C2EBD552731">
    <w:name w:val="A54E2C3691D44705923F68C2EBD55273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67966F592AC434791B151201E2E55A31">
    <w:name w:val="567966F592AC434791B151201E2E55A3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007E5506344010B7E8FC3D48A3413C1">
    <w:name w:val="18007E5506344010B7E8FC3D48A3413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241553966C946D79CC0E9B8627D4F681">
    <w:name w:val="C241553966C946D79CC0E9B8627D4F6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94DCE27731A4EFBA0A9F994460854741">
    <w:name w:val="194DCE27731A4EFBA0A9F99446085474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AF056390694C42789B1C4F6C07CB451E1">
    <w:name w:val="AF056390694C42789B1C4F6C07CB451E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0FD960868094C4E993805BD22B177881">
    <w:name w:val="C0FD960868094C4E993805BD22B1778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7208E64AB4CD4B20906660E1C273A2961">
    <w:name w:val="7208E64AB4CD4B20906660E1C273A296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C415D1D53E344D20A7B85DD455B3B0A11">
    <w:name w:val="C415D1D53E344D20A7B85DD455B3B0A1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5265DB005204CA791BABD484C10EB8F1">
    <w:name w:val="D5265DB005204CA791BABD484C10EB8F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496A4D69A384B7DA561935D1C1E9C7D1">
    <w:name w:val="2496A4D69A384B7DA561935D1C1E9C7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AB136407FDA4222B281EF92944759B61">
    <w:name w:val="6AB136407FDA4222B281EF92944759B6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D8D72DFDEBC40968B0052F4B1BDB6A41">
    <w:name w:val="2D8D72DFDEBC40968B0052F4B1BDB6A4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851E26C171C41F483064CB4CAEC296B1">
    <w:name w:val="1851E26C171C41F483064CB4CAEC296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602035D466E400583BC6C87E10A1B841">
    <w:name w:val="2602035D466E400583BC6C87E10A1B84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262737732A1D472DA71EA32F8D27E5681">
    <w:name w:val="262737732A1D472DA71EA32F8D27E568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E618AFE5D084EF1BEF16CB38C8C2FAB1">
    <w:name w:val="6E618AFE5D084EF1BEF16CB38C8C2FA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313F1DAEFFE4E739793ABAE6CDC4BBA1">
    <w:name w:val="1313F1DAEFFE4E739793ABAE6CDC4BB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1EA84497B5942EDAEA24A44BE9173431">
    <w:name w:val="31EA84497B5942EDAEA24A44BE917343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56039A748EB246CFBD31079610DE136E1">
    <w:name w:val="56039A748EB246CFBD31079610DE136E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2C641C25C434FB3BB3E8D4BEB2155FA1">
    <w:name w:val="62C641C25C434FB3BB3E8D4BEB2155F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271FAE39BF04347A52ACD45645FCB6B1">
    <w:name w:val="1271FAE39BF04347A52ACD45645FCB6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EBE4042600584575A671ED3912F99EDD1">
    <w:name w:val="EBE4042600584575A671ED3912F99EDD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3AF056A1F564433B80288DD7E13CD30C1">
    <w:name w:val="3AF056A1F564433B80288DD7E13CD30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14B70EAA5FC1457188F8FAAA3920101C1">
    <w:name w:val="14B70EAA5FC1457188F8FAAA3920101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D2B91E8D85C43BD84B888B8B608A8031">
    <w:name w:val="6D2B91E8D85C43BD84B888B8B608A803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411EEBEE08646128839902F46E579D51">
    <w:name w:val="F411EEBEE08646128839902F46E579D5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FE5FA2DE1D3044B39C1B40C2170AC72C1">
    <w:name w:val="FE5FA2DE1D3044B39C1B40C2170AC72C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DF9BE7F0B8D24CEBA449DB9DBF3E899E1">
    <w:name w:val="DF9BE7F0B8D24CEBA449DB9DBF3E899E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9D499345DC4C48CAA6B0EBC5E65B0ABB1">
    <w:name w:val="9D499345DC4C48CAA6B0EBC5E65B0ABB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customStyle="1" w:styleId="670485D3ABCA44AA8F525625B6C7F04A1">
    <w:name w:val="670485D3ABCA44AA8F525625B6C7F04A1"/>
    <w:rsid w:val="003B0F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5175A-4345-4659-8656-0487C7A0A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 con encabezado para o Xacobeo 99</Template>
  <TotalTime>316</TotalTime>
  <Pages>5</Pages>
  <Words>1712</Words>
  <Characters>13235</Characters>
  <Application>Microsoft Office Word</Application>
  <DocSecurity>0</DocSecurity>
  <Lines>110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ASUNTO:  COMUNICACIÓN ADXUDICACIÓN  DA LICITACIÓN DO CONCURSO POLO PROCEDEMENTO ABERTO E TRAMITACIÓN URXENTE DA OBRA: “NOVO PEIRAO PARA PESCA DE BAIXURA NO PORTO DE CANGAS”</vt:lpstr>
    </vt:vector>
  </TitlesOfParts>
  <Company>Portos de Galicia</Company>
  <LinksUpToDate>false</LinksUpToDate>
  <CharactersWithSpaces>14918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ASUNTO:  COMUNICACIÓN ADXUDICACIÓN  DA LICITACIÓN DO CONCURSO POLO PROCEDEMENTO ABERTO E TRAMITACIÓN URXENTE DA OBRA: “NOVO PEIRAO PARA PESCA DE BAIXURA NO PORTO DE CANGAS”</dc:title>
  <dc:subject/>
  <dc:creator>Carmucha</dc:creator>
  <cp:keywords/>
  <dc:description/>
  <cp:lastModifiedBy>Cota Mascuñas, David</cp:lastModifiedBy>
  <cp:revision>83</cp:revision>
  <cp:lastPrinted>2019-02-15T10:59:00Z</cp:lastPrinted>
  <dcterms:created xsi:type="dcterms:W3CDTF">2019-02-18T11:53:00Z</dcterms:created>
  <dcterms:modified xsi:type="dcterms:W3CDTF">2021-01-13T10:50:00Z</dcterms:modified>
</cp:coreProperties>
</file>